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ustomizations.xml" ContentType="application/vnd.ms-word.keyMapCustomization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66960F" w14:textId="77777777" w:rsidR="00A8470B" w:rsidRPr="00920272" w:rsidRDefault="00A8470B" w:rsidP="002906F4">
      <w:pPr>
        <w:rPr>
          <w:rFonts w:ascii="Arial" w:hAnsi="Arial" w:cs="Arial"/>
          <w:b/>
        </w:rPr>
      </w:pPr>
      <w:bookmarkStart w:id="0" w:name="_Toc277230972"/>
      <w:bookmarkStart w:id="1" w:name="_GoBack"/>
      <w:bookmarkEnd w:id="1"/>
    </w:p>
    <w:p w14:paraId="5D669610" w14:textId="77777777" w:rsidR="00A8470B" w:rsidRPr="00920272" w:rsidRDefault="00A8470B" w:rsidP="002906F4">
      <w:pPr>
        <w:rPr>
          <w:rFonts w:ascii="Arial" w:hAnsi="Arial" w:cs="Arial"/>
          <w:b/>
        </w:rPr>
      </w:pPr>
    </w:p>
    <w:p w14:paraId="5D669611" w14:textId="77777777" w:rsidR="00A8470B" w:rsidRPr="00920272" w:rsidRDefault="00A8470B" w:rsidP="002906F4">
      <w:pPr>
        <w:rPr>
          <w:rFonts w:ascii="Arial" w:hAnsi="Arial" w:cs="Arial"/>
          <w:b/>
        </w:rPr>
      </w:pPr>
    </w:p>
    <w:p w14:paraId="5D669612" w14:textId="77777777" w:rsidR="00A8470B" w:rsidRPr="00920272" w:rsidRDefault="00A8470B" w:rsidP="002906F4">
      <w:pPr>
        <w:rPr>
          <w:rFonts w:ascii="Arial" w:hAnsi="Arial" w:cs="Arial"/>
          <w:b/>
        </w:rPr>
      </w:pPr>
    </w:p>
    <w:p w14:paraId="5D669613" w14:textId="77777777" w:rsidR="00A8470B" w:rsidRPr="00920272" w:rsidRDefault="00A8470B" w:rsidP="002906F4">
      <w:pPr>
        <w:rPr>
          <w:rFonts w:ascii="Arial" w:hAnsi="Arial" w:cs="Arial"/>
          <w:b/>
        </w:rPr>
      </w:pPr>
    </w:p>
    <w:p w14:paraId="5D669614" w14:textId="77777777" w:rsidR="00A8470B" w:rsidRPr="00920272" w:rsidRDefault="00A8470B" w:rsidP="002906F4">
      <w:pPr>
        <w:rPr>
          <w:rFonts w:ascii="Arial" w:hAnsi="Arial" w:cs="Arial"/>
          <w:b/>
        </w:rPr>
      </w:pPr>
    </w:p>
    <w:p w14:paraId="5D669615" w14:textId="77777777" w:rsidR="00A8470B" w:rsidRPr="00920272" w:rsidRDefault="00A8470B" w:rsidP="002906F4">
      <w:pPr>
        <w:rPr>
          <w:rFonts w:ascii="Arial" w:hAnsi="Arial" w:cs="Arial"/>
          <w:b/>
        </w:rPr>
      </w:pPr>
    </w:p>
    <w:p w14:paraId="5D669616" w14:textId="77777777" w:rsidR="00A8470B" w:rsidRPr="00920272" w:rsidRDefault="00A8470B" w:rsidP="002A0306">
      <w:pPr>
        <w:autoSpaceDE w:val="0"/>
        <w:autoSpaceDN w:val="0"/>
        <w:adjustRightInd w:val="0"/>
        <w:jc w:val="center"/>
        <w:rPr>
          <w:rFonts w:ascii="Arial" w:hAnsi="Arial" w:cs="Arial"/>
          <w:b/>
          <w:bCs/>
        </w:rPr>
      </w:pPr>
    </w:p>
    <w:p w14:paraId="5D669617" w14:textId="77777777" w:rsidR="00A8470B" w:rsidRPr="00920272" w:rsidRDefault="00A8470B" w:rsidP="002A0306">
      <w:pPr>
        <w:autoSpaceDE w:val="0"/>
        <w:autoSpaceDN w:val="0"/>
        <w:adjustRightInd w:val="0"/>
        <w:jc w:val="center"/>
        <w:rPr>
          <w:rFonts w:ascii="Arial" w:hAnsi="Arial" w:cs="Arial"/>
          <w:b/>
          <w:bCs/>
        </w:rPr>
      </w:pPr>
    </w:p>
    <w:p w14:paraId="5D669618" w14:textId="77777777" w:rsidR="00A8470B" w:rsidRPr="00920272" w:rsidRDefault="00A8470B" w:rsidP="002A0306">
      <w:pPr>
        <w:autoSpaceDE w:val="0"/>
        <w:autoSpaceDN w:val="0"/>
        <w:adjustRightInd w:val="0"/>
        <w:jc w:val="center"/>
        <w:rPr>
          <w:rFonts w:ascii="Arial" w:hAnsi="Arial" w:cs="Arial"/>
          <w:b/>
          <w:bCs/>
        </w:rPr>
      </w:pPr>
    </w:p>
    <w:p w14:paraId="5D669619" w14:textId="77777777" w:rsidR="00A8470B" w:rsidRPr="00920272" w:rsidRDefault="00A8470B" w:rsidP="002A0306">
      <w:pPr>
        <w:autoSpaceDE w:val="0"/>
        <w:autoSpaceDN w:val="0"/>
        <w:adjustRightInd w:val="0"/>
        <w:jc w:val="center"/>
        <w:rPr>
          <w:rFonts w:ascii="Arial" w:hAnsi="Arial" w:cs="Arial"/>
          <w:b/>
          <w:bCs/>
        </w:rPr>
      </w:pPr>
    </w:p>
    <w:p w14:paraId="5D66961A" w14:textId="77777777" w:rsidR="00A8470B" w:rsidRPr="00920272" w:rsidRDefault="00A8470B" w:rsidP="002A0306">
      <w:pPr>
        <w:autoSpaceDE w:val="0"/>
        <w:autoSpaceDN w:val="0"/>
        <w:adjustRightInd w:val="0"/>
        <w:jc w:val="center"/>
        <w:rPr>
          <w:rFonts w:ascii="Arial" w:hAnsi="Arial" w:cs="Arial"/>
          <w:b/>
          <w:bCs/>
        </w:rPr>
      </w:pPr>
    </w:p>
    <w:p w14:paraId="5D66961B" w14:textId="77777777" w:rsidR="00A8470B" w:rsidRPr="00920272" w:rsidRDefault="00A8470B" w:rsidP="002A0306">
      <w:pPr>
        <w:autoSpaceDE w:val="0"/>
        <w:autoSpaceDN w:val="0"/>
        <w:adjustRightInd w:val="0"/>
        <w:jc w:val="center"/>
        <w:rPr>
          <w:rFonts w:ascii="Arial" w:hAnsi="Arial" w:cs="Arial"/>
          <w:bCs/>
        </w:rPr>
      </w:pPr>
    </w:p>
    <w:p w14:paraId="5D66961C" w14:textId="77777777" w:rsidR="00A8470B" w:rsidRPr="001A6E46" w:rsidRDefault="00A8470B" w:rsidP="002A0306">
      <w:pPr>
        <w:autoSpaceDE w:val="0"/>
        <w:autoSpaceDN w:val="0"/>
        <w:adjustRightInd w:val="0"/>
        <w:jc w:val="center"/>
        <w:rPr>
          <w:rFonts w:ascii="Arial" w:hAnsi="Arial" w:cs="Arial"/>
          <w:bCs/>
          <w:sz w:val="32"/>
          <w:szCs w:val="32"/>
        </w:rPr>
      </w:pPr>
      <w:r w:rsidRPr="001A6E46">
        <w:rPr>
          <w:rFonts w:ascii="Arial" w:hAnsi="Arial" w:cs="Arial"/>
          <w:bCs/>
          <w:sz w:val="32"/>
          <w:szCs w:val="32"/>
        </w:rPr>
        <w:t>Puget Sound Energy</w:t>
      </w:r>
    </w:p>
    <w:p w14:paraId="5D66961D" w14:textId="77777777" w:rsidR="00A8470B" w:rsidRPr="00907F79" w:rsidRDefault="00A8470B" w:rsidP="002A0306">
      <w:pPr>
        <w:autoSpaceDE w:val="0"/>
        <w:autoSpaceDN w:val="0"/>
        <w:adjustRightInd w:val="0"/>
        <w:jc w:val="center"/>
        <w:rPr>
          <w:rFonts w:ascii="Arial" w:hAnsi="Arial" w:cs="Arial"/>
          <w:bCs/>
          <w:sz w:val="24"/>
          <w:szCs w:val="24"/>
        </w:rPr>
      </w:pPr>
    </w:p>
    <w:p w14:paraId="5D66961E" w14:textId="77777777" w:rsidR="00A8470B" w:rsidRPr="00907F79" w:rsidRDefault="00A8470B" w:rsidP="002A0306">
      <w:pPr>
        <w:autoSpaceDE w:val="0"/>
        <w:autoSpaceDN w:val="0"/>
        <w:adjustRightInd w:val="0"/>
        <w:jc w:val="center"/>
        <w:rPr>
          <w:rFonts w:ascii="Arial" w:hAnsi="Arial" w:cs="Arial"/>
          <w:bCs/>
          <w:sz w:val="24"/>
          <w:szCs w:val="24"/>
        </w:rPr>
      </w:pPr>
    </w:p>
    <w:p w14:paraId="5D66961F" w14:textId="77777777" w:rsidR="00A8470B" w:rsidRPr="00907F79" w:rsidRDefault="00A8470B" w:rsidP="002A0306">
      <w:pPr>
        <w:autoSpaceDE w:val="0"/>
        <w:autoSpaceDN w:val="0"/>
        <w:adjustRightInd w:val="0"/>
        <w:jc w:val="center"/>
        <w:rPr>
          <w:rFonts w:ascii="Arial" w:hAnsi="Arial" w:cs="Arial"/>
          <w:bCs/>
          <w:sz w:val="24"/>
          <w:szCs w:val="24"/>
        </w:rPr>
      </w:pPr>
      <w:r w:rsidRPr="00907F79">
        <w:rPr>
          <w:rFonts w:ascii="Arial" w:hAnsi="Arial" w:cs="Arial"/>
          <w:bCs/>
          <w:sz w:val="24"/>
          <w:szCs w:val="24"/>
        </w:rPr>
        <w:t xml:space="preserve">Meter and Billing Performance </w:t>
      </w:r>
      <w:r w:rsidR="00396F17">
        <w:rPr>
          <w:rFonts w:ascii="Arial" w:hAnsi="Arial" w:cs="Arial"/>
          <w:bCs/>
          <w:sz w:val="24"/>
          <w:szCs w:val="24"/>
        </w:rPr>
        <w:t>Annual</w:t>
      </w:r>
      <w:r w:rsidRPr="00907F79">
        <w:rPr>
          <w:rFonts w:ascii="Arial" w:hAnsi="Arial" w:cs="Arial"/>
          <w:bCs/>
          <w:sz w:val="24"/>
          <w:szCs w:val="24"/>
        </w:rPr>
        <w:t xml:space="preserve"> Report</w:t>
      </w:r>
    </w:p>
    <w:p w14:paraId="5D669620" w14:textId="77777777" w:rsidR="00A8470B" w:rsidRPr="00907F79" w:rsidRDefault="00A8470B" w:rsidP="002A0306">
      <w:pPr>
        <w:autoSpaceDE w:val="0"/>
        <w:autoSpaceDN w:val="0"/>
        <w:adjustRightInd w:val="0"/>
        <w:jc w:val="center"/>
        <w:rPr>
          <w:rFonts w:ascii="Arial" w:hAnsi="Arial" w:cs="Arial"/>
          <w:bCs/>
          <w:sz w:val="24"/>
          <w:szCs w:val="24"/>
        </w:rPr>
      </w:pPr>
    </w:p>
    <w:p w14:paraId="5D669621" w14:textId="77777777" w:rsidR="00A8470B" w:rsidRDefault="00FC63FF" w:rsidP="00917875">
      <w:pPr>
        <w:spacing w:after="0"/>
        <w:jc w:val="center"/>
        <w:rPr>
          <w:rFonts w:ascii="Arial" w:hAnsi="Arial" w:cs="Arial"/>
          <w:bCs/>
          <w:sz w:val="24"/>
          <w:szCs w:val="24"/>
        </w:rPr>
      </w:pPr>
      <w:r>
        <w:rPr>
          <w:rFonts w:ascii="Arial" w:hAnsi="Arial" w:cs="Arial"/>
          <w:bCs/>
          <w:sz w:val="24"/>
          <w:szCs w:val="24"/>
        </w:rPr>
        <w:t>Annual</w:t>
      </w:r>
      <w:r w:rsidR="00A8470B">
        <w:rPr>
          <w:rFonts w:ascii="Arial" w:hAnsi="Arial" w:cs="Arial"/>
          <w:bCs/>
          <w:sz w:val="24"/>
          <w:szCs w:val="24"/>
        </w:rPr>
        <w:t xml:space="preserve"> Reporting </w:t>
      </w:r>
      <w:r w:rsidR="004E37B6">
        <w:rPr>
          <w:rFonts w:ascii="Arial" w:hAnsi="Arial" w:cs="Arial"/>
          <w:bCs/>
          <w:sz w:val="24"/>
          <w:szCs w:val="24"/>
        </w:rPr>
        <w:t>Period</w:t>
      </w:r>
      <w:r w:rsidR="00A8470B">
        <w:rPr>
          <w:rFonts w:ascii="Arial" w:hAnsi="Arial" w:cs="Arial"/>
          <w:bCs/>
          <w:sz w:val="24"/>
          <w:szCs w:val="24"/>
        </w:rPr>
        <w:t>:</w:t>
      </w:r>
    </w:p>
    <w:p w14:paraId="5D669622" w14:textId="77777777" w:rsidR="009E5AC9" w:rsidRPr="00917875" w:rsidRDefault="009E5AC9" w:rsidP="00917875">
      <w:pPr>
        <w:spacing w:after="0"/>
        <w:jc w:val="center"/>
        <w:rPr>
          <w:rFonts w:ascii="Arial" w:hAnsi="Arial" w:cs="Arial"/>
          <w:sz w:val="20"/>
          <w:szCs w:val="20"/>
        </w:rPr>
      </w:pPr>
    </w:p>
    <w:p w14:paraId="5D669623" w14:textId="77777777" w:rsidR="001B5784" w:rsidRPr="001B2105" w:rsidRDefault="00815816" w:rsidP="00917875">
      <w:pPr>
        <w:spacing w:after="0"/>
        <w:jc w:val="center"/>
        <w:rPr>
          <w:rFonts w:ascii="Arial" w:hAnsi="Arial" w:cs="Arial"/>
          <w:sz w:val="24"/>
          <w:szCs w:val="24"/>
        </w:rPr>
      </w:pPr>
      <w:r w:rsidRPr="001B2105">
        <w:rPr>
          <w:rFonts w:ascii="Arial" w:hAnsi="Arial" w:cs="Arial"/>
          <w:sz w:val="24"/>
          <w:szCs w:val="24"/>
        </w:rPr>
        <w:t xml:space="preserve">January </w:t>
      </w:r>
      <w:r w:rsidR="004E37B6" w:rsidRPr="001B2105">
        <w:rPr>
          <w:rFonts w:ascii="Arial" w:hAnsi="Arial" w:cs="Arial"/>
          <w:sz w:val="24"/>
          <w:szCs w:val="24"/>
        </w:rPr>
        <w:t xml:space="preserve">1, </w:t>
      </w:r>
      <w:r w:rsidR="00FA343F" w:rsidRPr="001B2105">
        <w:rPr>
          <w:rFonts w:ascii="Arial" w:hAnsi="Arial" w:cs="Arial"/>
          <w:sz w:val="24"/>
          <w:szCs w:val="24"/>
        </w:rPr>
        <w:t>2015</w:t>
      </w:r>
      <w:r w:rsidRPr="001B2105">
        <w:rPr>
          <w:rFonts w:ascii="Arial" w:hAnsi="Arial" w:cs="Arial"/>
          <w:sz w:val="24"/>
          <w:szCs w:val="24"/>
        </w:rPr>
        <w:t xml:space="preserve"> </w:t>
      </w:r>
      <w:r w:rsidR="004E37B6" w:rsidRPr="001B2105">
        <w:rPr>
          <w:rFonts w:ascii="Arial" w:hAnsi="Arial" w:cs="Arial"/>
          <w:sz w:val="24"/>
          <w:szCs w:val="24"/>
        </w:rPr>
        <w:t xml:space="preserve">- </w:t>
      </w:r>
      <w:r w:rsidR="00AF04C8" w:rsidRPr="001B2105">
        <w:rPr>
          <w:rFonts w:ascii="Arial" w:hAnsi="Arial" w:cs="Arial"/>
          <w:sz w:val="24"/>
          <w:szCs w:val="24"/>
        </w:rPr>
        <w:t xml:space="preserve">December 31, </w:t>
      </w:r>
      <w:r w:rsidR="00FA343F" w:rsidRPr="001B2105">
        <w:rPr>
          <w:rFonts w:ascii="Arial" w:hAnsi="Arial" w:cs="Arial"/>
          <w:sz w:val="24"/>
          <w:szCs w:val="24"/>
        </w:rPr>
        <w:t>2015</w:t>
      </w:r>
    </w:p>
    <w:p w14:paraId="5D669624" w14:textId="77777777" w:rsidR="004E37B6" w:rsidRPr="001B2105" w:rsidRDefault="004E37B6" w:rsidP="00917875">
      <w:pPr>
        <w:spacing w:after="0"/>
        <w:jc w:val="center"/>
        <w:rPr>
          <w:rFonts w:ascii="Arial" w:hAnsi="Arial" w:cs="Arial"/>
          <w:sz w:val="24"/>
          <w:szCs w:val="24"/>
        </w:rPr>
      </w:pPr>
    </w:p>
    <w:p w14:paraId="5D669625" w14:textId="77777777" w:rsidR="004E37B6" w:rsidRPr="001B2105" w:rsidRDefault="004E37B6" w:rsidP="00917875">
      <w:pPr>
        <w:spacing w:after="0"/>
        <w:jc w:val="center"/>
        <w:rPr>
          <w:rFonts w:ascii="Arial" w:hAnsi="Arial" w:cs="Arial"/>
          <w:sz w:val="24"/>
          <w:szCs w:val="24"/>
        </w:rPr>
      </w:pPr>
    </w:p>
    <w:p w14:paraId="5D669626" w14:textId="77777777" w:rsidR="004E37B6" w:rsidRPr="001B2105" w:rsidRDefault="004E37B6" w:rsidP="00917875">
      <w:pPr>
        <w:spacing w:after="0"/>
        <w:jc w:val="center"/>
        <w:rPr>
          <w:rFonts w:ascii="Arial" w:hAnsi="Arial" w:cs="Arial"/>
          <w:sz w:val="24"/>
          <w:szCs w:val="24"/>
        </w:rPr>
      </w:pPr>
      <w:r w:rsidRPr="001B2105">
        <w:rPr>
          <w:rFonts w:ascii="Arial" w:hAnsi="Arial" w:cs="Arial"/>
          <w:sz w:val="24"/>
          <w:szCs w:val="24"/>
        </w:rPr>
        <w:t xml:space="preserve">Filed on January </w:t>
      </w:r>
      <w:r w:rsidR="00871AFF">
        <w:rPr>
          <w:rFonts w:ascii="Arial" w:hAnsi="Arial" w:cs="Arial"/>
          <w:sz w:val="24"/>
          <w:szCs w:val="24"/>
        </w:rPr>
        <w:t>29</w:t>
      </w:r>
      <w:r w:rsidRPr="001B2105">
        <w:rPr>
          <w:rFonts w:ascii="Arial" w:hAnsi="Arial" w:cs="Arial"/>
          <w:sz w:val="24"/>
          <w:szCs w:val="24"/>
        </w:rPr>
        <w:t xml:space="preserve">, </w:t>
      </w:r>
      <w:r w:rsidR="00FA343F" w:rsidRPr="001B2105">
        <w:rPr>
          <w:rFonts w:ascii="Arial" w:hAnsi="Arial" w:cs="Arial"/>
          <w:sz w:val="24"/>
          <w:szCs w:val="24"/>
        </w:rPr>
        <w:t>2016</w:t>
      </w:r>
    </w:p>
    <w:p w14:paraId="5D669627" w14:textId="77777777" w:rsidR="001B5784" w:rsidRDefault="001B5784">
      <w:pPr>
        <w:spacing w:after="0"/>
        <w:rPr>
          <w:rFonts w:ascii="Arial" w:hAnsi="Arial" w:cs="Arial"/>
          <w:sz w:val="20"/>
          <w:szCs w:val="20"/>
        </w:rPr>
      </w:pPr>
      <w:r w:rsidRPr="001B2105">
        <w:rPr>
          <w:rFonts w:ascii="Arial" w:hAnsi="Arial" w:cs="Arial"/>
          <w:sz w:val="24"/>
          <w:szCs w:val="24"/>
        </w:rPr>
        <w:br w:type="page"/>
      </w:r>
    </w:p>
    <w:p w14:paraId="5D669628" w14:textId="77777777" w:rsidR="004E37B6" w:rsidRDefault="004E37B6" w:rsidP="00337E41">
      <w:pPr>
        <w:spacing w:after="0"/>
        <w:jc w:val="center"/>
        <w:rPr>
          <w:rFonts w:ascii="Arial" w:hAnsi="Arial" w:cs="Arial"/>
          <w:sz w:val="20"/>
          <w:szCs w:val="20"/>
        </w:rPr>
      </w:pPr>
    </w:p>
    <w:p w14:paraId="5D669629" w14:textId="77777777" w:rsidR="004E37B6" w:rsidRDefault="004E37B6" w:rsidP="00337E41">
      <w:pPr>
        <w:spacing w:after="0"/>
        <w:jc w:val="center"/>
        <w:rPr>
          <w:rFonts w:ascii="Arial" w:hAnsi="Arial" w:cs="Arial"/>
          <w:sz w:val="20"/>
          <w:szCs w:val="20"/>
        </w:rPr>
      </w:pPr>
    </w:p>
    <w:p w14:paraId="5D66962A" w14:textId="77777777" w:rsidR="004E37B6" w:rsidRDefault="004E37B6" w:rsidP="00337E41">
      <w:pPr>
        <w:spacing w:after="0"/>
        <w:jc w:val="center"/>
        <w:rPr>
          <w:rFonts w:ascii="Arial" w:hAnsi="Arial" w:cs="Arial"/>
          <w:sz w:val="20"/>
          <w:szCs w:val="20"/>
        </w:rPr>
      </w:pPr>
    </w:p>
    <w:p w14:paraId="5D66962B" w14:textId="77777777" w:rsidR="004E37B6" w:rsidRDefault="004E37B6" w:rsidP="00337E41">
      <w:pPr>
        <w:spacing w:after="0"/>
        <w:jc w:val="center"/>
        <w:rPr>
          <w:rFonts w:ascii="Arial" w:hAnsi="Arial" w:cs="Arial"/>
          <w:sz w:val="20"/>
          <w:szCs w:val="20"/>
        </w:rPr>
      </w:pPr>
    </w:p>
    <w:p w14:paraId="5D66962C" w14:textId="77777777" w:rsidR="004E37B6" w:rsidRDefault="004E37B6" w:rsidP="00337E41">
      <w:pPr>
        <w:spacing w:after="0"/>
        <w:jc w:val="center"/>
        <w:rPr>
          <w:rFonts w:ascii="Arial" w:hAnsi="Arial" w:cs="Arial"/>
          <w:sz w:val="20"/>
          <w:szCs w:val="20"/>
        </w:rPr>
      </w:pPr>
    </w:p>
    <w:p w14:paraId="5D66962D" w14:textId="77777777" w:rsidR="004E37B6" w:rsidRDefault="004E37B6" w:rsidP="00337E41">
      <w:pPr>
        <w:spacing w:after="0"/>
        <w:jc w:val="center"/>
        <w:rPr>
          <w:rFonts w:ascii="Arial" w:hAnsi="Arial" w:cs="Arial"/>
          <w:sz w:val="20"/>
          <w:szCs w:val="20"/>
        </w:rPr>
      </w:pPr>
    </w:p>
    <w:p w14:paraId="5D66962E" w14:textId="77777777" w:rsidR="004E37B6" w:rsidRDefault="004E37B6" w:rsidP="00337E41">
      <w:pPr>
        <w:spacing w:after="0"/>
        <w:jc w:val="center"/>
        <w:rPr>
          <w:rFonts w:ascii="Arial" w:hAnsi="Arial" w:cs="Arial"/>
          <w:sz w:val="20"/>
          <w:szCs w:val="20"/>
        </w:rPr>
      </w:pPr>
    </w:p>
    <w:p w14:paraId="5D66962F" w14:textId="77777777" w:rsidR="004E37B6" w:rsidRDefault="004E37B6" w:rsidP="00337E41">
      <w:pPr>
        <w:spacing w:after="0"/>
        <w:jc w:val="center"/>
        <w:rPr>
          <w:rFonts w:ascii="Arial" w:hAnsi="Arial" w:cs="Arial"/>
          <w:sz w:val="20"/>
          <w:szCs w:val="20"/>
        </w:rPr>
      </w:pPr>
    </w:p>
    <w:p w14:paraId="5D669630" w14:textId="77777777" w:rsidR="004E37B6" w:rsidRDefault="004E37B6" w:rsidP="00337E41">
      <w:pPr>
        <w:spacing w:after="0"/>
        <w:jc w:val="center"/>
        <w:rPr>
          <w:rFonts w:ascii="Arial" w:hAnsi="Arial" w:cs="Arial"/>
          <w:sz w:val="20"/>
          <w:szCs w:val="20"/>
        </w:rPr>
      </w:pPr>
    </w:p>
    <w:p w14:paraId="5D669631" w14:textId="77777777" w:rsidR="00E133FA" w:rsidRDefault="00E133FA" w:rsidP="00337E41">
      <w:pPr>
        <w:spacing w:after="0"/>
        <w:jc w:val="center"/>
        <w:rPr>
          <w:rFonts w:ascii="Arial" w:hAnsi="Arial" w:cs="Arial"/>
          <w:sz w:val="20"/>
          <w:szCs w:val="20"/>
        </w:rPr>
      </w:pPr>
    </w:p>
    <w:p w14:paraId="5D669632" w14:textId="77777777" w:rsidR="004E37B6" w:rsidRDefault="004E37B6" w:rsidP="00337E41">
      <w:pPr>
        <w:spacing w:after="0"/>
        <w:jc w:val="center"/>
        <w:rPr>
          <w:rFonts w:ascii="Arial" w:hAnsi="Arial" w:cs="Arial"/>
          <w:sz w:val="20"/>
          <w:szCs w:val="20"/>
        </w:rPr>
      </w:pPr>
    </w:p>
    <w:p w14:paraId="5D669633" w14:textId="77777777" w:rsidR="004E37B6" w:rsidRDefault="004E37B6" w:rsidP="00337E41">
      <w:pPr>
        <w:spacing w:after="0"/>
        <w:jc w:val="center"/>
        <w:rPr>
          <w:rFonts w:ascii="Arial" w:hAnsi="Arial" w:cs="Arial"/>
          <w:sz w:val="20"/>
          <w:szCs w:val="20"/>
        </w:rPr>
      </w:pPr>
    </w:p>
    <w:p w14:paraId="5D669634" w14:textId="77777777" w:rsidR="004E37B6" w:rsidRDefault="004E37B6" w:rsidP="00337E41">
      <w:pPr>
        <w:spacing w:after="0"/>
        <w:jc w:val="center"/>
        <w:rPr>
          <w:rFonts w:ascii="Arial" w:hAnsi="Arial" w:cs="Arial"/>
          <w:sz w:val="20"/>
          <w:szCs w:val="20"/>
        </w:rPr>
      </w:pPr>
    </w:p>
    <w:p w14:paraId="5D669635" w14:textId="77777777" w:rsidR="004E37B6" w:rsidRDefault="004E37B6" w:rsidP="00337E41">
      <w:pPr>
        <w:spacing w:after="0"/>
        <w:jc w:val="center"/>
        <w:rPr>
          <w:rFonts w:ascii="Arial" w:hAnsi="Arial" w:cs="Arial"/>
          <w:sz w:val="20"/>
          <w:szCs w:val="20"/>
        </w:rPr>
      </w:pPr>
    </w:p>
    <w:p w14:paraId="5D669636" w14:textId="77777777" w:rsidR="004E37B6" w:rsidRDefault="004E37B6" w:rsidP="00337E41">
      <w:pPr>
        <w:spacing w:after="0"/>
        <w:jc w:val="center"/>
        <w:rPr>
          <w:rFonts w:ascii="Arial" w:hAnsi="Arial" w:cs="Arial"/>
          <w:sz w:val="20"/>
          <w:szCs w:val="20"/>
        </w:rPr>
      </w:pPr>
    </w:p>
    <w:p w14:paraId="5D669637" w14:textId="77777777" w:rsidR="004E37B6" w:rsidRDefault="004E37B6" w:rsidP="00337E41">
      <w:pPr>
        <w:spacing w:after="0"/>
        <w:jc w:val="center"/>
        <w:rPr>
          <w:rFonts w:ascii="Arial" w:hAnsi="Arial" w:cs="Arial"/>
          <w:sz w:val="20"/>
          <w:szCs w:val="20"/>
        </w:rPr>
      </w:pPr>
    </w:p>
    <w:p w14:paraId="5D669638" w14:textId="77777777" w:rsidR="004E37B6" w:rsidRDefault="004E37B6" w:rsidP="00337E41">
      <w:pPr>
        <w:spacing w:after="0"/>
        <w:jc w:val="center"/>
        <w:rPr>
          <w:rFonts w:ascii="Arial" w:hAnsi="Arial" w:cs="Arial"/>
          <w:sz w:val="20"/>
          <w:szCs w:val="20"/>
        </w:rPr>
      </w:pPr>
    </w:p>
    <w:p w14:paraId="5D669639" w14:textId="77777777" w:rsidR="004E37B6" w:rsidRDefault="004E37B6" w:rsidP="00337E41">
      <w:pPr>
        <w:spacing w:after="0"/>
        <w:jc w:val="center"/>
        <w:rPr>
          <w:rFonts w:ascii="Arial" w:hAnsi="Arial" w:cs="Arial"/>
          <w:sz w:val="20"/>
          <w:szCs w:val="20"/>
        </w:rPr>
      </w:pPr>
    </w:p>
    <w:p w14:paraId="5D66963A" w14:textId="77777777" w:rsidR="004E37B6" w:rsidRDefault="004E37B6" w:rsidP="00337E41">
      <w:pPr>
        <w:spacing w:after="0"/>
        <w:jc w:val="center"/>
        <w:rPr>
          <w:rFonts w:ascii="Arial" w:hAnsi="Arial" w:cs="Arial"/>
          <w:sz w:val="20"/>
          <w:szCs w:val="20"/>
        </w:rPr>
      </w:pPr>
    </w:p>
    <w:p w14:paraId="5D66963B" w14:textId="77777777" w:rsidR="004E37B6" w:rsidRPr="001B2105" w:rsidRDefault="004E37B6" w:rsidP="00337E41">
      <w:pPr>
        <w:spacing w:after="0"/>
        <w:jc w:val="center"/>
        <w:rPr>
          <w:rFonts w:ascii="Arial" w:hAnsi="Arial" w:cs="Arial"/>
        </w:rPr>
      </w:pPr>
      <w:r w:rsidRPr="001B2105">
        <w:rPr>
          <w:rFonts w:ascii="Arial" w:hAnsi="Arial" w:cs="Arial"/>
        </w:rPr>
        <w:t>This Page Intentionally Left Blank</w:t>
      </w:r>
    </w:p>
    <w:p w14:paraId="5D66963C" w14:textId="77777777" w:rsidR="004E37B6" w:rsidRDefault="004E37B6">
      <w:pPr>
        <w:spacing w:after="0"/>
        <w:rPr>
          <w:rFonts w:ascii="Arial" w:hAnsi="Arial" w:cs="Arial"/>
          <w:sz w:val="20"/>
          <w:szCs w:val="20"/>
        </w:rPr>
      </w:pPr>
      <w:r>
        <w:rPr>
          <w:rFonts w:ascii="Arial" w:hAnsi="Arial" w:cs="Arial"/>
          <w:sz w:val="20"/>
          <w:szCs w:val="20"/>
        </w:rPr>
        <w:br w:type="page"/>
      </w:r>
    </w:p>
    <w:p w14:paraId="5D66963D" w14:textId="77777777" w:rsidR="00A8470B" w:rsidRDefault="00A8470B" w:rsidP="00917875">
      <w:pPr>
        <w:spacing w:after="0"/>
        <w:jc w:val="center"/>
        <w:rPr>
          <w:rFonts w:ascii="Arial" w:hAnsi="Arial" w:cs="Arial"/>
          <w:sz w:val="20"/>
          <w:szCs w:val="20"/>
        </w:rPr>
      </w:pPr>
    </w:p>
    <w:p w14:paraId="5D66963E" w14:textId="77777777" w:rsidR="00A8470B" w:rsidRPr="00907F79" w:rsidRDefault="00A8470B" w:rsidP="002A0306">
      <w:pPr>
        <w:autoSpaceDE w:val="0"/>
        <w:autoSpaceDN w:val="0"/>
        <w:adjustRightInd w:val="0"/>
        <w:jc w:val="center"/>
        <w:rPr>
          <w:rFonts w:ascii="Arial" w:hAnsi="Arial" w:cs="Arial"/>
          <w:bCs/>
          <w:sz w:val="24"/>
          <w:szCs w:val="24"/>
        </w:rPr>
      </w:pPr>
    </w:p>
    <w:p w14:paraId="5D66963F" w14:textId="77777777" w:rsidR="00A8470B" w:rsidRPr="00907F79" w:rsidRDefault="00A8470B" w:rsidP="002A0306">
      <w:pPr>
        <w:autoSpaceDE w:val="0"/>
        <w:autoSpaceDN w:val="0"/>
        <w:adjustRightInd w:val="0"/>
        <w:jc w:val="center"/>
        <w:rPr>
          <w:rFonts w:ascii="Arial" w:hAnsi="Arial" w:cs="Arial"/>
          <w:bCs/>
          <w:i/>
          <w:sz w:val="24"/>
          <w:szCs w:val="24"/>
        </w:rPr>
      </w:pPr>
    </w:p>
    <w:sdt>
      <w:sdtPr>
        <w:rPr>
          <w:rFonts w:ascii="Garamond" w:eastAsia="MS Mincho" w:hAnsi="Garamond"/>
          <w:b w:val="0"/>
          <w:bCs w:val="0"/>
          <w:kern w:val="28"/>
          <w:sz w:val="22"/>
          <w:szCs w:val="22"/>
        </w:rPr>
        <w:id w:val="1593973327"/>
        <w:docPartObj>
          <w:docPartGallery w:val="Table of Contents"/>
          <w:docPartUnique/>
        </w:docPartObj>
      </w:sdtPr>
      <w:sdtEndPr>
        <w:rPr>
          <w:rFonts w:ascii="Arial" w:hAnsi="Arial" w:cs="Arial"/>
          <w:noProof/>
        </w:rPr>
      </w:sdtEndPr>
      <w:sdtContent>
        <w:p w14:paraId="5D669640" w14:textId="77777777" w:rsidR="00001911" w:rsidRPr="00755195" w:rsidRDefault="00001911">
          <w:pPr>
            <w:pStyle w:val="TOCHeading"/>
            <w:rPr>
              <w:rFonts w:ascii="Arial" w:hAnsi="Arial" w:cs="Arial"/>
              <w:sz w:val="24"/>
              <w:szCs w:val="24"/>
            </w:rPr>
          </w:pPr>
          <w:r w:rsidRPr="00755195">
            <w:rPr>
              <w:rFonts w:ascii="Arial" w:hAnsi="Arial" w:cs="Arial"/>
              <w:sz w:val="24"/>
              <w:szCs w:val="24"/>
            </w:rPr>
            <w:t>Table of Contents</w:t>
          </w:r>
        </w:p>
        <w:p w14:paraId="5D669641" w14:textId="77777777" w:rsidR="00893AAD" w:rsidRPr="00893AAD" w:rsidRDefault="00001911" w:rsidP="00893AAD">
          <w:pPr>
            <w:pStyle w:val="TOC1"/>
            <w:rPr>
              <w:rFonts w:asciiTheme="minorHAnsi" w:eastAsiaTheme="minorEastAsia" w:hAnsiTheme="minorHAnsi" w:cstheme="minorBidi"/>
              <w:kern w:val="0"/>
            </w:rPr>
          </w:pPr>
          <w:r w:rsidRPr="00893AAD">
            <w:rPr>
              <w:noProof w:val="0"/>
            </w:rPr>
            <w:fldChar w:fldCharType="begin"/>
          </w:r>
          <w:r w:rsidRPr="00893AAD">
            <w:instrText xml:space="preserve"> TOC \o "1-3" \h \z \u </w:instrText>
          </w:r>
          <w:r w:rsidRPr="00893AAD">
            <w:rPr>
              <w:noProof w:val="0"/>
            </w:rPr>
            <w:fldChar w:fldCharType="separate"/>
          </w:r>
          <w:hyperlink w:anchor="_Toc441759479" w:history="1">
            <w:r w:rsidR="00893AAD" w:rsidRPr="00893AAD">
              <w:rPr>
                <w:rStyle w:val="Hyperlink"/>
                <w:rFonts w:cs="Arial"/>
                <w:b/>
              </w:rPr>
              <w:t>Introduction</w:t>
            </w:r>
            <w:r w:rsidR="00893AAD" w:rsidRPr="00893AAD">
              <w:rPr>
                <w:webHidden/>
              </w:rPr>
              <w:tab/>
            </w:r>
            <w:r w:rsidR="00893AAD" w:rsidRPr="00893AAD">
              <w:rPr>
                <w:webHidden/>
              </w:rPr>
              <w:fldChar w:fldCharType="begin"/>
            </w:r>
            <w:r w:rsidR="00893AAD" w:rsidRPr="00893AAD">
              <w:rPr>
                <w:webHidden/>
              </w:rPr>
              <w:instrText xml:space="preserve"> PAGEREF _Toc441759479 \h </w:instrText>
            </w:r>
            <w:r w:rsidR="00893AAD" w:rsidRPr="00893AAD">
              <w:rPr>
                <w:webHidden/>
              </w:rPr>
            </w:r>
            <w:r w:rsidR="00893AAD" w:rsidRPr="00893AAD">
              <w:rPr>
                <w:webHidden/>
              </w:rPr>
              <w:fldChar w:fldCharType="separate"/>
            </w:r>
            <w:r w:rsidR="00B91EC4">
              <w:rPr>
                <w:webHidden/>
              </w:rPr>
              <w:t>4</w:t>
            </w:r>
            <w:r w:rsidR="00893AAD" w:rsidRPr="00893AAD">
              <w:rPr>
                <w:webHidden/>
              </w:rPr>
              <w:fldChar w:fldCharType="end"/>
            </w:r>
          </w:hyperlink>
        </w:p>
        <w:p w14:paraId="5D669642" w14:textId="77777777" w:rsidR="00893AAD" w:rsidRDefault="00A72469" w:rsidP="00893AAD">
          <w:pPr>
            <w:pStyle w:val="TOC1"/>
            <w:rPr>
              <w:rFonts w:asciiTheme="minorHAnsi" w:eastAsiaTheme="minorEastAsia" w:hAnsiTheme="minorHAnsi" w:cstheme="minorBidi"/>
              <w:kern w:val="0"/>
            </w:rPr>
          </w:pPr>
          <w:hyperlink w:anchor="_Toc441759480" w:history="1">
            <w:r w:rsidR="00893AAD" w:rsidRPr="00031C0D">
              <w:rPr>
                <w:rStyle w:val="Hyperlink"/>
                <w:rFonts w:cs="Arial"/>
              </w:rPr>
              <w:t>Summary Progress to Date</w:t>
            </w:r>
            <w:r w:rsidR="00893AAD">
              <w:rPr>
                <w:webHidden/>
              </w:rPr>
              <w:tab/>
            </w:r>
            <w:r w:rsidR="00893AAD">
              <w:rPr>
                <w:webHidden/>
              </w:rPr>
              <w:fldChar w:fldCharType="begin"/>
            </w:r>
            <w:r w:rsidR="00893AAD">
              <w:rPr>
                <w:webHidden/>
              </w:rPr>
              <w:instrText xml:space="preserve"> PAGEREF _Toc441759480 \h </w:instrText>
            </w:r>
            <w:r w:rsidR="00893AAD">
              <w:rPr>
                <w:webHidden/>
              </w:rPr>
            </w:r>
            <w:r w:rsidR="00893AAD">
              <w:rPr>
                <w:webHidden/>
              </w:rPr>
              <w:fldChar w:fldCharType="separate"/>
            </w:r>
            <w:r w:rsidR="00B91EC4">
              <w:rPr>
                <w:webHidden/>
              </w:rPr>
              <w:t>5</w:t>
            </w:r>
            <w:r w:rsidR="00893AAD">
              <w:rPr>
                <w:webHidden/>
              </w:rPr>
              <w:fldChar w:fldCharType="end"/>
            </w:r>
          </w:hyperlink>
        </w:p>
        <w:p w14:paraId="5D669643" w14:textId="77777777" w:rsidR="00893AAD" w:rsidRDefault="00A72469">
          <w:pPr>
            <w:pStyle w:val="TOC2"/>
            <w:rPr>
              <w:rFonts w:asciiTheme="minorHAnsi" w:eastAsiaTheme="minorEastAsia" w:hAnsiTheme="minorHAnsi" w:cstheme="minorBidi"/>
              <w:b w:val="0"/>
              <w:bCs w:val="0"/>
              <w:noProof/>
              <w:kern w:val="0"/>
              <w:sz w:val="22"/>
              <w:szCs w:val="22"/>
            </w:rPr>
          </w:pPr>
          <w:hyperlink w:anchor="_Toc441759481" w:history="1">
            <w:r w:rsidR="00893AAD" w:rsidRPr="00031C0D">
              <w:rPr>
                <w:rStyle w:val="Hyperlink"/>
                <w:rFonts w:ascii="Arial" w:hAnsi="Arial"/>
                <w:noProof/>
              </w:rPr>
              <w:t>Meter and Billing Performance Summary</w:t>
            </w:r>
            <w:r w:rsidR="00893AAD">
              <w:rPr>
                <w:noProof/>
                <w:webHidden/>
              </w:rPr>
              <w:tab/>
            </w:r>
            <w:r w:rsidR="00893AAD">
              <w:rPr>
                <w:noProof/>
                <w:webHidden/>
              </w:rPr>
              <w:fldChar w:fldCharType="begin"/>
            </w:r>
            <w:r w:rsidR="00893AAD">
              <w:rPr>
                <w:noProof/>
                <w:webHidden/>
              </w:rPr>
              <w:instrText xml:space="preserve"> PAGEREF _Toc441759481 \h </w:instrText>
            </w:r>
            <w:r w:rsidR="00893AAD">
              <w:rPr>
                <w:noProof/>
                <w:webHidden/>
              </w:rPr>
            </w:r>
            <w:r w:rsidR="00893AAD">
              <w:rPr>
                <w:noProof/>
                <w:webHidden/>
              </w:rPr>
              <w:fldChar w:fldCharType="separate"/>
            </w:r>
            <w:r w:rsidR="00B91EC4">
              <w:rPr>
                <w:noProof/>
                <w:webHidden/>
              </w:rPr>
              <w:t>5</w:t>
            </w:r>
            <w:r w:rsidR="00893AAD">
              <w:rPr>
                <w:noProof/>
                <w:webHidden/>
              </w:rPr>
              <w:fldChar w:fldCharType="end"/>
            </w:r>
          </w:hyperlink>
        </w:p>
        <w:p w14:paraId="5D669644" w14:textId="77777777" w:rsidR="00893AAD" w:rsidRDefault="00A72469">
          <w:pPr>
            <w:pStyle w:val="TOC2"/>
            <w:rPr>
              <w:rFonts w:asciiTheme="minorHAnsi" w:eastAsiaTheme="minorEastAsia" w:hAnsiTheme="minorHAnsi" w:cstheme="minorBidi"/>
              <w:b w:val="0"/>
              <w:bCs w:val="0"/>
              <w:noProof/>
              <w:kern w:val="0"/>
              <w:sz w:val="22"/>
              <w:szCs w:val="22"/>
            </w:rPr>
          </w:pPr>
          <w:hyperlink w:anchor="_Toc441759482" w:history="1">
            <w:r w:rsidR="00893AAD" w:rsidRPr="00031C0D">
              <w:rPr>
                <w:rStyle w:val="Hyperlink"/>
                <w:rFonts w:ascii="Arial" w:hAnsi="Arial"/>
                <w:noProof/>
              </w:rPr>
              <w:t>Resolution Results for Unassigned Energy Usage</w:t>
            </w:r>
            <w:r w:rsidR="00893AAD">
              <w:rPr>
                <w:noProof/>
                <w:webHidden/>
              </w:rPr>
              <w:tab/>
            </w:r>
            <w:r w:rsidR="00893AAD">
              <w:rPr>
                <w:noProof/>
                <w:webHidden/>
              </w:rPr>
              <w:fldChar w:fldCharType="begin"/>
            </w:r>
            <w:r w:rsidR="00893AAD">
              <w:rPr>
                <w:noProof/>
                <w:webHidden/>
              </w:rPr>
              <w:instrText xml:space="preserve"> PAGEREF _Toc441759482 \h </w:instrText>
            </w:r>
            <w:r w:rsidR="00893AAD">
              <w:rPr>
                <w:noProof/>
                <w:webHidden/>
              </w:rPr>
            </w:r>
            <w:r w:rsidR="00893AAD">
              <w:rPr>
                <w:noProof/>
                <w:webHidden/>
              </w:rPr>
              <w:fldChar w:fldCharType="separate"/>
            </w:r>
            <w:r w:rsidR="00B91EC4">
              <w:rPr>
                <w:noProof/>
                <w:webHidden/>
              </w:rPr>
              <w:t>5</w:t>
            </w:r>
            <w:r w:rsidR="00893AAD">
              <w:rPr>
                <w:noProof/>
                <w:webHidden/>
              </w:rPr>
              <w:fldChar w:fldCharType="end"/>
            </w:r>
          </w:hyperlink>
        </w:p>
        <w:p w14:paraId="5D669645" w14:textId="77777777" w:rsidR="00893AAD" w:rsidRDefault="00A72469">
          <w:pPr>
            <w:pStyle w:val="TOC2"/>
            <w:rPr>
              <w:rFonts w:asciiTheme="minorHAnsi" w:eastAsiaTheme="minorEastAsia" w:hAnsiTheme="minorHAnsi" w:cstheme="minorBidi"/>
              <w:b w:val="0"/>
              <w:bCs w:val="0"/>
              <w:noProof/>
              <w:kern w:val="0"/>
              <w:sz w:val="22"/>
              <w:szCs w:val="22"/>
            </w:rPr>
          </w:pPr>
          <w:hyperlink w:anchor="_Toc441759483" w:history="1">
            <w:r w:rsidR="00893AAD" w:rsidRPr="00031C0D">
              <w:rPr>
                <w:rStyle w:val="Hyperlink"/>
                <w:rFonts w:ascii="Arial" w:hAnsi="Arial"/>
                <w:noProof/>
              </w:rPr>
              <w:t>Resolution Results for Stopped Meters</w:t>
            </w:r>
            <w:r w:rsidR="00893AAD">
              <w:rPr>
                <w:noProof/>
                <w:webHidden/>
              </w:rPr>
              <w:tab/>
            </w:r>
            <w:r w:rsidR="00893AAD">
              <w:rPr>
                <w:noProof/>
                <w:webHidden/>
              </w:rPr>
              <w:fldChar w:fldCharType="begin"/>
            </w:r>
            <w:r w:rsidR="00893AAD">
              <w:rPr>
                <w:noProof/>
                <w:webHidden/>
              </w:rPr>
              <w:instrText xml:space="preserve"> PAGEREF _Toc441759483 \h </w:instrText>
            </w:r>
            <w:r w:rsidR="00893AAD">
              <w:rPr>
                <w:noProof/>
                <w:webHidden/>
              </w:rPr>
            </w:r>
            <w:r w:rsidR="00893AAD">
              <w:rPr>
                <w:noProof/>
                <w:webHidden/>
              </w:rPr>
              <w:fldChar w:fldCharType="separate"/>
            </w:r>
            <w:r w:rsidR="00B91EC4">
              <w:rPr>
                <w:noProof/>
                <w:webHidden/>
              </w:rPr>
              <w:t>6</w:t>
            </w:r>
            <w:r w:rsidR="00893AAD">
              <w:rPr>
                <w:noProof/>
                <w:webHidden/>
              </w:rPr>
              <w:fldChar w:fldCharType="end"/>
            </w:r>
          </w:hyperlink>
        </w:p>
        <w:p w14:paraId="5D669646" w14:textId="77777777" w:rsidR="00893AAD" w:rsidRDefault="00A72469" w:rsidP="00893AAD">
          <w:pPr>
            <w:pStyle w:val="TOC1"/>
            <w:rPr>
              <w:rFonts w:asciiTheme="minorHAnsi" w:eastAsiaTheme="minorEastAsia" w:hAnsiTheme="minorHAnsi" w:cstheme="minorBidi"/>
              <w:kern w:val="0"/>
            </w:rPr>
          </w:pPr>
          <w:hyperlink w:anchor="_Toc441759484" w:history="1">
            <w:r w:rsidR="00893AAD" w:rsidRPr="00031C0D">
              <w:rPr>
                <w:rStyle w:val="Hyperlink"/>
                <w:rFonts w:cs="Arial"/>
              </w:rPr>
              <w:t>Zero Consumption 180-Day Customer Notification Report</w:t>
            </w:r>
            <w:r w:rsidR="00893AAD">
              <w:rPr>
                <w:webHidden/>
              </w:rPr>
              <w:tab/>
            </w:r>
            <w:r w:rsidR="00893AAD">
              <w:rPr>
                <w:webHidden/>
              </w:rPr>
              <w:fldChar w:fldCharType="begin"/>
            </w:r>
            <w:r w:rsidR="00893AAD">
              <w:rPr>
                <w:webHidden/>
              </w:rPr>
              <w:instrText xml:space="preserve"> PAGEREF _Toc441759484 \h </w:instrText>
            </w:r>
            <w:r w:rsidR="00893AAD">
              <w:rPr>
                <w:webHidden/>
              </w:rPr>
            </w:r>
            <w:r w:rsidR="00893AAD">
              <w:rPr>
                <w:webHidden/>
              </w:rPr>
              <w:fldChar w:fldCharType="separate"/>
            </w:r>
            <w:r w:rsidR="00B91EC4">
              <w:rPr>
                <w:webHidden/>
              </w:rPr>
              <w:t>7</w:t>
            </w:r>
            <w:r w:rsidR="00893AAD">
              <w:rPr>
                <w:webHidden/>
              </w:rPr>
              <w:fldChar w:fldCharType="end"/>
            </w:r>
          </w:hyperlink>
        </w:p>
        <w:p w14:paraId="5D669647" w14:textId="77777777" w:rsidR="00893AAD" w:rsidRDefault="00A72469" w:rsidP="00893AAD">
          <w:pPr>
            <w:pStyle w:val="TOC1"/>
            <w:rPr>
              <w:rFonts w:asciiTheme="minorHAnsi" w:eastAsiaTheme="minorEastAsia" w:hAnsiTheme="minorHAnsi" w:cstheme="minorBidi"/>
              <w:kern w:val="0"/>
            </w:rPr>
          </w:pPr>
          <w:hyperlink w:anchor="_Toc441759485" w:history="1">
            <w:r w:rsidR="00893AAD" w:rsidRPr="00031C0D">
              <w:rPr>
                <w:rStyle w:val="Hyperlink"/>
                <w:rFonts w:cs="Arial"/>
              </w:rPr>
              <w:t>Tracking and Reporting of Meter/Billing Issues</w:t>
            </w:r>
            <w:r w:rsidR="00893AAD">
              <w:rPr>
                <w:webHidden/>
              </w:rPr>
              <w:tab/>
            </w:r>
            <w:r w:rsidR="00893AAD">
              <w:rPr>
                <w:webHidden/>
              </w:rPr>
              <w:fldChar w:fldCharType="begin"/>
            </w:r>
            <w:r w:rsidR="00893AAD">
              <w:rPr>
                <w:webHidden/>
              </w:rPr>
              <w:instrText xml:space="preserve"> PAGEREF _Toc441759485 \h </w:instrText>
            </w:r>
            <w:r w:rsidR="00893AAD">
              <w:rPr>
                <w:webHidden/>
              </w:rPr>
            </w:r>
            <w:r w:rsidR="00893AAD">
              <w:rPr>
                <w:webHidden/>
              </w:rPr>
              <w:fldChar w:fldCharType="separate"/>
            </w:r>
            <w:r w:rsidR="00B91EC4">
              <w:rPr>
                <w:webHidden/>
              </w:rPr>
              <w:t>10</w:t>
            </w:r>
            <w:r w:rsidR="00893AAD">
              <w:rPr>
                <w:webHidden/>
              </w:rPr>
              <w:fldChar w:fldCharType="end"/>
            </w:r>
          </w:hyperlink>
        </w:p>
        <w:p w14:paraId="5D669648" w14:textId="77777777" w:rsidR="00893AAD" w:rsidRDefault="00A72469">
          <w:pPr>
            <w:pStyle w:val="TOC2"/>
            <w:rPr>
              <w:rFonts w:asciiTheme="minorHAnsi" w:eastAsiaTheme="minorEastAsia" w:hAnsiTheme="minorHAnsi" w:cstheme="minorBidi"/>
              <w:b w:val="0"/>
              <w:bCs w:val="0"/>
              <w:noProof/>
              <w:kern w:val="0"/>
              <w:sz w:val="22"/>
              <w:szCs w:val="22"/>
            </w:rPr>
          </w:pPr>
          <w:hyperlink w:anchor="_Toc441759486" w:history="1">
            <w:r w:rsidR="00893AAD" w:rsidRPr="00031C0D">
              <w:rPr>
                <w:rStyle w:val="Hyperlink"/>
                <w:rFonts w:ascii="Arial" w:hAnsi="Arial"/>
                <w:noProof/>
              </w:rPr>
              <w:t>Issues Discussion</w:t>
            </w:r>
            <w:r w:rsidR="00893AAD">
              <w:rPr>
                <w:noProof/>
                <w:webHidden/>
              </w:rPr>
              <w:tab/>
            </w:r>
            <w:r w:rsidR="00893AAD">
              <w:rPr>
                <w:noProof/>
                <w:webHidden/>
              </w:rPr>
              <w:fldChar w:fldCharType="begin"/>
            </w:r>
            <w:r w:rsidR="00893AAD">
              <w:rPr>
                <w:noProof/>
                <w:webHidden/>
              </w:rPr>
              <w:instrText xml:space="preserve"> PAGEREF _Toc441759486 \h </w:instrText>
            </w:r>
            <w:r w:rsidR="00893AAD">
              <w:rPr>
                <w:noProof/>
                <w:webHidden/>
              </w:rPr>
            </w:r>
            <w:r w:rsidR="00893AAD">
              <w:rPr>
                <w:noProof/>
                <w:webHidden/>
              </w:rPr>
              <w:fldChar w:fldCharType="separate"/>
            </w:r>
            <w:r w:rsidR="00B91EC4">
              <w:rPr>
                <w:noProof/>
                <w:webHidden/>
              </w:rPr>
              <w:t>10</w:t>
            </w:r>
            <w:r w:rsidR="00893AAD">
              <w:rPr>
                <w:noProof/>
                <w:webHidden/>
              </w:rPr>
              <w:fldChar w:fldCharType="end"/>
            </w:r>
          </w:hyperlink>
        </w:p>
        <w:p w14:paraId="5D669649" w14:textId="77777777" w:rsidR="00893AAD" w:rsidRDefault="00A72469">
          <w:pPr>
            <w:pStyle w:val="TOC2"/>
            <w:rPr>
              <w:rFonts w:asciiTheme="minorHAnsi" w:eastAsiaTheme="minorEastAsia" w:hAnsiTheme="minorHAnsi" w:cstheme="minorBidi"/>
              <w:b w:val="0"/>
              <w:bCs w:val="0"/>
              <w:noProof/>
              <w:kern w:val="0"/>
              <w:sz w:val="22"/>
              <w:szCs w:val="22"/>
            </w:rPr>
          </w:pPr>
          <w:hyperlink w:anchor="_Toc441759487" w:history="1">
            <w:r w:rsidR="00893AAD" w:rsidRPr="00031C0D">
              <w:rPr>
                <w:rStyle w:val="Hyperlink"/>
                <w:rFonts w:ascii="Arial" w:hAnsi="Arial"/>
                <w:noProof/>
              </w:rPr>
              <w:t>Process Improvement</w:t>
            </w:r>
            <w:r w:rsidR="00893AAD">
              <w:rPr>
                <w:noProof/>
                <w:webHidden/>
              </w:rPr>
              <w:tab/>
            </w:r>
            <w:r w:rsidR="00893AAD">
              <w:rPr>
                <w:noProof/>
                <w:webHidden/>
              </w:rPr>
              <w:fldChar w:fldCharType="begin"/>
            </w:r>
            <w:r w:rsidR="00893AAD">
              <w:rPr>
                <w:noProof/>
                <w:webHidden/>
              </w:rPr>
              <w:instrText xml:space="preserve"> PAGEREF _Toc441759487 \h </w:instrText>
            </w:r>
            <w:r w:rsidR="00893AAD">
              <w:rPr>
                <w:noProof/>
                <w:webHidden/>
              </w:rPr>
            </w:r>
            <w:r w:rsidR="00893AAD">
              <w:rPr>
                <w:noProof/>
                <w:webHidden/>
              </w:rPr>
              <w:fldChar w:fldCharType="separate"/>
            </w:r>
            <w:r w:rsidR="00B91EC4">
              <w:rPr>
                <w:noProof/>
                <w:webHidden/>
              </w:rPr>
              <w:t>11</w:t>
            </w:r>
            <w:r w:rsidR="00893AAD">
              <w:rPr>
                <w:noProof/>
                <w:webHidden/>
              </w:rPr>
              <w:fldChar w:fldCharType="end"/>
            </w:r>
          </w:hyperlink>
        </w:p>
        <w:p w14:paraId="5D66964A" w14:textId="77777777" w:rsidR="00893AAD" w:rsidRDefault="00A72469" w:rsidP="00893AAD">
          <w:pPr>
            <w:pStyle w:val="TOC1"/>
            <w:rPr>
              <w:rFonts w:asciiTheme="minorHAnsi" w:eastAsiaTheme="minorEastAsia" w:hAnsiTheme="minorHAnsi" w:cstheme="minorBidi"/>
              <w:kern w:val="0"/>
            </w:rPr>
          </w:pPr>
          <w:hyperlink w:anchor="_Toc441759488" w:history="1">
            <w:r w:rsidR="00893AAD" w:rsidRPr="00031C0D">
              <w:rPr>
                <w:rStyle w:val="Hyperlink"/>
                <w:rFonts w:cs="Arial"/>
              </w:rPr>
              <w:t>Appendix A:  Background, Definitions, and Standards</w:t>
            </w:r>
            <w:r w:rsidR="00893AAD">
              <w:rPr>
                <w:webHidden/>
              </w:rPr>
              <w:tab/>
            </w:r>
            <w:r w:rsidR="00893AAD">
              <w:rPr>
                <w:webHidden/>
              </w:rPr>
              <w:fldChar w:fldCharType="begin"/>
            </w:r>
            <w:r w:rsidR="00893AAD">
              <w:rPr>
                <w:webHidden/>
              </w:rPr>
              <w:instrText xml:space="preserve"> PAGEREF _Toc441759488 \h </w:instrText>
            </w:r>
            <w:r w:rsidR="00893AAD">
              <w:rPr>
                <w:webHidden/>
              </w:rPr>
            </w:r>
            <w:r w:rsidR="00893AAD">
              <w:rPr>
                <w:webHidden/>
              </w:rPr>
              <w:fldChar w:fldCharType="separate"/>
            </w:r>
            <w:r w:rsidR="00B91EC4">
              <w:rPr>
                <w:webHidden/>
              </w:rPr>
              <w:t>13</w:t>
            </w:r>
            <w:r w:rsidR="00893AAD">
              <w:rPr>
                <w:webHidden/>
              </w:rPr>
              <w:fldChar w:fldCharType="end"/>
            </w:r>
          </w:hyperlink>
        </w:p>
        <w:p w14:paraId="5D66964B" w14:textId="77777777" w:rsidR="00893AAD" w:rsidRDefault="00A72469">
          <w:pPr>
            <w:pStyle w:val="TOC2"/>
            <w:rPr>
              <w:rFonts w:asciiTheme="minorHAnsi" w:eastAsiaTheme="minorEastAsia" w:hAnsiTheme="minorHAnsi" w:cstheme="minorBidi"/>
              <w:b w:val="0"/>
              <w:bCs w:val="0"/>
              <w:noProof/>
              <w:kern w:val="0"/>
              <w:sz w:val="22"/>
              <w:szCs w:val="22"/>
            </w:rPr>
          </w:pPr>
          <w:hyperlink w:anchor="_Toc441759489" w:history="1">
            <w:r w:rsidR="00893AAD" w:rsidRPr="00031C0D">
              <w:rPr>
                <w:rStyle w:val="Hyperlink"/>
                <w:rFonts w:ascii="Arial" w:hAnsi="Arial"/>
                <w:noProof/>
              </w:rPr>
              <w:t>Background</w:t>
            </w:r>
            <w:r w:rsidR="00893AAD">
              <w:rPr>
                <w:noProof/>
                <w:webHidden/>
              </w:rPr>
              <w:tab/>
            </w:r>
            <w:r w:rsidR="00893AAD">
              <w:rPr>
                <w:noProof/>
                <w:webHidden/>
              </w:rPr>
              <w:fldChar w:fldCharType="begin"/>
            </w:r>
            <w:r w:rsidR="00893AAD">
              <w:rPr>
                <w:noProof/>
                <w:webHidden/>
              </w:rPr>
              <w:instrText xml:space="preserve"> PAGEREF _Toc441759489 \h </w:instrText>
            </w:r>
            <w:r w:rsidR="00893AAD">
              <w:rPr>
                <w:noProof/>
                <w:webHidden/>
              </w:rPr>
            </w:r>
            <w:r w:rsidR="00893AAD">
              <w:rPr>
                <w:noProof/>
                <w:webHidden/>
              </w:rPr>
              <w:fldChar w:fldCharType="separate"/>
            </w:r>
            <w:r w:rsidR="00B91EC4">
              <w:rPr>
                <w:noProof/>
                <w:webHidden/>
              </w:rPr>
              <w:t>13</w:t>
            </w:r>
            <w:r w:rsidR="00893AAD">
              <w:rPr>
                <w:noProof/>
                <w:webHidden/>
              </w:rPr>
              <w:fldChar w:fldCharType="end"/>
            </w:r>
          </w:hyperlink>
        </w:p>
        <w:p w14:paraId="5D66964C" w14:textId="77777777" w:rsidR="00893AAD" w:rsidRDefault="00A72469">
          <w:pPr>
            <w:pStyle w:val="TOC2"/>
            <w:rPr>
              <w:rFonts w:asciiTheme="minorHAnsi" w:eastAsiaTheme="minorEastAsia" w:hAnsiTheme="minorHAnsi" w:cstheme="minorBidi"/>
              <w:b w:val="0"/>
              <w:bCs w:val="0"/>
              <w:noProof/>
              <w:kern w:val="0"/>
              <w:sz w:val="22"/>
              <w:szCs w:val="22"/>
            </w:rPr>
          </w:pPr>
          <w:hyperlink w:anchor="_Toc441759490" w:history="1">
            <w:r w:rsidR="00893AAD" w:rsidRPr="00031C0D">
              <w:rPr>
                <w:rStyle w:val="Hyperlink"/>
                <w:rFonts w:ascii="Arial" w:hAnsi="Arial"/>
                <w:noProof/>
              </w:rPr>
              <w:t>Definitions</w:t>
            </w:r>
            <w:r w:rsidR="00893AAD">
              <w:rPr>
                <w:noProof/>
                <w:webHidden/>
              </w:rPr>
              <w:tab/>
            </w:r>
            <w:r w:rsidR="00893AAD">
              <w:rPr>
                <w:noProof/>
                <w:webHidden/>
              </w:rPr>
              <w:fldChar w:fldCharType="begin"/>
            </w:r>
            <w:r w:rsidR="00893AAD">
              <w:rPr>
                <w:noProof/>
                <w:webHidden/>
              </w:rPr>
              <w:instrText xml:space="preserve"> PAGEREF _Toc441759490 \h </w:instrText>
            </w:r>
            <w:r w:rsidR="00893AAD">
              <w:rPr>
                <w:noProof/>
                <w:webHidden/>
              </w:rPr>
            </w:r>
            <w:r w:rsidR="00893AAD">
              <w:rPr>
                <w:noProof/>
                <w:webHidden/>
              </w:rPr>
              <w:fldChar w:fldCharType="separate"/>
            </w:r>
            <w:r w:rsidR="00B91EC4">
              <w:rPr>
                <w:noProof/>
                <w:webHidden/>
              </w:rPr>
              <w:t>14</w:t>
            </w:r>
            <w:r w:rsidR="00893AAD">
              <w:rPr>
                <w:noProof/>
                <w:webHidden/>
              </w:rPr>
              <w:fldChar w:fldCharType="end"/>
            </w:r>
          </w:hyperlink>
        </w:p>
        <w:p w14:paraId="5D66964D" w14:textId="77777777" w:rsidR="00893AAD" w:rsidRDefault="00A72469">
          <w:pPr>
            <w:pStyle w:val="TOC2"/>
            <w:rPr>
              <w:rFonts w:asciiTheme="minorHAnsi" w:eastAsiaTheme="minorEastAsia" w:hAnsiTheme="minorHAnsi" w:cstheme="minorBidi"/>
              <w:b w:val="0"/>
              <w:bCs w:val="0"/>
              <w:noProof/>
              <w:kern w:val="0"/>
              <w:sz w:val="22"/>
              <w:szCs w:val="22"/>
            </w:rPr>
          </w:pPr>
          <w:hyperlink w:anchor="_Toc441759491" w:history="1">
            <w:r w:rsidR="00893AAD" w:rsidRPr="00031C0D">
              <w:rPr>
                <w:rStyle w:val="Hyperlink"/>
                <w:rFonts w:ascii="Arial" w:hAnsi="Arial"/>
                <w:noProof/>
              </w:rPr>
              <w:t>Meter and Billing Performance Standards</w:t>
            </w:r>
            <w:r w:rsidR="00893AAD">
              <w:rPr>
                <w:noProof/>
                <w:webHidden/>
              </w:rPr>
              <w:tab/>
            </w:r>
            <w:r w:rsidR="00893AAD">
              <w:rPr>
                <w:noProof/>
                <w:webHidden/>
              </w:rPr>
              <w:fldChar w:fldCharType="begin"/>
            </w:r>
            <w:r w:rsidR="00893AAD">
              <w:rPr>
                <w:noProof/>
                <w:webHidden/>
              </w:rPr>
              <w:instrText xml:space="preserve"> PAGEREF _Toc441759491 \h </w:instrText>
            </w:r>
            <w:r w:rsidR="00893AAD">
              <w:rPr>
                <w:noProof/>
                <w:webHidden/>
              </w:rPr>
            </w:r>
            <w:r w:rsidR="00893AAD">
              <w:rPr>
                <w:noProof/>
                <w:webHidden/>
              </w:rPr>
              <w:fldChar w:fldCharType="separate"/>
            </w:r>
            <w:r w:rsidR="00B91EC4">
              <w:rPr>
                <w:noProof/>
                <w:webHidden/>
              </w:rPr>
              <w:t>14</w:t>
            </w:r>
            <w:r w:rsidR="00893AAD">
              <w:rPr>
                <w:noProof/>
                <w:webHidden/>
              </w:rPr>
              <w:fldChar w:fldCharType="end"/>
            </w:r>
          </w:hyperlink>
        </w:p>
        <w:p w14:paraId="5D66964E" w14:textId="77777777" w:rsidR="00893AAD" w:rsidRDefault="00A72469" w:rsidP="00893AAD">
          <w:pPr>
            <w:pStyle w:val="TOC1"/>
            <w:rPr>
              <w:rFonts w:asciiTheme="minorHAnsi" w:eastAsiaTheme="minorEastAsia" w:hAnsiTheme="minorHAnsi" w:cstheme="minorBidi"/>
              <w:kern w:val="0"/>
            </w:rPr>
          </w:pPr>
          <w:hyperlink w:anchor="_Toc441759492" w:history="1">
            <w:r w:rsidR="00893AAD" w:rsidRPr="00031C0D">
              <w:rPr>
                <w:rStyle w:val="Hyperlink"/>
                <w:rFonts w:cs="Arial"/>
              </w:rPr>
              <w:t>Appendix B:  Zero Consumption 180- Day Investigation Customer Notice</w:t>
            </w:r>
            <w:r w:rsidR="00893AAD">
              <w:rPr>
                <w:webHidden/>
              </w:rPr>
              <w:tab/>
            </w:r>
            <w:r w:rsidR="00893AAD">
              <w:rPr>
                <w:webHidden/>
              </w:rPr>
              <w:fldChar w:fldCharType="begin"/>
            </w:r>
            <w:r w:rsidR="00893AAD">
              <w:rPr>
                <w:webHidden/>
              </w:rPr>
              <w:instrText xml:space="preserve"> PAGEREF _Toc441759492 \h </w:instrText>
            </w:r>
            <w:r w:rsidR="00893AAD">
              <w:rPr>
                <w:webHidden/>
              </w:rPr>
            </w:r>
            <w:r w:rsidR="00893AAD">
              <w:rPr>
                <w:webHidden/>
              </w:rPr>
              <w:fldChar w:fldCharType="separate"/>
            </w:r>
            <w:r w:rsidR="00B91EC4">
              <w:rPr>
                <w:webHidden/>
              </w:rPr>
              <w:t>15</w:t>
            </w:r>
            <w:r w:rsidR="00893AAD">
              <w:rPr>
                <w:webHidden/>
              </w:rPr>
              <w:fldChar w:fldCharType="end"/>
            </w:r>
          </w:hyperlink>
        </w:p>
        <w:p w14:paraId="5D66964F" w14:textId="77777777" w:rsidR="00893AAD" w:rsidRDefault="00A72469">
          <w:pPr>
            <w:pStyle w:val="TOC2"/>
            <w:rPr>
              <w:rFonts w:asciiTheme="minorHAnsi" w:eastAsiaTheme="minorEastAsia" w:hAnsiTheme="minorHAnsi" w:cstheme="minorBidi"/>
              <w:b w:val="0"/>
              <w:bCs w:val="0"/>
              <w:noProof/>
              <w:kern w:val="0"/>
              <w:sz w:val="22"/>
              <w:szCs w:val="22"/>
            </w:rPr>
          </w:pPr>
          <w:hyperlink w:anchor="_Toc441759493" w:history="1">
            <w:r w:rsidR="00893AAD" w:rsidRPr="00031C0D">
              <w:rPr>
                <w:rStyle w:val="Hyperlink"/>
                <w:rFonts w:ascii="Arial" w:hAnsi="Arial"/>
                <w:noProof/>
              </w:rPr>
              <w:t>Customer Notice</w:t>
            </w:r>
            <w:r w:rsidR="00893AAD">
              <w:rPr>
                <w:noProof/>
                <w:webHidden/>
              </w:rPr>
              <w:tab/>
            </w:r>
            <w:r w:rsidR="00893AAD">
              <w:rPr>
                <w:noProof/>
                <w:webHidden/>
              </w:rPr>
              <w:fldChar w:fldCharType="begin"/>
            </w:r>
            <w:r w:rsidR="00893AAD">
              <w:rPr>
                <w:noProof/>
                <w:webHidden/>
              </w:rPr>
              <w:instrText xml:space="preserve"> PAGEREF _Toc441759493 \h </w:instrText>
            </w:r>
            <w:r w:rsidR="00893AAD">
              <w:rPr>
                <w:noProof/>
                <w:webHidden/>
              </w:rPr>
            </w:r>
            <w:r w:rsidR="00893AAD">
              <w:rPr>
                <w:noProof/>
                <w:webHidden/>
              </w:rPr>
              <w:fldChar w:fldCharType="separate"/>
            </w:r>
            <w:r w:rsidR="00B91EC4">
              <w:rPr>
                <w:noProof/>
                <w:webHidden/>
              </w:rPr>
              <w:t>15</w:t>
            </w:r>
            <w:r w:rsidR="00893AAD">
              <w:rPr>
                <w:noProof/>
                <w:webHidden/>
              </w:rPr>
              <w:fldChar w:fldCharType="end"/>
            </w:r>
          </w:hyperlink>
        </w:p>
        <w:p w14:paraId="5D669650" w14:textId="77777777" w:rsidR="00001911" w:rsidRPr="00337E41" w:rsidRDefault="00001911">
          <w:pPr>
            <w:rPr>
              <w:rFonts w:ascii="Arial" w:hAnsi="Arial" w:cs="Arial"/>
            </w:rPr>
          </w:pPr>
          <w:r w:rsidRPr="00893AAD">
            <w:rPr>
              <w:rFonts w:ascii="Arial" w:hAnsi="Arial" w:cs="Arial"/>
              <w:b/>
              <w:bCs/>
              <w:noProof/>
            </w:rPr>
            <w:fldChar w:fldCharType="end"/>
          </w:r>
        </w:p>
      </w:sdtContent>
    </w:sdt>
    <w:p w14:paraId="5D669651" w14:textId="77777777" w:rsidR="00A8470B" w:rsidRPr="00337E41" w:rsidRDefault="00A8470B" w:rsidP="002A0306">
      <w:pPr>
        <w:autoSpaceDE w:val="0"/>
        <w:autoSpaceDN w:val="0"/>
        <w:adjustRightInd w:val="0"/>
        <w:jc w:val="center"/>
        <w:rPr>
          <w:rFonts w:ascii="Arial" w:hAnsi="Arial" w:cs="Arial"/>
        </w:rPr>
        <w:sectPr w:rsidR="00A8470B" w:rsidRPr="00337E41" w:rsidSect="00976A7E">
          <w:footerReference w:type="default" r:id="rId12"/>
          <w:headerReference w:type="first" r:id="rId13"/>
          <w:type w:val="oddPage"/>
          <w:pgSz w:w="12240" w:h="15840" w:code="1"/>
          <w:pgMar w:top="1080" w:right="1080" w:bottom="1080" w:left="1080" w:header="576" w:footer="720" w:gutter="0"/>
          <w:cols w:space="720"/>
          <w:titlePg/>
        </w:sectPr>
      </w:pPr>
      <w:r w:rsidRPr="00337E41">
        <w:rPr>
          <w:rFonts w:ascii="Arial" w:hAnsi="Arial" w:cs="Arial"/>
          <w:bCs/>
        </w:rPr>
        <w:t xml:space="preserve"> </w:t>
      </w:r>
    </w:p>
    <w:p w14:paraId="5D669652" w14:textId="77777777" w:rsidR="00A8470B" w:rsidRPr="00920272" w:rsidRDefault="0058646F" w:rsidP="00CF1ED2">
      <w:pPr>
        <w:pStyle w:val="Heading1"/>
        <w:tabs>
          <w:tab w:val="clear" w:pos="9360"/>
        </w:tabs>
        <w:rPr>
          <w:rFonts w:ascii="Arial" w:hAnsi="Arial" w:cs="Arial"/>
        </w:rPr>
      </w:pPr>
      <w:bookmarkStart w:id="2" w:name="_Ref287608237"/>
      <w:bookmarkStart w:id="3" w:name="_Toc441759479"/>
      <w:bookmarkStart w:id="4" w:name="_Toc277230975"/>
      <w:bookmarkEnd w:id="0"/>
      <w:r>
        <w:rPr>
          <w:noProof/>
        </w:rPr>
        <w:lastRenderedPageBreak/>
        <w:drawing>
          <wp:anchor distT="0" distB="0" distL="114300" distR="114300" simplePos="0" relativeHeight="251655168" behindDoc="0" locked="0" layoutInCell="1" allowOverlap="1" wp14:anchorId="5D669779" wp14:editId="5D66977A">
            <wp:simplePos x="0" y="0"/>
            <wp:positionH relativeFrom="column">
              <wp:posOffset>0</wp:posOffset>
            </wp:positionH>
            <wp:positionV relativeFrom="paragraph">
              <wp:posOffset>-551180</wp:posOffset>
            </wp:positionV>
            <wp:extent cx="1076325" cy="1371600"/>
            <wp:effectExtent l="19050" t="19050" r="28575" b="19050"/>
            <wp:wrapNone/>
            <wp:docPr id="14" name="Picture 4" descr="0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 overvi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6325" cy="1371600"/>
                    </a:xfrm>
                    <a:prstGeom prst="rect">
                      <a:avLst/>
                    </a:prstGeom>
                    <a:noFill/>
                    <a:ln w="12700">
                      <a:solidFill>
                        <a:srgbClr val="006A71"/>
                      </a:solidFill>
                      <a:miter lim="800000"/>
                      <a:headEnd/>
                      <a:tailEnd/>
                    </a:ln>
                  </pic:spPr>
                </pic:pic>
              </a:graphicData>
            </a:graphic>
            <wp14:sizeRelH relativeFrom="page">
              <wp14:pctWidth>0</wp14:pctWidth>
            </wp14:sizeRelH>
            <wp14:sizeRelV relativeFrom="page">
              <wp14:pctHeight>0</wp14:pctHeight>
            </wp14:sizeRelV>
          </wp:anchor>
        </w:drawing>
      </w:r>
      <w:bookmarkStart w:id="5" w:name="_Toc323280703"/>
      <w:r w:rsidR="00A8470B" w:rsidRPr="00920272">
        <w:rPr>
          <w:rFonts w:ascii="Arial" w:hAnsi="Arial" w:cs="Arial"/>
        </w:rPr>
        <w:t>Introduction</w:t>
      </w:r>
      <w:bookmarkEnd w:id="2"/>
      <w:bookmarkEnd w:id="5"/>
      <w:bookmarkEnd w:id="3"/>
    </w:p>
    <w:p w14:paraId="5D669653" w14:textId="77777777" w:rsidR="00A8470B" w:rsidRPr="00920272" w:rsidRDefault="00A8470B" w:rsidP="002906F4">
      <w:pPr>
        <w:pStyle w:val="Body"/>
        <w:rPr>
          <w:rFonts w:ascii="Arial" w:hAnsi="Arial" w:cs="Arial"/>
        </w:rPr>
      </w:pPr>
    </w:p>
    <w:p w14:paraId="5D669654" w14:textId="77777777" w:rsidR="00A8470B" w:rsidRPr="00920272" w:rsidRDefault="00A8470B" w:rsidP="00A21EAF">
      <w:pPr>
        <w:pStyle w:val="H1"/>
        <w:rPr>
          <w:rFonts w:ascii="Arial" w:hAnsi="Arial"/>
        </w:rPr>
      </w:pPr>
    </w:p>
    <w:p w14:paraId="5D669655" w14:textId="77777777" w:rsidR="004F6026" w:rsidRDefault="004F6026" w:rsidP="00BC64C0">
      <w:pPr>
        <w:pStyle w:val="TableText"/>
        <w:widowControl w:val="0"/>
        <w:rPr>
          <w:rFonts w:ascii="Arial" w:hAnsi="Arial" w:cs="Arial"/>
        </w:rPr>
      </w:pPr>
      <w:r>
        <w:rPr>
          <w:rFonts w:ascii="Arial" w:hAnsi="Arial" w:cs="Arial"/>
        </w:rPr>
        <w:t xml:space="preserve">This is Puget Sound Energy’s (“PSE’s”) </w:t>
      </w:r>
      <w:r w:rsidR="00BA429D">
        <w:rPr>
          <w:rFonts w:ascii="Arial" w:hAnsi="Arial" w:cs="Arial"/>
        </w:rPr>
        <w:t>third</w:t>
      </w:r>
      <w:r w:rsidR="00FA39A8">
        <w:rPr>
          <w:rFonts w:ascii="Arial" w:hAnsi="Arial" w:cs="Arial"/>
        </w:rPr>
        <w:t xml:space="preserve"> </w:t>
      </w:r>
      <w:r>
        <w:rPr>
          <w:rFonts w:ascii="Arial" w:hAnsi="Arial" w:cs="Arial"/>
        </w:rPr>
        <w:t xml:space="preserve">Meter and Billing Performance Annual Report under the revised Meter and Billing Performance Standards set forth in the </w:t>
      </w:r>
      <w:r w:rsidRPr="00EF7603">
        <w:rPr>
          <w:rFonts w:ascii="Arial" w:hAnsi="Arial" w:cs="Arial"/>
        </w:rPr>
        <w:t xml:space="preserve">Partial Settlement </w:t>
      </w:r>
      <w:r>
        <w:rPr>
          <w:rFonts w:ascii="Arial" w:hAnsi="Arial" w:cs="Arial"/>
        </w:rPr>
        <w:t>in Order 8 of consolidated</w:t>
      </w:r>
      <w:r w:rsidRPr="00EF7603">
        <w:rPr>
          <w:rFonts w:ascii="Arial" w:hAnsi="Arial" w:cs="Arial"/>
        </w:rPr>
        <w:t xml:space="preserve"> Docket </w:t>
      </w:r>
      <w:r>
        <w:rPr>
          <w:rFonts w:ascii="Arial" w:hAnsi="Arial" w:cs="Arial"/>
        </w:rPr>
        <w:t xml:space="preserve">Nos. </w:t>
      </w:r>
      <w:r w:rsidRPr="00EF7603">
        <w:rPr>
          <w:rFonts w:ascii="Arial" w:hAnsi="Arial" w:cs="Arial"/>
        </w:rPr>
        <w:t>UE-111048 and UG-111049</w:t>
      </w:r>
      <w:r>
        <w:rPr>
          <w:rFonts w:ascii="Arial" w:hAnsi="Arial" w:cs="Arial"/>
        </w:rPr>
        <w:t xml:space="preserve"> (“Partial Settlement”) for periods starting </w:t>
      </w:r>
      <w:r w:rsidR="00815816">
        <w:rPr>
          <w:rFonts w:ascii="Arial" w:hAnsi="Arial" w:cs="Arial"/>
        </w:rPr>
        <w:t xml:space="preserve">January </w:t>
      </w:r>
      <w:r>
        <w:rPr>
          <w:rFonts w:ascii="Arial" w:hAnsi="Arial" w:cs="Arial"/>
        </w:rPr>
        <w:t xml:space="preserve">1, </w:t>
      </w:r>
      <w:r w:rsidR="00FA343F">
        <w:rPr>
          <w:rFonts w:ascii="Arial" w:hAnsi="Arial" w:cs="Arial"/>
        </w:rPr>
        <w:t>2015 to December 31, 2015</w:t>
      </w:r>
      <w:r>
        <w:rPr>
          <w:rFonts w:ascii="Arial" w:hAnsi="Arial" w:cs="Arial"/>
        </w:rPr>
        <w:t xml:space="preserve">. </w:t>
      </w:r>
      <w:r w:rsidRPr="00A35BE7">
        <w:rPr>
          <w:rFonts w:ascii="Arial" w:hAnsi="Arial" w:cs="Arial"/>
        </w:rPr>
        <w:t xml:space="preserve">PSE </w:t>
      </w:r>
      <w:r w:rsidR="00FA343F">
        <w:rPr>
          <w:rFonts w:ascii="Arial" w:hAnsi="Arial" w:cs="Arial"/>
        </w:rPr>
        <w:t>met</w:t>
      </w:r>
      <w:r w:rsidRPr="00A35BE7">
        <w:rPr>
          <w:rFonts w:ascii="Arial" w:hAnsi="Arial" w:cs="Arial"/>
        </w:rPr>
        <w:t xml:space="preserve"> the standard for the </w:t>
      </w:r>
      <w:r w:rsidR="00BA429D">
        <w:rPr>
          <w:rFonts w:ascii="Arial" w:hAnsi="Arial" w:cs="Arial"/>
        </w:rPr>
        <w:t xml:space="preserve">identification and </w:t>
      </w:r>
      <w:r w:rsidR="00215AE2">
        <w:rPr>
          <w:rFonts w:ascii="Arial" w:hAnsi="Arial" w:cs="Arial"/>
        </w:rPr>
        <w:t xml:space="preserve">the </w:t>
      </w:r>
      <w:r w:rsidRPr="00A35BE7">
        <w:rPr>
          <w:rFonts w:ascii="Arial" w:hAnsi="Arial" w:cs="Arial"/>
        </w:rPr>
        <w:t xml:space="preserve">correction of </w:t>
      </w:r>
      <w:r w:rsidR="00BA429D">
        <w:rPr>
          <w:rFonts w:ascii="Arial" w:hAnsi="Arial" w:cs="Arial"/>
        </w:rPr>
        <w:t xml:space="preserve">98% of </w:t>
      </w:r>
      <w:r w:rsidR="00215AE2">
        <w:rPr>
          <w:rFonts w:ascii="Arial" w:hAnsi="Arial" w:cs="Arial"/>
        </w:rPr>
        <w:t xml:space="preserve">the stopped </w:t>
      </w:r>
      <w:r w:rsidRPr="00A35BE7">
        <w:rPr>
          <w:rFonts w:ascii="Arial" w:hAnsi="Arial" w:cs="Arial"/>
        </w:rPr>
        <w:t xml:space="preserve">meters </w:t>
      </w:r>
      <w:r w:rsidR="00215AE2">
        <w:rPr>
          <w:rFonts w:ascii="Arial" w:hAnsi="Arial" w:cs="Arial"/>
        </w:rPr>
        <w:t xml:space="preserve">or the meters </w:t>
      </w:r>
      <w:r w:rsidRPr="00A35BE7">
        <w:rPr>
          <w:rFonts w:ascii="Arial" w:hAnsi="Arial" w:cs="Arial"/>
        </w:rPr>
        <w:t xml:space="preserve">with unassigned energy usage </w:t>
      </w:r>
      <w:r w:rsidR="00BA429D">
        <w:rPr>
          <w:rFonts w:ascii="Arial" w:hAnsi="Arial" w:cs="Arial"/>
        </w:rPr>
        <w:t>within 12 months</w:t>
      </w:r>
      <w:r w:rsidR="00215AE2">
        <w:rPr>
          <w:rFonts w:ascii="Arial" w:hAnsi="Arial" w:cs="Arial"/>
        </w:rPr>
        <w:t xml:space="preserve"> from the initial occurrence of the problem</w:t>
      </w:r>
      <w:r w:rsidRPr="00A35BE7">
        <w:rPr>
          <w:rFonts w:ascii="Arial" w:hAnsi="Arial" w:cs="Arial"/>
        </w:rPr>
        <w:t>.</w:t>
      </w:r>
      <w:r w:rsidR="00215AE2">
        <w:rPr>
          <w:rFonts w:ascii="Arial" w:hAnsi="Arial" w:cs="Arial"/>
        </w:rPr>
        <w:t xml:space="preserve">  Overall, 39 meters (</w:t>
      </w:r>
      <w:r w:rsidR="00612C63">
        <w:rPr>
          <w:rFonts w:ascii="Arial" w:hAnsi="Arial" w:cs="Arial"/>
        </w:rPr>
        <w:t xml:space="preserve">0.23% </w:t>
      </w:r>
      <w:r w:rsidR="00215AE2">
        <w:rPr>
          <w:rFonts w:ascii="Arial" w:hAnsi="Arial" w:cs="Arial"/>
        </w:rPr>
        <w:t>of the meter problems) were identified and corrected outside of the 24</w:t>
      </w:r>
      <w:r w:rsidR="001B2105">
        <w:rPr>
          <w:rFonts w:ascii="Arial" w:hAnsi="Arial" w:cs="Arial"/>
        </w:rPr>
        <w:t>-</w:t>
      </w:r>
      <w:r w:rsidR="00215AE2">
        <w:rPr>
          <w:rFonts w:ascii="Arial" w:hAnsi="Arial" w:cs="Arial"/>
        </w:rPr>
        <w:t>month timeframe.</w:t>
      </w:r>
    </w:p>
    <w:p w14:paraId="5D669656" w14:textId="77777777" w:rsidR="004F6026" w:rsidRDefault="004F6026" w:rsidP="004F6026">
      <w:pPr>
        <w:pStyle w:val="TableText"/>
        <w:widowControl w:val="0"/>
        <w:rPr>
          <w:rFonts w:ascii="Arial" w:hAnsi="Arial" w:cs="Arial"/>
        </w:rPr>
      </w:pPr>
    </w:p>
    <w:p w14:paraId="5D669657" w14:textId="77777777" w:rsidR="004F6026" w:rsidRDefault="004F6026" w:rsidP="004F6026">
      <w:pPr>
        <w:pStyle w:val="TableText"/>
        <w:widowControl w:val="0"/>
        <w:rPr>
          <w:rFonts w:ascii="Arial" w:hAnsi="Arial" w:cs="Arial"/>
        </w:rPr>
      </w:pPr>
      <w:r>
        <w:rPr>
          <w:rFonts w:ascii="Arial" w:hAnsi="Arial" w:cs="Arial"/>
        </w:rPr>
        <w:t xml:space="preserve">The </w:t>
      </w:r>
      <w:r w:rsidR="00373B84">
        <w:rPr>
          <w:rFonts w:ascii="Arial" w:hAnsi="Arial" w:cs="Arial"/>
        </w:rPr>
        <w:t>m</w:t>
      </w:r>
      <w:r>
        <w:rPr>
          <w:rFonts w:ascii="Arial" w:hAnsi="Arial" w:cs="Arial"/>
        </w:rPr>
        <w:t xml:space="preserve">eter and </w:t>
      </w:r>
      <w:r w:rsidR="00373B84">
        <w:rPr>
          <w:rFonts w:ascii="Arial" w:hAnsi="Arial" w:cs="Arial"/>
        </w:rPr>
        <w:t>b</w:t>
      </w:r>
      <w:r>
        <w:rPr>
          <w:rFonts w:ascii="Arial" w:hAnsi="Arial" w:cs="Arial"/>
        </w:rPr>
        <w:t xml:space="preserve">illing </w:t>
      </w:r>
      <w:r w:rsidR="00373B84">
        <w:rPr>
          <w:rFonts w:ascii="Arial" w:hAnsi="Arial" w:cs="Arial"/>
        </w:rPr>
        <w:t>performance s</w:t>
      </w:r>
      <w:r>
        <w:rPr>
          <w:rFonts w:ascii="Arial" w:hAnsi="Arial" w:cs="Arial"/>
        </w:rPr>
        <w:t>tandards per Partial Settlement paragraph 13</w:t>
      </w:r>
      <w:r w:rsidR="00373B84">
        <w:rPr>
          <w:rFonts w:ascii="Arial" w:hAnsi="Arial" w:cs="Arial"/>
        </w:rPr>
        <w:t xml:space="preserve"> (“Meter and Billing Performance Standards” or “Meter and Billing Standards”)</w:t>
      </w:r>
      <w:r>
        <w:rPr>
          <w:rFonts w:ascii="Arial" w:hAnsi="Arial" w:cs="Arial"/>
        </w:rPr>
        <w:t xml:space="preserve"> are: </w:t>
      </w:r>
    </w:p>
    <w:p w14:paraId="5D669658" w14:textId="77777777" w:rsidR="004F6026" w:rsidRPr="00EF7603" w:rsidRDefault="004F6026" w:rsidP="004F6026">
      <w:pPr>
        <w:pStyle w:val="TableText"/>
        <w:widowControl w:val="0"/>
        <w:numPr>
          <w:ilvl w:val="0"/>
          <w:numId w:val="26"/>
        </w:numPr>
        <w:rPr>
          <w:rFonts w:ascii="Arial" w:hAnsi="Arial" w:cs="Arial"/>
        </w:rPr>
      </w:pPr>
      <w:r w:rsidRPr="00EF7603">
        <w:rPr>
          <w:rFonts w:ascii="Arial" w:hAnsi="Arial" w:cs="Arial"/>
        </w:rPr>
        <w:t xml:space="preserve">PSE will identify and correct 98 percent of all stopped meter and unassigned energy usage meter problems for both gas and electric meters within 12 months from initial occurrence of the problem. </w:t>
      </w:r>
    </w:p>
    <w:p w14:paraId="5D669659" w14:textId="77777777" w:rsidR="004F6026" w:rsidRDefault="004F6026" w:rsidP="004F6026">
      <w:pPr>
        <w:pStyle w:val="TableText"/>
        <w:widowControl w:val="0"/>
        <w:numPr>
          <w:ilvl w:val="0"/>
          <w:numId w:val="26"/>
        </w:numPr>
        <w:rPr>
          <w:rFonts w:ascii="Arial" w:hAnsi="Arial" w:cs="Arial"/>
        </w:rPr>
      </w:pPr>
      <w:r w:rsidRPr="00EF7603">
        <w:rPr>
          <w:rFonts w:ascii="Arial" w:hAnsi="Arial" w:cs="Arial"/>
        </w:rPr>
        <w:t>PSE will identify and correct all stopped meter and unassigned energy problems for both gas and electric meters within 24 months from the initial problem</w:t>
      </w:r>
      <w:r>
        <w:rPr>
          <w:rFonts w:ascii="Arial" w:hAnsi="Arial" w:cs="Arial"/>
        </w:rPr>
        <w:t>s report.</w:t>
      </w:r>
    </w:p>
    <w:p w14:paraId="5D66965A" w14:textId="77777777" w:rsidR="004F6026" w:rsidRDefault="004F6026" w:rsidP="004F6026">
      <w:pPr>
        <w:pStyle w:val="TableText"/>
        <w:widowControl w:val="0"/>
        <w:rPr>
          <w:rFonts w:ascii="Arial" w:hAnsi="Arial" w:cs="Arial"/>
        </w:rPr>
      </w:pPr>
    </w:p>
    <w:p w14:paraId="5D66965B" w14:textId="77777777" w:rsidR="004F6026" w:rsidRDefault="004F6026" w:rsidP="004F6026">
      <w:pPr>
        <w:pStyle w:val="TableText"/>
        <w:widowControl w:val="0"/>
        <w:rPr>
          <w:rFonts w:ascii="Arial" w:hAnsi="Arial" w:cs="Arial"/>
        </w:rPr>
      </w:pPr>
      <w:r>
        <w:rPr>
          <w:rFonts w:ascii="Arial" w:hAnsi="Arial" w:cs="Arial"/>
        </w:rPr>
        <w:t xml:space="preserve">This report also discusses the results of the on-going zero Consumption 180-day customer notification </w:t>
      </w:r>
      <w:r w:rsidR="008B36E8">
        <w:rPr>
          <w:rFonts w:ascii="Arial" w:hAnsi="Arial" w:cs="Arial"/>
        </w:rPr>
        <w:t>requirement</w:t>
      </w:r>
      <w:r>
        <w:rPr>
          <w:rFonts w:ascii="Arial" w:hAnsi="Arial" w:cs="Arial"/>
        </w:rPr>
        <w:t xml:space="preserve"> (per Partial Settlement paragraph 18).</w:t>
      </w:r>
    </w:p>
    <w:p w14:paraId="5D66965C" w14:textId="77777777" w:rsidR="0074055C" w:rsidRDefault="0074055C" w:rsidP="004F6026">
      <w:pPr>
        <w:pStyle w:val="TableText"/>
        <w:widowControl w:val="0"/>
        <w:rPr>
          <w:rFonts w:ascii="Arial" w:hAnsi="Arial" w:cs="Arial"/>
        </w:rPr>
      </w:pPr>
    </w:p>
    <w:p w14:paraId="5D66965D" w14:textId="77777777" w:rsidR="004F6026" w:rsidRDefault="004F6026" w:rsidP="004F6026">
      <w:pPr>
        <w:pStyle w:val="TableText"/>
        <w:widowControl w:val="0"/>
        <w:rPr>
          <w:rFonts w:ascii="Arial" w:hAnsi="Arial" w:cs="Arial"/>
        </w:rPr>
      </w:pPr>
      <w:r w:rsidRPr="00575516">
        <w:rPr>
          <w:rFonts w:ascii="Arial" w:hAnsi="Arial" w:cs="Arial"/>
        </w:rPr>
        <w:t xml:space="preserve">The layout and elements of this report are consistent with the draft </w:t>
      </w:r>
      <w:r>
        <w:rPr>
          <w:rFonts w:ascii="Arial" w:hAnsi="Arial" w:cs="Arial"/>
        </w:rPr>
        <w:t xml:space="preserve">annual </w:t>
      </w:r>
      <w:r w:rsidRPr="00575516">
        <w:rPr>
          <w:rFonts w:ascii="Arial" w:hAnsi="Arial" w:cs="Arial"/>
        </w:rPr>
        <w:t xml:space="preserve">meter and billing report outline reviewed and discussed with the Commission Staff on </w:t>
      </w:r>
      <w:r>
        <w:rPr>
          <w:rFonts w:ascii="Arial" w:hAnsi="Arial" w:cs="Arial"/>
        </w:rPr>
        <w:t>September</w:t>
      </w:r>
      <w:r w:rsidRPr="00575516">
        <w:rPr>
          <w:rFonts w:ascii="Arial" w:hAnsi="Arial" w:cs="Arial"/>
        </w:rPr>
        <w:t xml:space="preserve"> </w:t>
      </w:r>
      <w:r>
        <w:rPr>
          <w:rFonts w:ascii="Arial" w:hAnsi="Arial" w:cs="Arial"/>
        </w:rPr>
        <w:t>27</w:t>
      </w:r>
      <w:r w:rsidRPr="00575516">
        <w:rPr>
          <w:rFonts w:ascii="Arial" w:hAnsi="Arial" w:cs="Arial"/>
        </w:rPr>
        <w:t>, 201</w:t>
      </w:r>
      <w:r>
        <w:rPr>
          <w:rFonts w:ascii="Arial" w:hAnsi="Arial" w:cs="Arial"/>
        </w:rPr>
        <w:t>3.</w:t>
      </w:r>
      <w:r w:rsidRPr="00575516">
        <w:rPr>
          <w:rFonts w:ascii="Arial" w:hAnsi="Arial" w:cs="Arial"/>
        </w:rPr>
        <w:t xml:space="preserve">  Staff </w:t>
      </w:r>
      <w:r>
        <w:rPr>
          <w:rFonts w:ascii="Arial" w:hAnsi="Arial" w:cs="Arial"/>
        </w:rPr>
        <w:t>provided additional comments and suggestions via an e-mail on October 30, 2013, which ha</w:t>
      </w:r>
      <w:r w:rsidR="003908AD">
        <w:rPr>
          <w:rFonts w:ascii="Arial" w:hAnsi="Arial" w:cs="Arial"/>
        </w:rPr>
        <w:t>ve</w:t>
      </w:r>
      <w:r>
        <w:rPr>
          <w:rFonts w:ascii="Arial" w:hAnsi="Arial" w:cs="Arial"/>
        </w:rPr>
        <w:t xml:space="preserve"> been incorporated in this report.</w:t>
      </w:r>
    </w:p>
    <w:p w14:paraId="5D66965E" w14:textId="77777777" w:rsidR="00081B5A" w:rsidRDefault="00081B5A" w:rsidP="00367728">
      <w:pPr>
        <w:pStyle w:val="TableText"/>
        <w:widowControl w:val="0"/>
        <w:rPr>
          <w:rFonts w:ascii="Arial" w:hAnsi="Arial" w:cs="Arial"/>
        </w:rPr>
      </w:pPr>
    </w:p>
    <w:p w14:paraId="5D66965F" w14:textId="77777777" w:rsidR="00E66576" w:rsidRPr="00EF7603" w:rsidRDefault="00E66576" w:rsidP="00E66576">
      <w:pPr>
        <w:pStyle w:val="NoSpacing"/>
        <w:rPr>
          <w:rFonts w:ascii="Arial" w:hAnsi="Arial" w:cs="Arial"/>
          <w:sz w:val="22"/>
          <w:szCs w:val="22"/>
        </w:rPr>
      </w:pPr>
    </w:p>
    <w:p w14:paraId="5D669660" w14:textId="77777777" w:rsidR="00A8470B" w:rsidRPr="00E66576" w:rsidRDefault="00A8470B" w:rsidP="00E66576">
      <w:pPr>
        <w:pStyle w:val="NoSpacing"/>
        <w:rPr>
          <w:rFonts w:asciiTheme="minorHAnsi" w:hAnsiTheme="minorHAnsi" w:cstheme="minorHAnsi"/>
          <w:sz w:val="20"/>
          <w:szCs w:val="20"/>
        </w:rPr>
      </w:pPr>
    </w:p>
    <w:p w14:paraId="5D669661" w14:textId="77777777" w:rsidR="00A8470B" w:rsidRPr="00E66576" w:rsidRDefault="00A8470B" w:rsidP="00E66576">
      <w:pPr>
        <w:pStyle w:val="NoSpacing"/>
        <w:rPr>
          <w:rFonts w:asciiTheme="minorHAnsi" w:hAnsiTheme="minorHAnsi" w:cstheme="minorHAnsi"/>
          <w:color w:val="006A71"/>
          <w:sz w:val="20"/>
          <w:szCs w:val="20"/>
          <w:highlight w:val="lightGray"/>
        </w:rPr>
        <w:sectPr w:rsidR="00A8470B" w:rsidRPr="00E66576" w:rsidSect="00976A7E">
          <w:footerReference w:type="default" r:id="rId15"/>
          <w:pgSz w:w="12240" w:h="15840"/>
          <w:pgMar w:top="1080" w:right="1080" w:bottom="1080" w:left="1080" w:header="720" w:footer="720" w:gutter="0"/>
          <w:cols w:space="720"/>
        </w:sectPr>
      </w:pPr>
      <w:bookmarkStart w:id="6" w:name="_Ref296944608"/>
      <w:bookmarkStart w:id="7" w:name="_Toc218653695"/>
      <w:bookmarkStart w:id="8" w:name="_Toc291675199"/>
      <w:bookmarkStart w:id="9" w:name="_Toc280792507"/>
    </w:p>
    <w:p w14:paraId="5D669662" w14:textId="77777777" w:rsidR="00A8470B" w:rsidRPr="00920272" w:rsidRDefault="0058646F" w:rsidP="001B0444">
      <w:pPr>
        <w:pStyle w:val="Heading1"/>
        <w:tabs>
          <w:tab w:val="clear" w:pos="9360"/>
        </w:tabs>
        <w:rPr>
          <w:rFonts w:ascii="Arial" w:hAnsi="Arial" w:cs="Arial"/>
        </w:rPr>
      </w:pPr>
      <w:bookmarkStart w:id="10" w:name="_Toc289168953"/>
      <w:bookmarkStart w:id="11" w:name="_Ref296945461"/>
      <w:bookmarkStart w:id="12" w:name="_Ref296945519"/>
      <w:bookmarkStart w:id="13" w:name="_Ref296946853"/>
      <w:bookmarkStart w:id="14" w:name="_Toc441759480"/>
      <w:bookmarkStart w:id="15" w:name="_Toc218653699"/>
      <w:bookmarkStart w:id="16" w:name="_Toc291675203"/>
      <w:bookmarkEnd w:id="6"/>
      <w:bookmarkEnd w:id="7"/>
      <w:bookmarkEnd w:id="8"/>
      <w:r>
        <w:rPr>
          <w:noProof/>
        </w:rPr>
        <w:lastRenderedPageBreak/>
        <mc:AlternateContent>
          <mc:Choice Requires="wps">
            <w:drawing>
              <wp:anchor distT="0" distB="0" distL="114300" distR="114300" simplePos="0" relativeHeight="251656192" behindDoc="0" locked="0" layoutInCell="1" allowOverlap="1" wp14:anchorId="5D66977B" wp14:editId="5D66977C">
                <wp:simplePos x="0" y="0"/>
                <wp:positionH relativeFrom="column">
                  <wp:posOffset>0</wp:posOffset>
                </wp:positionH>
                <wp:positionV relativeFrom="paragraph">
                  <wp:posOffset>-551180</wp:posOffset>
                </wp:positionV>
                <wp:extent cx="1143000" cy="876300"/>
                <wp:effectExtent l="9525" t="10795" r="9525" b="8255"/>
                <wp:wrapNone/>
                <wp:docPr id="1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76300"/>
                        </a:xfrm>
                        <a:prstGeom prst="flowChartAlternateProcess">
                          <a:avLst/>
                        </a:prstGeom>
                        <a:blipFill dpi="0" rotWithShape="1">
                          <a:blip r:embed="rId16"/>
                          <a:srcRect/>
                          <a:stretch>
                            <a:fillRect b="-28478"/>
                          </a:stretch>
                        </a:blipFill>
                        <a:ln w="12700">
                          <a:solidFill>
                            <a:srgbClr val="006A7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99E2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 o:spid="_x0000_s1026" type="#_x0000_t176" style="position:absolute;margin-left:0;margin-top:-43.4pt;width:90pt;height:6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BigAAAABSZ2h0bG9uZwAAAZA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" strokecolor="#006a71" strokeweight="1pt">
                <v:fill r:id="rId17" o:title="" recolor="t" rotate="t" type="frame"/>
              </v:shape>
            </w:pict>
          </mc:Fallback>
        </mc:AlternateContent>
      </w:r>
      <w:bookmarkStart w:id="17" w:name="_Toc323280708"/>
      <w:r w:rsidR="00A8470B" w:rsidRPr="00920272">
        <w:rPr>
          <w:rFonts w:ascii="Arial" w:hAnsi="Arial" w:cs="Arial"/>
        </w:rPr>
        <w:t>Summary Progress to Date</w:t>
      </w:r>
      <w:bookmarkEnd w:id="10"/>
      <w:bookmarkEnd w:id="11"/>
      <w:bookmarkEnd w:id="12"/>
      <w:bookmarkEnd w:id="13"/>
      <w:bookmarkEnd w:id="17"/>
      <w:bookmarkEnd w:id="14"/>
    </w:p>
    <w:p w14:paraId="5D669663" w14:textId="77777777" w:rsidR="00A8470B" w:rsidRDefault="00A8470B" w:rsidP="001B0444">
      <w:pPr>
        <w:pStyle w:val="H1"/>
        <w:pBdr>
          <w:bottom w:val="single" w:sz="12" w:space="0" w:color="006A71"/>
        </w:pBdr>
        <w:rPr>
          <w:rFonts w:ascii="Arial" w:hAnsi="Arial"/>
        </w:rPr>
      </w:pPr>
      <w:bookmarkStart w:id="18" w:name="_Toc323280709"/>
      <w:bookmarkStart w:id="19" w:name="_Toc441759481"/>
      <w:bookmarkEnd w:id="15"/>
      <w:bookmarkEnd w:id="16"/>
      <w:r w:rsidRPr="00920272">
        <w:rPr>
          <w:rFonts w:ascii="Arial" w:hAnsi="Arial"/>
        </w:rPr>
        <w:t>Meter and Billing Performance Summary</w:t>
      </w:r>
      <w:bookmarkEnd w:id="18"/>
      <w:bookmarkEnd w:id="19"/>
    </w:p>
    <w:p w14:paraId="5D669664" w14:textId="77777777" w:rsidR="00466070" w:rsidRDefault="00703A2E" w:rsidP="002F0154">
      <w:pPr>
        <w:rPr>
          <w:rFonts w:ascii="Arial" w:hAnsi="Arial" w:cs="Arial"/>
        </w:rPr>
      </w:pPr>
      <w:r>
        <w:rPr>
          <w:rFonts w:ascii="Arial" w:hAnsi="Arial" w:cs="Arial"/>
        </w:rPr>
        <w:t xml:space="preserve">For the 2015 annual reporting period, </w:t>
      </w:r>
      <w:r w:rsidR="004F6026">
        <w:rPr>
          <w:rFonts w:ascii="Arial" w:hAnsi="Arial" w:cs="Arial"/>
        </w:rPr>
        <w:t xml:space="preserve">PSE met the Meter and Billing Performance Standard for </w:t>
      </w:r>
      <w:r w:rsidR="005F0D87">
        <w:rPr>
          <w:rFonts w:ascii="Arial" w:hAnsi="Arial" w:cs="Arial"/>
        </w:rPr>
        <w:t>u</w:t>
      </w:r>
      <w:r w:rsidR="005F0D87" w:rsidRPr="005F0D87">
        <w:rPr>
          <w:rFonts w:ascii="Arial" w:hAnsi="Arial" w:cs="Arial"/>
        </w:rPr>
        <w:t xml:space="preserve">nassigned </w:t>
      </w:r>
      <w:r w:rsidR="005F0D87">
        <w:rPr>
          <w:rFonts w:ascii="Arial" w:hAnsi="Arial" w:cs="Arial"/>
        </w:rPr>
        <w:t>e</w:t>
      </w:r>
      <w:r w:rsidR="005F0D87" w:rsidRPr="005F0D87">
        <w:rPr>
          <w:rFonts w:ascii="Arial" w:hAnsi="Arial" w:cs="Arial"/>
        </w:rPr>
        <w:t xml:space="preserve">nergy </w:t>
      </w:r>
      <w:r w:rsidR="005F0D87">
        <w:rPr>
          <w:rFonts w:ascii="Arial" w:hAnsi="Arial" w:cs="Arial"/>
        </w:rPr>
        <w:t>u</w:t>
      </w:r>
      <w:r w:rsidR="005F0D87" w:rsidRPr="005F0D87">
        <w:rPr>
          <w:rFonts w:ascii="Arial" w:hAnsi="Arial" w:cs="Arial"/>
        </w:rPr>
        <w:t>sage</w:t>
      </w:r>
      <w:r>
        <w:rPr>
          <w:rFonts w:ascii="Arial" w:hAnsi="Arial" w:cs="Arial"/>
        </w:rPr>
        <w:t xml:space="preserve"> (“UEU”)</w:t>
      </w:r>
      <w:r w:rsidR="005F0D87" w:rsidRPr="005F0D87">
        <w:rPr>
          <w:rFonts w:ascii="Arial" w:hAnsi="Arial" w:cs="Arial"/>
        </w:rPr>
        <w:t xml:space="preserve"> </w:t>
      </w:r>
      <w:r w:rsidR="005F0D87">
        <w:rPr>
          <w:rFonts w:ascii="Arial" w:hAnsi="Arial" w:cs="Arial"/>
        </w:rPr>
        <w:t>meter cases for the 12-month</w:t>
      </w:r>
      <w:r w:rsidR="001A5CF4">
        <w:rPr>
          <w:rFonts w:ascii="Arial" w:hAnsi="Arial" w:cs="Arial"/>
        </w:rPr>
        <w:t xml:space="preserve"> </w:t>
      </w:r>
      <w:r w:rsidR="00466070">
        <w:rPr>
          <w:rFonts w:ascii="Arial" w:hAnsi="Arial" w:cs="Arial"/>
        </w:rPr>
        <w:t xml:space="preserve">threshold at </w:t>
      </w:r>
      <w:r w:rsidR="00FA343F">
        <w:rPr>
          <w:rFonts w:ascii="Arial" w:hAnsi="Arial" w:cs="Arial"/>
        </w:rPr>
        <w:t>9</w:t>
      </w:r>
      <w:r>
        <w:rPr>
          <w:rFonts w:ascii="Arial" w:hAnsi="Arial" w:cs="Arial"/>
        </w:rPr>
        <w:t>9</w:t>
      </w:r>
      <w:r w:rsidR="00FA343F">
        <w:rPr>
          <w:rFonts w:ascii="Arial" w:hAnsi="Arial" w:cs="Arial"/>
        </w:rPr>
        <w:t xml:space="preserve">% </w:t>
      </w:r>
      <w:r w:rsidR="005F0D87">
        <w:rPr>
          <w:rFonts w:ascii="Arial" w:hAnsi="Arial" w:cs="Arial"/>
        </w:rPr>
        <w:t xml:space="preserve">and </w:t>
      </w:r>
      <w:r w:rsidR="00FA343F">
        <w:rPr>
          <w:rFonts w:ascii="Arial" w:hAnsi="Arial" w:cs="Arial"/>
        </w:rPr>
        <w:t>barely missed</w:t>
      </w:r>
      <w:r w:rsidR="001A5CF4">
        <w:rPr>
          <w:rFonts w:ascii="Arial" w:hAnsi="Arial" w:cs="Arial"/>
        </w:rPr>
        <w:t xml:space="preserve"> the </w:t>
      </w:r>
      <w:r w:rsidR="005F0D87">
        <w:rPr>
          <w:rFonts w:ascii="Arial" w:hAnsi="Arial" w:cs="Arial"/>
        </w:rPr>
        <w:t xml:space="preserve">24-month threshold </w:t>
      </w:r>
      <w:r>
        <w:rPr>
          <w:rFonts w:ascii="Arial" w:hAnsi="Arial" w:cs="Arial"/>
        </w:rPr>
        <w:t>as 32 out of the 13,070 UEU meter problems were identified and corrected outside the threshold.</w:t>
      </w:r>
    </w:p>
    <w:p w14:paraId="5D669665" w14:textId="77777777" w:rsidR="00703A2E" w:rsidRDefault="00E133FA" w:rsidP="002F0154">
      <w:pPr>
        <w:rPr>
          <w:rFonts w:ascii="Arial" w:hAnsi="Arial" w:cs="Arial"/>
        </w:rPr>
      </w:pPr>
      <w:r>
        <w:rPr>
          <w:rFonts w:ascii="Arial" w:hAnsi="Arial" w:cs="Arial"/>
        </w:rPr>
        <w:t>F</w:t>
      </w:r>
      <w:r w:rsidR="005F0D87">
        <w:rPr>
          <w:rFonts w:ascii="Arial" w:hAnsi="Arial" w:cs="Arial"/>
        </w:rPr>
        <w:t>or the stopped meter cases</w:t>
      </w:r>
      <w:r w:rsidR="002F0154">
        <w:rPr>
          <w:rFonts w:ascii="Arial" w:hAnsi="Arial" w:cs="Arial"/>
        </w:rPr>
        <w:t>,</w:t>
      </w:r>
      <w:r w:rsidR="005F0D87">
        <w:rPr>
          <w:rFonts w:ascii="Arial" w:hAnsi="Arial" w:cs="Arial"/>
        </w:rPr>
        <w:t xml:space="preserve"> </w:t>
      </w:r>
      <w:r w:rsidR="00CC3AB2">
        <w:rPr>
          <w:rFonts w:ascii="Arial" w:hAnsi="Arial" w:cs="Arial"/>
        </w:rPr>
        <w:t xml:space="preserve">PSE </w:t>
      </w:r>
      <w:r>
        <w:rPr>
          <w:rFonts w:ascii="Arial" w:hAnsi="Arial" w:cs="Arial"/>
        </w:rPr>
        <w:t xml:space="preserve">is </w:t>
      </w:r>
      <w:r w:rsidR="00CC3AB2">
        <w:rPr>
          <w:rFonts w:ascii="Arial" w:hAnsi="Arial" w:cs="Arial"/>
        </w:rPr>
        <w:t xml:space="preserve">in </w:t>
      </w:r>
      <w:r w:rsidR="00466070">
        <w:rPr>
          <w:rFonts w:ascii="Arial" w:hAnsi="Arial" w:cs="Arial"/>
        </w:rPr>
        <w:t xml:space="preserve">full </w:t>
      </w:r>
      <w:r w:rsidR="00CC3AB2">
        <w:rPr>
          <w:rFonts w:ascii="Arial" w:hAnsi="Arial" w:cs="Arial"/>
        </w:rPr>
        <w:t xml:space="preserve">compliance with performance standard </w:t>
      </w:r>
      <w:r w:rsidR="00466070">
        <w:rPr>
          <w:rFonts w:ascii="Arial" w:hAnsi="Arial" w:cs="Arial"/>
        </w:rPr>
        <w:t xml:space="preserve">for the 12-month threshold at 98% </w:t>
      </w:r>
      <w:r w:rsidR="00AD2FCF">
        <w:rPr>
          <w:rFonts w:ascii="Arial" w:hAnsi="Arial" w:cs="Arial"/>
        </w:rPr>
        <w:t>and</w:t>
      </w:r>
      <w:r w:rsidR="005F0D87">
        <w:rPr>
          <w:rFonts w:ascii="Arial" w:hAnsi="Arial" w:cs="Arial"/>
        </w:rPr>
        <w:t xml:space="preserve"> </w:t>
      </w:r>
      <w:r w:rsidR="00466070">
        <w:rPr>
          <w:rFonts w:ascii="Arial" w:hAnsi="Arial" w:cs="Arial"/>
        </w:rPr>
        <w:t>again narrowly f</w:t>
      </w:r>
      <w:r w:rsidR="005F1A9F">
        <w:rPr>
          <w:rFonts w:ascii="Arial" w:hAnsi="Arial" w:cs="Arial"/>
        </w:rPr>
        <w:t>e</w:t>
      </w:r>
      <w:r w:rsidR="00466070">
        <w:rPr>
          <w:rFonts w:ascii="Arial" w:hAnsi="Arial" w:cs="Arial"/>
        </w:rPr>
        <w:t>ll short of the 24-month threshold</w:t>
      </w:r>
      <w:r w:rsidR="00703A2E">
        <w:rPr>
          <w:rFonts w:ascii="Arial" w:hAnsi="Arial" w:cs="Arial"/>
        </w:rPr>
        <w:t xml:space="preserve"> </w:t>
      </w:r>
      <w:r w:rsidR="00703A2E" w:rsidRPr="00703A2E">
        <w:rPr>
          <w:rFonts w:ascii="Arial" w:hAnsi="Arial" w:cs="Arial"/>
        </w:rPr>
        <w:t xml:space="preserve">as </w:t>
      </w:r>
      <w:r w:rsidR="00703A2E">
        <w:rPr>
          <w:rFonts w:ascii="Arial" w:hAnsi="Arial" w:cs="Arial"/>
        </w:rPr>
        <w:t>7</w:t>
      </w:r>
      <w:r w:rsidR="00703A2E" w:rsidRPr="00703A2E">
        <w:rPr>
          <w:rFonts w:ascii="Arial" w:hAnsi="Arial" w:cs="Arial"/>
        </w:rPr>
        <w:t xml:space="preserve"> </w:t>
      </w:r>
      <w:r w:rsidR="00703A2E">
        <w:rPr>
          <w:rFonts w:ascii="Arial" w:hAnsi="Arial" w:cs="Arial"/>
        </w:rPr>
        <w:t xml:space="preserve">stopped </w:t>
      </w:r>
      <w:r w:rsidR="00703A2E" w:rsidRPr="00703A2E">
        <w:rPr>
          <w:rFonts w:ascii="Arial" w:hAnsi="Arial" w:cs="Arial"/>
        </w:rPr>
        <w:t>meter problems</w:t>
      </w:r>
      <w:r w:rsidR="00703A2E">
        <w:rPr>
          <w:rFonts w:ascii="Arial" w:hAnsi="Arial" w:cs="Arial"/>
        </w:rPr>
        <w:t xml:space="preserve"> (out of the 3,578 stopped meters)</w:t>
      </w:r>
      <w:r w:rsidR="00703A2E" w:rsidRPr="00703A2E">
        <w:rPr>
          <w:rFonts w:ascii="Arial" w:hAnsi="Arial" w:cs="Arial"/>
        </w:rPr>
        <w:t xml:space="preserve"> were identified and corrected outside the threshold</w:t>
      </w:r>
      <w:r w:rsidR="005F0D87">
        <w:rPr>
          <w:rFonts w:ascii="Arial" w:hAnsi="Arial" w:cs="Arial"/>
        </w:rPr>
        <w:t xml:space="preserve">.  </w:t>
      </w:r>
    </w:p>
    <w:p w14:paraId="5D669666" w14:textId="77777777" w:rsidR="002F0154" w:rsidRDefault="002F0154" w:rsidP="002F0154">
      <w:pPr>
        <w:rPr>
          <w:rFonts w:ascii="Arial" w:hAnsi="Arial" w:cs="Arial"/>
        </w:rPr>
      </w:pPr>
      <w:r>
        <w:rPr>
          <w:rFonts w:ascii="Arial" w:hAnsi="Arial" w:cs="Arial"/>
        </w:rPr>
        <w:t xml:space="preserve">The </w:t>
      </w:r>
      <w:r w:rsidR="00E133FA">
        <w:rPr>
          <w:rFonts w:ascii="Arial" w:hAnsi="Arial" w:cs="Arial"/>
        </w:rPr>
        <w:t xml:space="preserve">outlier </w:t>
      </w:r>
      <w:r>
        <w:rPr>
          <w:rFonts w:ascii="Arial" w:hAnsi="Arial" w:cs="Arial"/>
        </w:rPr>
        <w:t xml:space="preserve">meter issues will be discussed in the </w:t>
      </w:r>
      <w:r w:rsidR="008639EA" w:rsidRPr="008639EA">
        <w:rPr>
          <w:rFonts w:ascii="Arial" w:hAnsi="Arial" w:cs="Arial"/>
          <w:i/>
        </w:rPr>
        <w:t>Tracking and Reporting of Meter/Billing Issues</w:t>
      </w:r>
      <w:r w:rsidR="008639EA" w:rsidRPr="008639EA">
        <w:rPr>
          <w:rFonts w:ascii="Arial" w:hAnsi="Arial" w:cs="Arial"/>
        </w:rPr>
        <w:t xml:space="preserve"> </w:t>
      </w:r>
      <w:r>
        <w:rPr>
          <w:rFonts w:ascii="Arial" w:hAnsi="Arial" w:cs="Arial"/>
        </w:rPr>
        <w:t>section of this report.</w:t>
      </w:r>
    </w:p>
    <w:p w14:paraId="5D669667" w14:textId="77777777" w:rsidR="006E6639" w:rsidRDefault="006E6639" w:rsidP="006E6639">
      <w:pPr>
        <w:rPr>
          <w:rFonts w:ascii="Arial" w:hAnsi="Arial" w:cs="Arial"/>
        </w:rPr>
      </w:pPr>
      <w:r>
        <w:rPr>
          <w:rFonts w:ascii="Arial" w:hAnsi="Arial" w:cs="Arial"/>
        </w:rPr>
        <w:t xml:space="preserve">Percentages shown in this report are rounded to the nearest whole percentages and reported </w:t>
      </w:r>
      <w:r w:rsidRPr="006A6B39">
        <w:rPr>
          <w:rFonts w:ascii="Arial" w:hAnsi="Arial" w:cs="Arial"/>
        </w:rPr>
        <w:t xml:space="preserve">to </w:t>
      </w:r>
      <w:r>
        <w:rPr>
          <w:rFonts w:ascii="Arial" w:hAnsi="Arial" w:cs="Arial"/>
        </w:rPr>
        <w:t xml:space="preserve">the </w:t>
      </w:r>
      <w:r w:rsidRPr="006A6B39">
        <w:rPr>
          <w:rFonts w:ascii="Arial" w:hAnsi="Arial" w:cs="Arial"/>
        </w:rPr>
        <w:t xml:space="preserve">accuracy of the decimal place </w:t>
      </w:r>
      <w:r>
        <w:rPr>
          <w:rFonts w:ascii="Arial" w:hAnsi="Arial" w:cs="Arial"/>
        </w:rPr>
        <w:t xml:space="preserve">of the </w:t>
      </w:r>
      <w:r w:rsidRPr="006E6639">
        <w:rPr>
          <w:rFonts w:ascii="Arial" w:hAnsi="Arial" w:cs="Arial"/>
        </w:rPr>
        <w:t>Meter and Billing Performance Standards</w:t>
      </w:r>
      <w:r>
        <w:rPr>
          <w:rFonts w:ascii="Arial" w:hAnsi="Arial" w:cs="Arial"/>
        </w:rPr>
        <w:t>.</w:t>
      </w:r>
    </w:p>
    <w:p w14:paraId="5D669668" w14:textId="77777777" w:rsidR="00FC3201" w:rsidRPr="00FC3201" w:rsidRDefault="00FC3201" w:rsidP="00FC3201">
      <w:pPr>
        <w:pStyle w:val="H1"/>
        <w:pBdr>
          <w:bottom w:val="single" w:sz="12" w:space="0" w:color="006A71"/>
        </w:pBdr>
        <w:rPr>
          <w:rFonts w:ascii="Arial" w:hAnsi="Arial"/>
        </w:rPr>
      </w:pPr>
      <w:bookmarkStart w:id="20" w:name="_Toc441759482"/>
      <w:bookmarkStart w:id="21" w:name="_Toc218653700"/>
      <w:bookmarkStart w:id="22" w:name="_Toc291675204"/>
      <w:r w:rsidRPr="00FC3201">
        <w:rPr>
          <w:rFonts w:ascii="Arial" w:hAnsi="Arial"/>
        </w:rPr>
        <w:t>Resolution Results for Unassigned Energy Usage</w:t>
      </w:r>
      <w:bookmarkEnd w:id="20"/>
    </w:p>
    <w:p w14:paraId="5D669669" w14:textId="77777777" w:rsidR="009B2AF1" w:rsidRDefault="00FC3201" w:rsidP="009B2AF1">
      <w:pPr>
        <w:spacing w:before="120" w:after="240"/>
        <w:rPr>
          <w:rFonts w:ascii="Arial" w:hAnsi="Arial" w:cs="Arial"/>
        </w:rPr>
      </w:pPr>
      <w:r>
        <w:rPr>
          <w:rFonts w:ascii="Arial" w:hAnsi="Arial" w:cs="Arial"/>
        </w:rPr>
        <w:t>The table below provides the total number of meters with Unassigned Energy Usage that had been identified and correctl</w:t>
      </w:r>
      <w:r w:rsidR="009B2AF1">
        <w:rPr>
          <w:rFonts w:ascii="Arial" w:hAnsi="Arial" w:cs="Arial"/>
        </w:rPr>
        <w:t>y billed between January 1, 2015, and December 31, 2015</w:t>
      </w:r>
      <w:r>
        <w:rPr>
          <w:rFonts w:ascii="Arial" w:hAnsi="Arial" w:cs="Arial"/>
        </w:rPr>
        <w:t xml:space="preserve">.  The time measure is based on the date the customer moved in to the location (i.e., the date of the customer’s initial unauthorized usage to the </w:t>
      </w:r>
      <w:r w:rsidR="004D5BEA">
        <w:rPr>
          <w:rFonts w:ascii="Arial" w:hAnsi="Arial" w:cs="Arial"/>
        </w:rPr>
        <w:t xml:space="preserve">last billing-cycle </w:t>
      </w:r>
      <w:r>
        <w:rPr>
          <w:rFonts w:ascii="Arial" w:hAnsi="Arial" w:cs="Arial"/>
        </w:rPr>
        <w:t xml:space="preserve">date the adjustment (i.e., the date </w:t>
      </w:r>
      <w:r w:rsidR="00703A2E">
        <w:rPr>
          <w:rFonts w:ascii="Arial" w:hAnsi="Arial" w:cs="Arial"/>
        </w:rPr>
        <w:t xml:space="preserve">that </w:t>
      </w:r>
      <w:r>
        <w:rPr>
          <w:rFonts w:ascii="Arial" w:hAnsi="Arial" w:cs="Arial"/>
        </w:rPr>
        <w:t xml:space="preserve">the back bill was issued). </w:t>
      </w:r>
    </w:p>
    <w:tbl>
      <w:tblPr>
        <w:tblW w:w="9825" w:type="dxa"/>
        <w:tblInd w:w="93" w:type="dxa"/>
        <w:tblLook w:val="04A0" w:firstRow="1" w:lastRow="0" w:firstColumn="1" w:lastColumn="0" w:noHBand="0" w:noVBand="1"/>
      </w:tblPr>
      <w:tblGrid>
        <w:gridCol w:w="1185"/>
        <w:gridCol w:w="990"/>
        <w:gridCol w:w="927"/>
        <w:gridCol w:w="963"/>
        <w:gridCol w:w="990"/>
        <w:gridCol w:w="900"/>
        <w:gridCol w:w="990"/>
        <w:gridCol w:w="927"/>
        <w:gridCol w:w="963"/>
        <w:gridCol w:w="990"/>
      </w:tblGrid>
      <w:tr w:rsidR="00FB29CF" w:rsidRPr="009B2AF1" w14:paraId="5D669674" w14:textId="77777777" w:rsidTr="00FB29CF">
        <w:trPr>
          <w:trHeight w:val="900"/>
        </w:trPr>
        <w:tc>
          <w:tcPr>
            <w:tcW w:w="1185" w:type="dxa"/>
            <w:tcBorders>
              <w:top w:val="single" w:sz="4" w:space="0" w:color="000000"/>
              <w:left w:val="single" w:sz="4" w:space="0" w:color="auto"/>
              <w:bottom w:val="single" w:sz="4" w:space="0" w:color="auto"/>
              <w:right w:val="single" w:sz="4" w:space="0" w:color="FFFFFF"/>
            </w:tcBorders>
            <w:shd w:val="clear" w:color="000000" w:fill="16365C"/>
            <w:noWrap/>
            <w:hideMark/>
          </w:tcPr>
          <w:p w14:paraId="5D66966A" w14:textId="77777777" w:rsidR="009B2AF1" w:rsidRPr="009B2AF1" w:rsidRDefault="009B2AF1" w:rsidP="009B2AF1">
            <w:pPr>
              <w:spacing w:after="0"/>
              <w:rPr>
                <w:rFonts w:ascii="Calibri" w:eastAsia="Times New Roman" w:hAnsi="Calibri" w:cs="Arial"/>
                <w:color w:val="FFFFFF"/>
                <w:kern w:val="0"/>
              </w:rPr>
            </w:pPr>
            <w:r w:rsidRPr="009B2AF1">
              <w:rPr>
                <w:rFonts w:ascii="Calibri" w:eastAsia="Times New Roman" w:hAnsi="Calibri" w:cs="Arial"/>
                <w:color w:val="FFFFFF"/>
                <w:kern w:val="0"/>
              </w:rPr>
              <w:t> </w:t>
            </w:r>
          </w:p>
        </w:tc>
        <w:tc>
          <w:tcPr>
            <w:tcW w:w="990" w:type="dxa"/>
            <w:tcBorders>
              <w:top w:val="single" w:sz="4" w:space="0" w:color="000000"/>
              <w:left w:val="nil"/>
              <w:bottom w:val="single" w:sz="4" w:space="0" w:color="auto"/>
              <w:right w:val="single" w:sz="4" w:space="0" w:color="FFFFFF"/>
            </w:tcBorders>
            <w:shd w:val="clear" w:color="000000" w:fill="16365C"/>
            <w:hideMark/>
          </w:tcPr>
          <w:p w14:paraId="5D66966B" w14:textId="77777777" w:rsidR="009B2AF1" w:rsidRPr="009B2AF1" w:rsidRDefault="009B2AF1" w:rsidP="009B2AF1">
            <w:pPr>
              <w:spacing w:after="0"/>
              <w:jc w:val="center"/>
              <w:rPr>
                <w:rFonts w:ascii="Calibri" w:eastAsia="Times New Roman" w:hAnsi="Calibri" w:cs="Arial"/>
                <w:b/>
                <w:bCs/>
                <w:color w:val="FFFFFF"/>
                <w:kern w:val="0"/>
              </w:rPr>
            </w:pPr>
            <w:r w:rsidRPr="009B2AF1">
              <w:rPr>
                <w:rFonts w:ascii="Calibri" w:eastAsia="Times New Roman" w:hAnsi="Calibri" w:cs="Arial"/>
                <w:b/>
                <w:bCs/>
                <w:color w:val="FFFFFF"/>
                <w:kern w:val="0"/>
              </w:rPr>
              <w:t>Within 6 Months</w:t>
            </w:r>
          </w:p>
        </w:tc>
        <w:tc>
          <w:tcPr>
            <w:tcW w:w="927" w:type="dxa"/>
            <w:tcBorders>
              <w:top w:val="single" w:sz="4" w:space="0" w:color="000000"/>
              <w:left w:val="nil"/>
              <w:bottom w:val="single" w:sz="4" w:space="0" w:color="auto"/>
              <w:right w:val="single" w:sz="4" w:space="0" w:color="FFFFFF"/>
            </w:tcBorders>
            <w:shd w:val="clear" w:color="000000" w:fill="16365C"/>
            <w:hideMark/>
          </w:tcPr>
          <w:p w14:paraId="5D66966C" w14:textId="77777777" w:rsidR="009B2AF1" w:rsidRPr="009B2AF1" w:rsidRDefault="009B2AF1" w:rsidP="009B2AF1">
            <w:pPr>
              <w:spacing w:after="0"/>
              <w:jc w:val="center"/>
              <w:rPr>
                <w:rFonts w:ascii="Calibri" w:eastAsia="Times New Roman" w:hAnsi="Calibri" w:cs="Arial"/>
                <w:b/>
                <w:bCs/>
                <w:color w:val="FFFFFF"/>
                <w:kern w:val="0"/>
              </w:rPr>
            </w:pPr>
            <w:r w:rsidRPr="009B2AF1">
              <w:rPr>
                <w:rFonts w:ascii="Calibri" w:eastAsia="Times New Roman" w:hAnsi="Calibri" w:cs="Arial"/>
                <w:b/>
                <w:bCs/>
                <w:color w:val="FFFFFF"/>
                <w:kern w:val="0"/>
              </w:rPr>
              <w:t>Within 12 Months</w:t>
            </w:r>
          </w:p>
        </w:tc>
        <w:tc>
          <w:tcPr>
            <w:tcW w:w="963" w:type="dxa"/>
            <w:tcBorders>
              <w:top w:val="single" w:sz="4" w:space="0" w:color="000000"/>
              <w:left w:val="nil"/>
              <w:bottom w:val="single" w:sz="4" w:space="0" w:color="auto"/>
              <w:right w:val="single" w:sz="4" w:space="0" w:color="FFFFFF"/>
            </w:tcBorders>
            <w:shd w:val="clear" w:color="000000" w:fill="16365C"/>
            <w:hideMark/>
          </w:tcPr>
          <w:p w14:paraId="5D66966D" w14:textId="77777777" w:rsidR="009B2AF1" w:rsidRPr="009B2AF1" w:rsidRDefault="009B2AF1" w:rsidP="009B2AF1">
            <w:pPr>
              <w:spacing w:after="0"/>
              <w:jc w:val="center"/>
              <w:rPr>
                <w:rFonts w:ascii="Calibri" w:eastAsia="Times New Roman" w:hAnsi="Calibri" w:cs="Arial"/>
                <w:b/>
                <w:bCs/>
                <w:color w:val="FFFFFF"/>
                <w:kern w:val="0"/>
              </w:rPr>
            </w:pPr>
            <w:r w:rsidRPr="009B2AF1">
              <w:rPr>
                <w:rFonts w:ascii="Calibri" w:eastAsia="Times New Roman" w:hAnsi="Calibri" w:cs="Arial"/>
                <w:b/>
                <w:bCs/>
                <w:color w:val="FFFFFF"/>
                <w:kern w:val="0"/>
              </w:rPr>
              <w:t>Within 24 Months</w:t>
            </w:r>
          </w:p>
        </w:tc>
        <w:tc>
          <w:tcPr>
            <w:tcW w:w="990" w:type="dxa"/>
            <w:tcBorders>
              <w:top w:val="single" w:sz="4" w:space="0" w:color="000000"/>
              <w:left w:val="nil"/>
              <w:bottom w:val="single" w:sz="4" w:space="0" w:color="auto"/>
              <w:right w:val="single" w:sz="4" w:space="0" w:color="FFFFFF"/>
            </w:tcBorders>
            <w:shd w:val="clear" w:color="000000" w:fill="16365C"/>
            <w:hideMark/>
          </w:tcPr>
          <w:p w14:paraId="5D66966E" w14:textId="77777777" w:rsidR="009B2AF1" w:rsidRPr="009B2AF1" w:rsidRDefault="009B2AF1" w:rsidP="009B2AF1">
            <w:pPr>
              <w:spacing w:after="0"/>
              <w:jc w:val="center"/>
              <w:rPr>
                <w:rFonts w:ascii="Calibri" w:eastAsia="Times New Roman" w:hAnsi="Calibri" w:cs="Arial"/>
                <w:b/>
                <w:bCs/>
                <w:color w:val="FFFFFF"/>
                <w:kern w:val="0"/>
              </w:rPr>
            </w:pPr>
            <w:r w:rsidRPr="009B2AF1">
              <w:rPr>
                <w:rFonts w:ascii="Calibri" w:eastAsia="Times New Roman" w:hAnsi="Calibri" w:cs="Arial"/>
                <w:b/>
                <w:bCs/>
                <w:color w:val="FFFFFF"/>
                <w:kern w:val="0"/>
              </w:rPr>
              <w:t>Above 24 Months</w:t>
            </w:r>
          </w:p>
        </w:tc>
        <w:tc>
          <w:tcPr>
            <w:tcW w:w="900" w:type="dxa"/>
            <w:tcBorders>
              <w:top w:val="single" w:sz="4" w:space="0" w:color="000000"/>
              <w:left w:val="nil"/>
              <w:bottom w:val="single" w:sz="4" w:space="0" w:color="auto"/>
              <w:right w:val="single" w:sz="4" w:space="0" w:color="FFFFFF"/>
            </w:tcBorders>
            <w:shd w:val="clear" w:color="000000" w:fill="16365C"/>
            <w:hideMark/>
          </w:tcPr>
          <w:p w14:paraId="5D66966F" w14:textId="77777777" w:rsidR="009B2AF1" w:rsidRPr="009B2AF1" w:rsidRDefault="009B2AF1" w:rsidP="009B2AF1">
            <w:pPr>
              <w:spacing w:after="0"/>
              <w:jc w:val="center"/>
              <w:rPr>
                <w:rFonts w:ascii="Calibri" w:eastAsia="Times New Roman" w:hAnsi="Calibri" w:cs="Arial"/>
                <w:b/>
                <w:bCs/>
                <w:color w:val="FFFFFF"/>
                <w:kern w:val="0"/>
              </w:rPr>
            </w:pPr>
            <w:r w:rsidRPr="009B2AF1">
              <w:rPr>
                <w:rFonts w:ascii="Calibri" w:eastAsia="Times New Roman" w:hAnsi="Calibri" w:cs="Arial"/>
                <w:b/>
                <w:bCs/>
                <w:color w:val="FFFFFF"/>
                <w:kern w:val="0"/>
              </w:rPr>
              <w:t>Total</w:t>
            </w:r>
            <w:r>
              <w:rPr>
                <w:rFonts w:ascii="Calibri" w:eastAsia="Times New Roman" w:hAnsi="Calibri" w:cs="Arial"/>
                <w:b/>
                <w:bCs/>
                <w:color w:val="FFFFFF"/>
                <w:kern w:val="0"/>
              </w:rPr>
              <w:t xml:space="preserve"> Meters</w:t>
            </w:r>
          </w:p>
        </w:tc>
        <w:tc>
          <w:tcPr>
            <w:tcW w:w="990" w:type="dxa"/>
            <w:tcBorders>
              <w:top w:val="nil"/>
              <w:left w:val="nil"/>
              <w:bottom w:val="single" w:sz="4" w:space="0" w:color="auto"/>
              <w:right w:val="single" w:sz="4" w:space="0" w:color="FFFFFF"/>
            </w:tcBorders>
            <w:shd w:val="clear" w:color="DCE6F1" w:fill="16365C"/>
            <w:hideMark/>
          </w:tcPr>
          <w:p w14:paraId="5D669670" w14:textId="77777777" w:rsidR="009B2AF1" w:rsidRPr="009B2AF1" w:rsidRDefault="009B2AF1" w:rsidP="009B2AF1">
            <w:pPr>
              <w:spacing w:after="0"/>
              <w:jc w:val="center"/>
              <w:rPr>
                <w:rFonts w:ascii="Calibri" w:eastAsia="Times New Roman" w:hAnsi="Calibri" w:cs="Arial"/>
                <w:b/>
                <w:bCs/>
                <w:color w:val="FFFFFF"/>
                <w:kern w:val="0"/>
              </w:rPr>
            </w:pPr>
            <w:r w:rsidRPr="009B2AF1">
              <w:rPr>
                <w:rFonts w:ascii="Calibri" w:eastAsia="Times New Roman" w:hAnsi="Calibri" w:cs="Arial"/>
                <w:b/>
                <w:bCs/>
                <w:color w:val="FFFFFF"/>
                <w:kern w:val="0"/>
              </w:rPr>
              <w:t>Within 12 Months</w:t>
            </w:r>
          </w:p>
        </w:tc>
        <w:tc>
          <w:tcPr>
            <w:tcW w:w="927" w:type="dxa"/>
            <w:tcBorders>
              <w:top w:val="nil"/>
              <w:left w:val="nil"/>
              <w:bottom w:val="single" w:sz="4" w:space="0" w:color="auto"/>
              <w:right w:val="single" w:sz="4" w:space="0" w:color="FFFFFF"/>
            </w:tcBorders>
            <w:shd w:val="clear" w:color="DCE6F1" w:fill="16365C"/>
            <w:hideMark/>
          </w:tcPr>
          <w:p w14:paraId="5D669671" w14:textId="77777777" w:rsidR="009B2AF1" w:rsidRPr="009B2AF1" w:rsidRDefault="009B2AF1" w:rsidP="009B2AF1">
            <w:pPr>
              <w:spacing w:after="0"/>
              <w:jc w:val="center"/>
              <w:rPr>
                <w:rFonts w:ascii="Calibri" w:eastAsia="Times New Roman" w:hAnsi="Calibri" w:cs="Arial"/>
                <w:b/>
                <w:bCs/>
                <w:color w:val="FFFFFF"/>
                <w:kern w:val="0"/>
              </w:rPr>
            </w:pPr>
            <w:r w:rsidRPr="009B2AF1">
              <w:rPr>
                <w:rFonts w:ascii="Calibri" w:eastAsia="Times New Roman" w:hAnsi="Calibri" w:cs="Arial"/>
                <w:b/>
                <w:bCs/>
                <w:color w:val="FFFFFF"/>
                <w:kern w:val="0"/>
              </w:rPr>
              <w:t>Within 24 Months</w:t>
            </w:r>
          </w:p>
        </w:tc>
        <w:tc>
          <w:tcPr>
            <w:tcW w:w="963" w:type="dxa"/>
            <w:tcBorders>
              <w:top w:val="nil"/>
              <w:left w:val="nil"/>
              <w:bottom w:val="single" w:sz="4" w:space="0" w:color="auto"/>
              <w:right w:val="single" w:sz="4" w:space="0" w:color="FFFFFF"/>
            </w:tcBorders>
            <w:shd w:val="clear" w:color="DCE6F1" w:fill="16365C"/>
            <w:hideMark/>
          </w:tcPr>
          <w:p w14:paraId="5D669672" w14:textId="77777777" w:rsidR="009B2AF1" w:rsidRPr="009B2AF1" w:rsidRDefault="009B2AF1" w:rsidP="009B2AF1">
            <w:pPr>
              <w:spacing w:after="0"/>
              <w:jc w:val="center"/>
              <w:rPr>
                <w:rFonts w:ascii="Calibri" w:eastAsia="Times New Roman" w:hAnsi="Calibri" w:cs="Arial"/>
                <w:b/>
                <w:bCs/>
                <w:color w:val="FFFFFF"/>
                <w:kern w:val="0"/>
              </w:rPr>
            </w:pPr>
            <w:r w:rsidRPr="009B2AF1">
              <w:rPr>
                <w:rFonts w:ascii="Calibri" w:eastAsia="Times New Roman" w:hAnsi="Calibri" w:cs="Arial"/>
                <w:b/>
                <w:bCs/>
                <w:color w:val="FFFFFF"/>
                <w:kern w:val="0"/>
              </w:rPr>
              <w:t>Exceeds 24 Months</w:t>
            </w:r>
          </w:p>
        </w:tc>
        <w:tc>
          <w:tcPr>
            <w:tcW w:w="990" w:type="dxa"/>
            <w:tcBorders>
              <w:top w:val="nil"/>
              <w:left w:val="nil"/>
              <w:bottom w:val="single" w:sz="4" w:space="0" w:color="auto"/>
              <w:right w:val="single" w:sz="4" w:space="0" w:color="auto"/>
            </w:tcBorders>
            <w:shd w:val="clear" w:color="DCE6F1" w:fill="16365C"/>
            <w:hideMark/>
          </w:tcPr>
          <w:p w14:paraId="5D669673" w14:textId="77777777" w:rsidR="009B2AF1" w:rsidRPr="009B2AF1" w:rsidRDefault="009B2AF1" w:rsidP="009B2AF1">
            <w:pPr>
              <w:spacing w:after="0"/>
              <w:jc w:val="center"/>
              <w:rPr>
                <w:rFonts w:ascii="Calibri" w:eastAsia="Times New Roman" w:hAnsi="Calibri" w:cs="Arial"/>
                <w:b/>
                <w:bCs/>
                <w:color w:val="FFFFFF"/>
                <w:kern w:val="0"/>
              </w:rPr>
            </w:pPr>
            <w:r w:rsidRPr="009B2AF1">
              <w:rPr>
                <w:rFonts w:ascii="Calibri" w:eastAsia="Times New Roman" w:hAnsi="Calibri" w:cs="Arial"/>
                <w:b/>
                <w:bCs/>
                <w:color w:val="FFFFFF"/>
                <w:kern w:val="0"/>
              </w:rPr>
              <w:t>Total Results</w:t>
            </w:r>
          </w:p>
        </w:tc>
      </w:tr>
      <w:tr w:rsidR="00FB29CF" w:rsidRPr="009B2AF1" w14:paraId="5D66967F" w14:textId="77777777" w:rsidTr="00FB29CF">
        <w:trPr>
          <w:trHeight w:val="300"/>
        </w:trPr>
        <w:tc>
          <w:tcPr>
            <w:tcW w:w="1185" w:type="dxa"/>
            <w:tcBorders>
              <w:top w:val="single" w:sz="4" w:space="0" w:color="auto"/>
              <w:left w:val="single" w:sz="4" w:space="0" w:color="auto"/>
              <w:bottom w:val="single" w:sz="4" w:space="0" w:color="auto"/>
              <w:right w:val="single" w:sz="4" w:space="0" w:color="auto"/>
            </w:tcBorders>
            <w:shd w:val="clear" w:color="auto" w:fill="auto"/>
            <w:noWrap/>
            <w:hideMark/>
          </w:tcPr>
          <w:p w14:paraId="5D669675" w14:textId="77777777" w:rsidR="009B2AF1" w:rsidRPr="009B2AF1" w:rsidRDefault="009B2AF1" w:rsidP="009B2AF1">
            <w:pPr>
              <w:spacing w:after="0"/>
              <w:rPr>
                <w:rFonts w:ascii="Calibri" w:eastAsia="Times New Roman" w:hAnsi="Calibri" w:cs="Arial"/>
                <w:b/>
                <w:bCs/>
                <w:kern w:val="0"/>
              </w:rPr>
            </w:pPr>
            <w:r w:rsidRPr="009B2AF1">
              <w:rPr>
                <w:rFonts w:ascii="Calibri" w:eastAsia="Times New Roman" w:hAnsi="Calibri" w:cs="Arial"/>
                <w:b/>
                <w:bCs/>
                <w:kern w:val="0"/>
              </w:rPr>
              <w:t>Electric</w:t>
            </w:r>
          </w:p>
        </w:tc>
        <w:tc>
          <w:tcPr>
            <w:tcW w:w="990" w:type="dxa"/>
            <w:tcBorders>
              <w:top w:val="single" w:sz="4" w:space="0" w:color="auto"/>
              <w:left w:val="nil"/>
              <w:bottom w:val="single" w:sz="4" w:space="0" w:color="auto"/>
              <w:right w:val="single" w:sz="4" w:space="0" w:color="auto"/>
            </w:tcBorders>
            <w:shd w:val="clear" w:color="auto" w:fill="auto"/>
            <w:noWrap/>
            <w:hideMark/>
          </w:tcPr>
          <w:p w14:paraId="5D669676" w14:textId="77777777" w:rsidR="009B2AF1" w:rsidRPr="009B2AF1" w:rsidRDefault="009B2AF1" w:rsidP="009B2AF1">
            <w:pPr>
              <w:spacing w:after="0"/>
              <w:jc w:val="right"/>
              <w:rPr>
                <w:rFonts w:ascii="Calibri" w:eastAsia="Times New Roman" w:hAnsi="Calibri" w:cs="Arial"/>
                <w:kern w:val="0"/>
              </w:rPr>
            </w:pPr>
            <w:r w:rsidRPr="009B2AF1">
              <w:rPr>
                <w:rFonts w:ascii="Calibri" w:eastAsia="Times New Roman" w:hAnsi="Calibri" w:cs="Arial"/>
                <w:kern w:val="0"/>
              </w:rPr>
              <w:t>6,749</w:t>
            </w:r>
          </w:p>
        </w:tc>
        <w:tc>
          <w:tcPr>
            <w:tcW w:w="927" w:type="dxa"/>
            <w:tcBorders>
              <w:top w:val="single" w:sz="4" w:space="0" w:color="auto"/>
              <w:left w:val="nil"/>
              <w:bottom w:val="single" w:sz="4" w:space="0" w:color="auto"/>
              <w:right w:val="single" w:sz="4" w:space="0" w:color="auto"/>
            </w:tcBorders>
            <w:shd w:val="clear" w:color="auto" w:fill="auto"/>
            <w:noWrap/>
            <w:hideMark/>
          </w:tcPr>
          <w:p w14:paraId="5D669677" w14:textId="77777777" w:rsidR="009B2AF1" w:rsidRPr="009B2AF1" w:rsidRDefault="009B2AF1" w:rsidP="009B2AF1">
            <w:pPr>
              <w:spacing w:after="0"/>
              <w:jc w:val="right"/>
              <w:rPr>
                <w:rFonts w:ascii="Calibri" w:eastAsia="Times New Roman" w:hAnsi="Calibri" w:cs="Arial"/>
                <w:kern w:val="0"/>
              </w:rPr>
            </w:pPr>
            <w:r w:rsidRPr="009B2AF1">
              <w:rPr>
                <w:rFonts w:ascii="Calibri" w:eastAsia="Times New Roman" w:hAnsi="Calibri" w:cs="Arial"/>
                <w:kern w:val="0"/>
              </w:rPr>
              <w:t>420</w:t>
            </w:r>
          </w:p>
        </w:tc>
        <w:tc>
          <w:tcPr>
            <w:tcW w:w="963" w:type="dxa"/>
            <w:tcBorders>
              <w:top w:val="single" w:sz="4" w:space="0" w:color="auto"/>
              <w:left w:val="nil"/>
              <w:bottom w:val="single" w:sz="4" w:space="0" w:color="auto"/>
              <w:right w:val="single" w:sz="4" w:space="0" w:color="auto"/>
            </w:tcBorders>
            <w:shd w:val="clear" w:color="auto" w:fill="auto"/>
            <w:noWrap/>
            <w:hideMark/>
          </w:tcPr>
          <w:p w14:paraId="5D669678" w14:textId="77777777" w:rsidR="009B2AF1" w:rsidRPr="009B2AF1" w:rsidRDefault="009B2AF1" w:rsidP="009B2AF1">
            <w:pPr>
              <w:spacing w:after="0"/>
              <w:jc w:val="right"/>
              <w:rPr>
                <w:rFonts w:ascii="Calibri" w:eastAsia="Times New Roman" w:hAnsi="Calibri" w:cs="Arial"/>
                <w:kern w:val="0"/>
              </w:rPr>
            </w:pPr>
            <w:r w:rsidRPr="009B2AF1">
              <w:rPr>
                <w:rFonts w:ascii="Calibri" w:eastAsia="Times New Roman" w:hAnsi="Calibri" w:cs="Arial"/>
                <w:kern w:val="0"/>
              </w:rPr>
              <w:t>95</w:t>
            </w:r>
          </w:p>
        </w:tc>
        <w:tc>
          <w:tcPr>
            <w:tcW w:w="990" w:type="dxa"/>
            <w:tcBorders>
              <w:top w:val="single" w:sz="4" w:space="0" w:color="auto"/>
              <w:left w:val="nil"/>
              <w:bottom w:val="single" w:sz="4" w:space="0" w:color="auto"/>
              <w:right w:val="single" w:sz="4" w:space="0" w:color="auto"/>
            </w:tcBorders>
            <w:shd w:val="clear" w:color="auto" w:fill="auto"/>
            <w:noWrap/>
            <w:hideMark/>
          </w:tcPr>
          <w:p w14:paraId="5D669679" w14:textId="77777777" w:rsidR="009B2AF1" w:rsidRPr="009B2AF1" w:rsidRDefault="009B2AF1" w:rsidP="009B2AF1">
            <w:pPr>
              <w:spacing w:after="0"/>
              <w:jc w:val="right"/>
              <w:rPr>
                <w:rFonts w:ascii="Calibri" w:eastAsia="Times New Roman" w:hAnsi="Calibri" w:cs="Arial"/>
                <w:kern w:val="0"/>
              </w:rPr>
            </w:pPr>
            <w:r w:rsidRPr="009B2AF1">
              <w:rPr>
                <w:rFonts w:ascii="Calibri" w:eastAsia="Times New Roman" w:hAnsi="Calibri" w:cs="Arial"/>
                <w:kern w:val="0"/>
              </w:rPr>
              <w:t>22</w:t>
            </w:r>
          </w:p>
        </w:tc>
        <w:tc>
          <w:tcPr>
            <w:tcW w:w="900" w:type="dxa"/>
            <w:tcBorders>
              <w:top w:val="single" w:sz="4" w:space="0" w:color="auto"/>
              <w:left w:val="nil"/>
              <w:bottom w:val="single" w:sz="4" w:space="0" w:color="auto"/>
              <w:right w:val="single" w:sz="4" w:space="0" w:color="auto"/>
            </w:tcBorders>
            <w:shd w:val="clear" w:color="auto" w:fill="auto"/>
            <w:noWrap/>
            <w:hideMark/>
          </w:tcPr>
          <w:p w14:paraId="5D66967A" w14:textId="77777777" w:rsidR="009B2AF1" w:rsidRPr="009B2AF1" w:rsidRDefault="009B2AF1" w:rsidP="009B2AF1">
            <w:pPr>
              <w:spacing w:after="0"/>
              <w:jc w:val="right"/>
              <w:rPr>
                <w:rFonts w:ascii="Calibri" w:eastAsia="Times New Roman" w:hAnsi="Calibri" w:cs="Arial"/>
                <w:b/>
                <w:bCs/>
                <w:kern w:val="0"/>
              </w:rPr>
            </w:pPr>
            <w:r w:rsidRPr="009B2AF1">
              <w:rPr>
                <w:rFonts w:ascii="Calibri" w:eastAsia="Times New Roman" w:hAnsi="Calibri" w:cs="Arial"/>
                <w:b/>
                <w:bCs/>
                <w:kern w:val="0"/>
              </w:rPr>
              <w:t>7,286</w:t>
            </w:r>
          </w:p>
        </w:tc>
        <w:tc>
          <w:tcPr>
            <w:tcW w:w="990" w:type="dxa"/>
            <w:tcBorders>
              <w:top w:val="single" w:sz="4" w:space="0" w:color="auto"/>
              <w:left w:val="nil"/>
              <w:bottom w:val="single" w:sz="4" w:space="0" w:color="auto"/>
              <w:right w:val="single" w:sz="4" w:space="0" w:color="auto"/>
            </w:tcBorders>
            <w:shd w:val="clear" w:color="auto" w:fill="auto"/>
            <w:noWrap/>
            <w:hideMark/>
          </w:tcPr>
          <w:p w14:paraId="5D66967B" w14:textId="77777777" w:rsidR="009B2AF1" w:rsidRPr="009B2AF1" w:rsidRDefault="009B2AF1" w:rsidP="00703A2E">
            <w:pPr>
              <w:spacing w:after="0"/>
              <w:jc w:val="right"/>
              <w:rPr>
                <w:rFonts w:ascii="Calibri" w:eastAsia="Times New Roman" w:hAnsi="Calibri" w:cs="Arial"/>
                <w:kern w:val="0"/>
              </w:rPr>
            </w:pPr>
            <w:r w:rsidRPr="009B2AF1">
              <w:rPr>
                <w:rFonts w:ascii="Calibri" w:eastAsia="Times New Roman" w:hAnsi="Calibri" w:cs="Arial"/>
                <w:kern w:val="0"/>
              </w:rPr>
              <w:t>98%</w:t>
            </w:r>
          </w:p>
        </w:tc>
        <w:tc>
          <w:tcPr>
            <w:tcW w:w="927" w:type="dxa"/>
            <w:tcBorders>
              <w:top w:val="single" w:sz="4" w:space="0" w:color="auto"/>
              <w:left w:val="nil"/>
              <w:bottom w:val="single" w:sz="4" w:space="0" w:color="auto"/>
              <w:right w:val="single" w:sz="4" w:space="0" w:color="auto"/>
            </w:tcBorders>
            <w:shd w:val="clear" w:color="auto" w:fill="auto"/>
            <w:noWrap/>
            <w:hideMark/>
          </w:tcPr>
          <w:p w14:paraId="5D66967C" w14:textId="77777777" w:rsidR="009B2AF1" w:rsidRPr="009B2AF1" w:rsidRDefault="009B2AF1" w:rsidP="00703A2E">
            <w:pPr>
              <w:spacing w:after="0"/>
              <w:jc w:val="right"/>
              <w:rPr>
                <w:rFonts w:ascii="Calibri" w:eastAsia="Times New Roman" w:hAnsi="Calibri" w:cs="Arial"/>
                <w:kern w:val="0"/>
              </w:rPr>
            </w:pPr>
            <w:r w:rsidRPr="009B2AF1">
              <w:rPr>
                <w:rFonts w:ascii="Calibri" w:eastAsia="Times New Roman" w:hAnsi="Calibri" w:cs="Arial"/>
                <w:kern w:val="0"/>
              </w:rPr>
              <w:t>1%</w:t>
            </w:r>
          </w:p>
        </w:tc>
        <w:tc>
          <w:tcPr>
            <w:tcW w:w="963" w:type="dxa"/>
            <w:tcBorders>
              <w:top w:val="single" w:sz="4" w:space="0" w:color="auto"/>
              <w:left w:val="nil"/>
              <w:bottom w:val="single" w:sz="4" w:space="0" w:color="auto"/>
              <w:right w:val="single" w:sz="4" w:space="0" w:color="auto"/>
            </w:tcBorders>
            <w:shd w:val="clear" w:color="auto" w:fill="auto"/>
            <w:noWrap/>
            <w:hideMark/>
          </w:tcPr>
          <w:p w14:paraId="5D66967D" w14:textId="77777777" w:rsidR="009B2AF1" w:rsidRPr="009B2AF1" w:rsidRDefault="009B2AF1" w:rsidP="00703A2E">
            <w:pPr>
              <w:spacing w:after="0"/>
              <w:jc w:val="right"/>
              <w:rPr>
                <w:rFonts w:ascii="Calibri" w:eastAsia="Times New Roman" w:hAnsi="Calibri" w:cs="Arial"/>
                <w:kern w:val="0"/>
              </w:rPr>
            </w:pPr>
            <w:r w:rsidRPr="009B2AF1">
              <w:rPr>
                <w:rFonts w:ascii="Calibri" w:eastAsia="Times New Roman" w:hAnsi="Calibri" w:cs="Arial"/>
                <w:kern w:val="0"/>
              </w:rPr>
              <w:t>0%</w:t>
            </w:r>
          </w:p>
        </w:tc>
        <w:tc>
          <w:tcPr>
            <w:tcW w:w="990" w:type="dxa"/>
            <w:tcBorders>
              <w:top w:val="single" w:sz="4" w:space="0" w:color="auto"/>
              <w:left w:val="nil"/>
              <w:bottom w:val="single" w:sz="4" w:space="0" w:color="auto"/>
              <w:right w:val="single" w:sz="4" w:space="0" w:color="auto"/>
            </w:tcBorders>
            <w:shd w:val="clear" w:color="auto" w:fill="auto"/>
            <w:noWrap/>
            <w:hideMark/>
          </w:tcPr>
          <w:p w14:paraId="5D66967E" w14:textId="77777777" w:rsidR="009B2AF1" w:rsidRPr="009B2AF1" w:rsidRDefault="009B2AF1" w:rsidP="00703A2E">
            <w:pPr>
              <w:spacing w:after="0"/>
              <w:jc w:val="right"/>
              <w:rPr>
                <w:rFonts w:ascii="Calibri" w:eastAsia="Times New Roman" w:hAnsi="Calibri" w:cs="Arial"/>
                <w:b/>
                <w:bCs/>
                <w:kern w:val="0"/>
              </w:rPr>
            </w:pPr>
            <w:r w:rsidRPr="009B2AF1">
              <w:rPr>
                <w:rFonts w:ascii="Calibri" w:eastAsia="Times New Roman" w:hAnsi="Calibri" w:cs="Arial"/>
                <w:b/>
                <w:bCs/>
                <w:kern w:val="0"/>
              </w:rPr>
              <w:t>100%</w:t>
            </w:r>
          </w:p>
        </w:tc>
      </w:tr>
      <w:tr w:rsidR="00FB29CF" w:rsidRPr="009B2AF1" w14:paraId="5D66968A" w14:textId="77777777" w:rsidTr="00FB29CF">
        <w:trPr>
          <w:trHeight w:val="300"/>
        </w:trPr>
        <w:tc>
          <w:tcPr>
            <w:tcW w:w="1185" w:type="dxa"/>
            <w:tcBorders>
              <w:top w:val="nil"/>
              <w:left w:val="single" w:sz="4" w:space="0" w:color="auto"/>
              <w:bottom w:val="single" w:sz="4" w:space="0" w:color="auto"/>
              <w:right w:val="single" w:sz="4" w:space="0" w:color="auto"/>
            </w:tcBorders>
            <w:shd w:val="clear" w:color="auto" w:fill="auto"/>
            <w:noWrap/>
            <w:hideMark/>
          </w:tcPr>
          <w:p w14:paraId="5D669680" w14:textId="77777777" w:rsidR="009B2AF1" w:rsidRPr="009B2AF1" w:rsidRDefault="009B2AF1" w:rsidP="009B2AF1">
            <w:pPr>
              <w:spacing w:after="0"/>
              <w:rPr>
                <w:rFonts w:ascii="Calibri" w:eastAsia="Times New Roman" w:hAnsi="Calibri" w:cs="Arial"/>
                <w:b/>
                <w:bCs/>
                <w:kern w:val="0"/>
              </w:rPr>
            </w:pPr>
            <w:r w:rsidRPr="009B2AF1">
              <w:rPr>
                <w:rFonts w:ascii="Calibri" w:eastAsia="Times New Roman" w:hAnsi="Calibri" w:cs="Arial"/>
                <w:b/>
                <w:bCs/>
                <w:kern w:val="0"/>
              </w:rPr>
              <w:t>Gas</w:t>
            </w:r>
          </w:p>
        </w:tc>
        <w:tc>
          <w:tcPr>
            <w:tcW w:w="990" w:type="dxa"/>
            <w:tcBorders>
              <w:top w:val="nil"/>
              <w:left w:val="nil"/>
              <w:bottom w:val="single" w:sz="4" w:space="0" w:color="auto"/>
              <w:right w:val="single" w:sz="4" w:space="0" w:color="auto"/>
            </w:tcBorders>
            <w:shd w:val="clear" w:color="auto" w:fill="auto"/>
            <w:noWrap/>
            <w:hideMark/>
          </w:tcPr>
          <w:p w14:paraId="5D669681" w14:textId="77777777" w:rsidR="009B2AF1" w:rsidRPr="009B2AF1" w:rsidRDefault="009B2AF1" w:rsidP="009B2AF1">
            <w:pPr>
              <w:spacing w:after="0"/>
              <w:jc w:val="right"/>
              <w:rPr>
                <w:rFonts w:ascii="Calibri" w:eastAsia="Times New Roman" w:hAnsi="Calibri" w:cs="Arial"/>
                <w:kern w:val="0"/>
              </w:rPr>
            </w:pPr>
            <w:r w:rsidRPr="009B2AF1">
              <w:rPr>
                <w:rFonts w:ascii="Calibri" w:eastAsia="Times New Roman" w:hAnsi="Calibri" w:cs="Arial"/>
                <w:kern w:val="0"/>
              </w:rPr>
              <w:t>5,078</w:t>
            </w:r>
          </w:p>
        </w:tc>
        <w:tc>
          <w:tcPr>
            <w:tcW w:w="927" w:type="dxa"/>
            <w:tcBorders>
              <w:top w:val="nil"/>
              <w:left w:val="nil"/>
              <w:bottom w:val="single" w:sz="4" w:space="0" w:color="auto"/>
              <w:right w:val="single" w:sz="4" w:space="0" w:color="auto"/>
            </w:tcBorders>
            <w:shd w:val="clear" w:color="auto" w:fill="auto"/>
            <w:noWrap/>
            <w:hideMark/>
          </w:tcPr>
          <w:p w14:paraId="5D669682" w14:textId="77777777" w:rsidR="009B2AF1" w:rsidRPr="009B2AF1" w:rsidRDefault="009B2AF1" w:rsidP="009B2AF1">
            <w:pPr>
              <w:spacing w:after="0"/>
              <w:jc w:val="right"/>
              <w:rPr>
                <w:rFonts w:ascii="Calibri" w:eastAsia="Times New Roman" w:hAnsi="Calibri" w:cs="Arial"/>
                <w:kern w:val="0"/>
              </w:rPr>
            </w:pPr>
            <w:r w:rsidRPr="009B2AF1">
              <w:rPr>
                <w:rFonts w:ascii="Calibri" w:eastAsia="Times New Roman" w:hAnsi="Calibri" w:cs="Arial"/>
                <w:kern w:val="0"/>
              </w:rPr>
              <w:t>640</w:t>
            </w:r>
          </w:p>
        </w:tc>
        <w:tc>
          <w:tcPr>
            <w:tcW w:w="963" w:type="dxa"/>
            <w:tcBorders>
              <w:top w:val="nil"/>
              <w:left w:val="nil"/>
              <w:bottom w:val="single" w:sz="4" w:space="0" w:color="auto"/>
              <w:right w:val="single" w:sz="4" w:space="0" w:color="auto"/>
            </w:tcBorders>
            <w:shd w:val="clear" w:color="auto" w:fill="auto"/>
            <w:noWrap/>
            <w:hideMark/>
          </w:tcPr>
          <w:p w14:paraId="5D669683" w14:textId="77777777" w:rsidR="009B2AF1" w:rsidRPr="009B2AF1" w:rsidRDefault="009B2AF1" w:rsidP="009B2AF1">
            <w:pPr>
              <w:spacing w:after="0"/>
              <w:jc w:val="right"/>
              <w:rPr>
                <w:rFonts w:ascii="Calibri" w:eastAsia="Times New Roman" w:hAnsi="Calibri" w:cs="Arial"/>
                <w:kern w:val="0"/>
              </w:rPr>
            </w:pPr>
            <w:r w:rsidRPr="009B2AF1">
              <w:rPr>
                <w:rFonts w:ascii="Calibri" w:eastAsia="Times New Roman" w:hAnsi="Calibri" w:cs="Arial"/>
                <w:kern w:val="0"/>
              </w:rPr>
              <w:t>56</w:t>
            </w:r>
          </w:p>
        </w:tc>
        <w:tc>
          <w:tcPr>
            <w:tcW w:w="990" w:type="dxa"/>
            <w:tcBorders>
              <w:top w:val="nil"/>
              <w:left w:val="nil"/>
              <w:bottom w:val="single" w:sz="4" w:space="0" w:color="auto"/>
              <w:right w:val="single" w:sz="4" w:space="0" w:color="auto"/>
            </w:tcBorders>
            <w:shd w:val="clear" w:color="auto" w:fill="auto"/>
            <w:noWrap/>
            <w:hideMark/>
          </w:tcPr>
          <w:p w14:paraId="5D669684" w14:textId="77777777" w:rsidR="009B2AF1" w:rsidRPr="009B2AF1" w:rsidRDefault="009B2AF1" w:rsidP="009B2AF1">
            <w:pPr>
              <w:spacing w:after="0"/>
              <w:jc w:val="right"/>
              <w:rPr>
                <w:rFonts w:ascii="Calibri" w:eastAsia="Times New Roman" w:hAnsi="Calibri" w:cs="Arial"/>
                <w:kern w:val="0"/>
              </w:rPr>
            </w:pPr>
            <w:r w:rsidRPr="009B2AF1">
              <w:rPr>
                <w:rFonts w:ascii="Calibri" w:eastAsia="Times New Roman" w:hAnsi="Calibri" w:cs="Arial"/>
                <w:kern w:val="0"/>
              </w:rPr>
              <w:t>10</w:t>
            </w:r>
          </w:p>
        </w:tc>
        <w:tc>
          <w:tcPr>
            <w:tcW w:w="900" w:type="dxa"/>
            <w:tcBorders>
              <w:top w:val="nil"/>
              <w:left w:val="nil"/>
              <w:bottom w:val="single" w:sz="4" w:space="0" w:color="auto"/>
              <w:right w:val="single" w:sz="4" w:space="0" w:color="auto"/>
            </w:tcBorders>
            <w:shd w:val="clear" w:color="auto" w:fill="auto"/>
            <w:noWrap/>
            <w:hideMark/>
          </w:tcPr>
          <w:p w14:paraId="5D669685" w14:textId="77777777" w:rsidR="009B2AF1" w:rsidRPr="009B2AF1" w:rsidRDefault="009B2AF1" w:rsidP="009B2AF1">
            <w:pPr>
              <w:spacing w:after="0"/>
              <w:jc w:val="right"/>
              <w:rPr>
                <w:rFonts w:ascii="Calibri" w:eastAsia="Times New Roman" w:hAnsi="Calibri" w:cs="Arial"/>
                <w:b/>
                <w:bCs/>
                <w:kern w:val="0"/>
              </w:rPr>
            </w:pPr>
            <w:r w:rsidRPr="009B2AF1">
              <w:rPr>
                <w:rFonts w:ascii="Calibri" w:eastAsia="Times New Roman" w:hAnsi="Calibri" w:cs="Arial"/>
                <w:b/>
                <w:bCs/>
                <w:kern w:val="0"/>
              </w:rPr>
              <w:t>5,784</w:t>
            </w:r>
          </w:p>
        </w:tc>
        <w:tc>
          <w:tcPr>
            <w:tcW w:w="990" w:type="dxa"/>
            <w:tcBorders>
              <w:top w:val="nil"/>
              <w:left w:val="nil"/>
              <w:bottom w:val="single" w:sz="4" w:space="0" w:color="auto"/>
              <w:right w:val="single" w:sz="4" w:space="0" w:color="auto"/>
            </w:tcBorders>
            <w:shd w:val="clear" w:color="auto" w:fill="auto"/>
            <w:noWrap/>
            <w:hideMark/>
          </w:tcPr>
          <w:p w14:paraId="5D669686" w14:textId="77777777" w:rsidR="009B2AF1" w:rsidRPr="009B2AF1" w:rsidRDefault="009B2AF1" w:rsidP="00703A2E">
            <w:pPr>
              <w:spacing w:after="0"/>
              <w:jc w:val="right"/>
              <w:rPr>
                <w:rFonts w:ascii="Calibri" w:eastAsia="Times New Roman" w:hAnsi="Calibri" w:cs="Arial"/>
                <w:kern w:val="0"/>
              </w:rPr>
            </w:pPr>
            <w:r w:rsidRPr="009B2AF1">
              <w:rPr>
                <w:rFonts w:ascii="Calibri" w:eastAsia="Times New Roman" w:hAnsi="Calibri" w:cs="Arial"/>
                <w:kern w:val="0"/>
              </w:rPr>
              <w:t>9</w:t>
            </w:r>
            <w:r w:rsidR="00703A2E">
              <w:rPr>
                <w:rFonts w:ascii="Calibri" w:eastAsia="Times New Roman" w:hAnsi="Calibri" w:cs="Arial"/>
                <w:kern w:val="0"/>
              </w:rPr>
              <w:t>9</w:t>
            </w:r>
            <w:r w:rsidRPr="009B2AF1">
              <w:rPr>
                <w:rFonts w:ascii="Calibri" w:eastAsia="Times New Roman" w:hAnsi="Calibri" w:cs="Arial"/>
                <w:kern w:val="0"/>
              </w:rPr>
              <w:t>%</w:t>
            </w:r>
          </w:p>
        </w:tc>
        <w:tc>
          <w:tcPr>
            <w:tcW w:w="927" w:type="dxa"/>
            <w:tcBorders>
              <w:top w:val="nil"/>
              <w:left w:val="nil"/>
              <w:bottom w:val="single" w:sz="4" w:space="0" w:color="auto"/>
              <w:right w:val="single" w:sz="4" w:space="0" w:color="auto"/>
            </w:tcBorders>
            <w:shd w:val="clear" w:color="auto" w:fill="auto"/>
            <w:noWrap/>
            <w:hideMark/>
          </w:tcPr>
          <w:p w14:paraId="5D669687" w14:textId="77777777" w:rsidR="009B2AF1" w:rsidRPr="009B2AF1" w:rsidRDefault="00703A2E" w:rsidP="00703A2E">
            <w:pPr>
              <w:spacing w:after="0"/>
              <w:jc w:val="right"/>
              <w:rPr>
                <w:rFonts w:ascii="Calibri" w:eastAsia="Times New Roman" w:hAnsi="Calibri" w:cs="Arial"/>
                <w:kern w:val="0"/>
              </w:rPr>
            </w:pPr>
            <w:r>
              <w:rPr>
                <w:rFonts w:ascii="Calibri" w:eastAsia="Times New Roman" w:hAnsi="Calibri" w:cs="Arial"/>
                <w:kern w:val="0"/>
              </w:rPr>
              <w:t>1</w:t>
            </w:r>
            <w:r w:rsidR="009B2AF1" w:rsidRPr="009B2AF1">
              <w:rPr>
                <w:rFonts w:ascii="Calibri" w:eastAsia="Times New Roman" w:hAnsi="Calibri" w:cs="Arial"/>
                <w:kern w:val="0"/>
              </w:rPr>
              <w:t>%</w:t>
            </w:r>
          </w:p>
        </w:tc>
        <w:tc>
          <w:tcPr>
            <w:tcW w:w="963" w:type="dxa"/>
            <w:tcBorders>
              <w:top w:val="nil"/>
              <w:left w:val="nil"/>
              <w:bottom w:val="single" w:sz="4" w:space="0" w:color="auto"/>
              <w:right w:val="single" w:sz="4" w:space="0" w:color="auto"/>
            </w:tcBorders>
            <w:shd w:val="clear" w:color="auto" w:fill="auto"/>
            <w:noWrap/>
            <w:hideMark/>
          </w:tcPr>
          <w:p w14:paraId="5D669688" w14:textId="77777777" w:rsidR="009B2AF1" w:rsidRPr="009B2AF1" w:rsidRDefault="009B2AF1" w:rsidP="00703A2E">
            <w:pPr>
              <w:spacing w:after="0"/>
              <w:jc w:val="right"/>
              <w:rPr>
                <w:rFonts w:ascii="Calibri" w:eastAsia="Times New Roman" w:hAnsi="Calibri" w:cs="Arial"/>
                <w:kern w:val="0"/>
              </w:rPr>
            </w:pPr>
            <w:r w:rsidRPr="009B2AF1">
              <w:rPr>
                <w:rFonts w:ascii="Calibri" w:eastAsia="Times New Roman" w:hAnsi="Calibri" w:cs="Arial"/>
                <w:kern w:val="0"/>
              </w:rPr>
              <w:t>0%</w:t>
            </w:r>
          </w:p>
        </w:tc>
        <w:tc>
          <w:tcPr>
            <w:tcW w:w="990" w:type="dxa"/>
            <w:tcBorders>
              <w:top w:val="nil"/>
              <w:left w:val="nil"/>
              <w:bottom w:val="single" w:sz="4" w:space="0" w:color="auto"/>
              <w:right w:val="single" w:sz="4" w:space="0" w:color="auto"/>
            </w:tcBorders>
            <w:shd w:val="clear" w:color="auto" w:fill="auto"/>
            <w:noWrap/>
            <w:hideMark/>
          </w:tcPr>
          <w:p w14:paraId="5D669689" w14:textId="77777777" w:rsidR="009B2AF1" w:rsidRPr="009B2AF1" w:rsidRDefault="009B2AF1" w:rsidP="00703A2E">
            <w:pPr>
              <w:spacing w:after="0"/>
              <w:jc w:val="right"/>
              <w:rPr>
                <w:rFonts w:ascii="Calibri" w:eastAsia="Times New Roman" w:hAnsi="Calibri" w:cs="Arial"/>
                <w:b/>
                <w:bCs/>
                <w:kern w:val="0"/>
              </w:rPr>
            </w:pPr>
            <w:r w:rsidRPr="009B2AF1">
              <w:rPr>
                <w:rFonts w:ascii="Calibri" w:eastAsia="Times New Roman" w:hAnsi="Calibri" w:cs="Arial"/>
                <w:b/>
                <w:bCs/>
                <w:kern w:val="0"/>
              </w:rPr>
              <w:t>100%</w:t>
            </w:r>
          </w:p>
        </w:tc>
      </w:tr>
      <w:tr w:rsidR="00FB29CF" w:rsidRPr="009B2AF1" w14:paraId="5D669695" w14:textId="77777777" w:rsidTr="00FB29CF">
        <w:trPr>
          <w:trHeight w:val="300"/>
        </w:trPr>
        <w:tc>
          <w:tcPr>
            <w:tcW w:w="1185" w:type="dxa"/>
            <w:tcBorders>
              <w:top w:val="nil"/>
              <w:left w:val="single" w:sz="4" w:space="0" w:color="auto"/>
              <w:bottom w:val="single" w:sz="4" w:space="0" w:color="auto"/>
              <w:right w:val="single" w:sz="4" w:space="0" w:color="auto"/>
            </w:tcBorders>
            <w:shd w:val="clear" w:color="auto" w:fill="auto"/>
            <w:noWrap/>
            <w:hideMark/>
          </w:tcPr>
          <w:p w14:paraId="5D66968B" w14:textId="77777777" w:rsidR="009B2AF1" w:rsidRPr="009B2AF1" w:rsidRDefault="009B2AF1" w:rsidP="009B2AF1">
            <w:pPr>
              <w:spacing w:after="0"/>
              <w:rPr>
                <w:rFonts w:ascii="Calibri" w:eastAsia="Times New Roman" w:hAnsi="Calibri" w:cs="Arial"/>
                <w:b/>
                <w:bCs/>
                <w:kern w:val="0"/>
              </w:rPr>
            </w:pPr>
            <w:r w:rsidRPr="009B2AF1">
              <w:rPr>
                <w:rFonts w:ascii="Calibri" w:eastAsia="Times New Roman" w:hAnsi="Calibri" w:cs="Arial"/>
                <w:b/>
                <w:bCs/>
                <w:kern w:val="0"/>
              </w:rPr>
              <w:t>Total</w:t>
            </w:r>
          </w:p>
        </w:tc>
        <w:tc>
          <w:tcPr>
            <w:tcW w:w="990" w:type="dxa"/>
            <w:tcBorders>
              <w:top w:val="nil"/>
              <w:left w:val="nil"/>
              <w:bottom w:val="single" w:sz="4" w:space="0" w:color="auto"/>
              <w:right w:val="single" w:sz="4" w:space="0" w:color="auto"/>
            </w:tcBorders>
            <w:shd w:val="clear" w:color="auto" w:fill="auto"/>
            <w:noWrap/>
            <w:hideMark/>
          </w:tcPr>
          <w:p w14:paraId="5D66968C" w14:textId="77777777" w:rsidR="009B2AF1" w:rsidRPr="009B2AF1" w:rsidRDefault="009B2AF1" w:rsidP="009B2AF1">
            <w:pPr>
              <w:spacing w:after="0"/>
              <w:jc w:val="right"/>
              <w:rPr>
                <w:rFonts w:ascii="Calibri" w:eastAsia="Times New Roman" w:hAnsi="Calibri" w:cs="Arial"/>
                <w:b/>
                <w:bCs/>
                <w:kern w:val="0"/>
              </w:rPr>
            </w:pPr>
            <w:r w:rsidRPr="009B2AF1">
              <w:rPr>
                <w:rFonts w:ascii="Calibri" w:eastAsia="Times New Roman" w:hAnsi="Calibri" w:cs="Arial"/>
                <w:b/>
                <w:bCs/>
                <w:kern w:val="0"/>
              </w:rPr>
              <w:t>11,827</w:t>
            </w:r>
          </w:p>
        </w:tc>
        <w:tc>
          <w:tcPr>
            <w:tcW w:w="927" w:type="dxa"/>
            <w:tcBorders>
              <w:top w:val="nil"/>
              <w:left w:val="nil"/>
              <w:bottom w:val="single" w:sz="4" w:space="0" w:color="auto"/>
              <w:right w:val="single" w:sz="4" w:space="0" w:color="auto"/>
            </w:tcBorders>
            <w:shd w:val="clear" w:color="auto" w:fill="auto"/>
            <w:noWrap/>
            <w:hideMark/>
          </w:tcPr>
          <w:p w14:paraId="5D66968D" w14:textId="77777777" w:rsidR="009B2AF1" w:rsidRPr="009B2AF1" w:rsidRDefault="009B2AF1" w:rsidP="009B2AF1">
            <w:pPr>
              <w:spacing w:after="0"/>
              <w:jc w:val="right"/>
              <w:rPr>
                <w:rFonts w:ascii="Calibri" w:eastAsia="Times New Roman" w:hAnsi="Calibri" w:cs="Arial"/>
                <w:b/>
                <w:bCs/>
                <w:kern w:val="0"/>
              </w:rPr>
            </w:pPr>
            <w:r w:rsidRPr="009B2AF1">
              <w:rPr>
                <w:rFonts w:ascii="Calibri" w:eastAsia="Times New Roman" w:hAnsi="Calibri" w:cs="Arial"/>
                <w:b/>
                <w:bCs/>
                <w:kern w:val="0"/>
              </w:rPr>
              <w:t>1,060</w:t>
            </w:r>
          </w:p>
        </w:tc>
        <w:tc>
          <w:tcPr>
            <w:tcW w:w="963" w:type="dxa"/>
            <w:tcBorders>
              <w:top w:val="nil"/>
              <w:left w:val="nil"/>
              <w:bottom w:val="single" w:sz="4" w:space="0" w:color="auto"/>
              <w:right w:val="single" w:sz="4" w:space="0" w:color="auto"/>
            </w:tcBorders>
            <w:shd w:val="clear" w:color="auto" w:fill="auto"/>
            <w:noWrap/>
            <w:hideMark/>
          </w:tcPr>
          <w:p w14:paraId="5D66968E" w14:textId="77777777" w:rsidR="009B2AF1" w:rsidRPr="009B2AF1" w:rsidRDefault="009B2AF1" w:rsidP="009B2AF1">
            <w:pPr>
              <w:spacing w:after="0"/>
              <w:jc w:val="right"/>
              <w:rPr>
                <w:rFonts w:ascii="Calibri" w:eastAsia="Times New Roman" w:hAnsi="Calibri" w:cs="Arial"/>
                <w:b/>
                <w:bCs/>
                <w:kern w:val="0"/>
              </w:rPr>
            </w:pPr>
            <w:r w:rsidRPr="009B2AF1">
              <w:rPr>
                <w:rFonts w:ascii="Calibri" w:eastAsia="Times New Roman" w:hAnsi="Calibri" w:cs="Arial"/>
                <w:b/>
                <w:bCs/>
                <w:kern w:val="0"/>
              </w:rPr>
              <w:t>151</w:t>
            </w:r>
          </w:p>
        </w:tc>
        <w:tc>
          <w:tcPr>
            <w:tcW w:w="990" w:type="dxa"/>
            <w:tcBorders>
              <w:top w:val="nil"/>
              <w:left w:val="nil"/>
              <w:bottom w:val="single" w:sz="4" w:space="0" w:color="auto"/>
              <w:right w:val="single" w:sz="4" w:space="0" w:color="auto"/>
            </w:tcBorders>
            <w:shd w:val="clear" w:color="auto" w:fill="auto"/>
            <w:noWrap/>
            <w:hideMark/>
          </w:tcPr>
          <w:p w14:paraId="5D66968F" w14:textId="77777777" w:rsidR="009B2AF1" w:rsidRPr="009B2AF1" w:rsidRDefault="009B2AF1" w:rsidP="009B2AF1">
            <w:pPr>
              <w:spacing w:after="0"/>
              <w:jc w:val="right"/>
              <w:rPr>
                <w:rFonts w:ascii="Calibri" w:eastAsia="Times New Roman" w:hAnsi="Calibri" w:cs="Arial"/>
                <w:b/>
                <w:bCs/>
                <w:kern w:val="0"/>
              </w:rPr>
            </w:pPr>
            <w:r w:rsidRPr="009B2AF1">
              <w:rPr>
                <w:rFonts w:ascii="Calibri" w:eastAsia="Times New Roman" w:hAnsi="Calibri" w:cs="Arial"/>
                <w:b/>
                <w:bCs/>
                <w:kern w:val="0"/>
              </w:rPr>
              <w:t>32</w:t>
            </w:r>
          </w:p>
        </w:tc>
        <w:tc>
          <w:tcPr>
            <w:tcW w:w="900" w:type="dxa"/>
            <w:tcBorders>
              <w:top w:val="nil"/>
              <w:left w:val="nil"/>
              <w:bottom w:val="single" w:sz="4" w:space="0" w:color="auto"/>
              <w:right w:val="single" w:sz="4" w:space="0" w:color="auto"/>
            </w:tcBorders>
            <w:shd w:val="clear" w:color="auto" w:fill="auto"/>
            <w:noWrap/>
            <w:hideMark/>
          </w:tcPr>
          <w:p w14:paraId="5D669690" w14:textId="77777777" w:rsidR="009B2AF1" w:rsidRPr="009B2AF1" w:rsidRDefault="009B2AF1" w:rsidP="009B2AF1">
            <w:pPr>
              <w:spacing w:after="0"/>
              <w:jc w:val="right"/>
              <w:rPr>
                <w:rFonts w:ascii="Calibri" w:eastAsia="Times New Roman" w:hAnsi="Calibri" w:cs="Arial"/>
                <w:b/>
                <w:bCs/>
                <w:kern w:val="0"/>
              </w:rPr>
            </w:pPr>
            <w:r w:rsidRPr="009B2AF1">
              <w:rPr>
                <w:rFonts w:ascii="Calibri" w:eastAsia="Times New Roman" w:hAnsi="Calibri" w:cs="Arial"/>
                <w:b/>
                <w:bCs/>
                <w:kern w:val="0"/>
              </w:rPr>
              <w:t>13,070</w:t>
            </w:r>
          </w:p>
        </w:tc>
        <w:tc>
          <w:tcPr>
            <w:tcW w:w="990" w:type="dxa"/>
            <w:tcBorders>
              <w:top w:val="nil"/>
              <w:left w:val="nil"/>
              <w:bottom w:val="single" w:sz="4" w:space="0" w:color="auto"/>
              <w:right w:val="single" w:sz="4" w:space="0" w:color="auto"/>
            </w:tcBorders>
            <w:shd w:val="clear" w:color="auto" w:fill="auto"/>
            <w:noWrap/>
            <w:hideMark/>
          </w:tcPr>
          <w:p w14:paraId="5D669691" w14:textId="77777777" w:rsidR="009B2AF1" w:rsidRPr="009B2AF1" w:rsidRDefault="009B2AF1" w:rsidP="00703A2E">
            <w:pPr>
              <w:spacing w:after="0"/>
              <w:jc w:val="right"/>
              <w:rPr>
                <w:rFonts w:ascii="Calibri" w:eastAsia="Times New Roman" w:hAnsi="Calibri" w:cs="Arial"/>
                <w:b/>
                <w:bCs/>
                <w:color w:val="000000"/>
                <w:kern w:val="0"/>
              </w:rPr>
            </w:pPr>
            <w:r w:rsidRPr="009B2AF1">
              <w:rPr>
                <w:rFonts w:ascii="Calibri" w:eastAsia="Times New Roman" w:hAnsi="Calibri" w:cs="Arial"/>
                <w:b/>
                <w:bCs/>
                <w:color w:val="000000"/>
                <w:kern w:val="0"/>
              </w:rPr>
              <w:t>9</w:t>
            </w:r>
            <w:r w:rsidR="00703A2E">
              <w:rPr>
                <w:rFonts w:ascii="Calibri" w:eastAsia="Times New Roman" w:hAnsi="Calibri" w:cs="Arial"/>
                <w:b/>
                <w:bCs/>
                <w:color w:val="000000"/>
                <w:kern w:val="0"/>
              </w:rPr>
              <w:t>9</w:t>
            </w:r>
            <w:r w:rsidRPr="009B2AF1">
              <w:rPr>
                <w:rFonts w:ascii="Calibri" w:eastAsia="Times New Roman" w:hAnsi="Calibri" w:cs="Arial"/>
                <w:b/>
                <w:bCs/>
                <w:color w:val="000000"/>
                <w:kern w:val="0"/>
              </w:rPr>
              <w:t>%</w:t>
            </w:r>
          </w:p>
        </w:tc>
        <w:tc>
          <w:tcPr>
            <w:tcW w:w="927" w:type="dxa"/>
            <w:tcBorders>
              <w:top w:val="nil"/>
              <w:left w:val="nil"/>
              <w:bottom w:val="single" w:sz="4" w:space="0" w:color="auto"/>
              <w:right w:val="single" w:sz="4" w:space="0" w:color="auto"/>
            </w:tcBorders>
            <w:shd w:val="clear" w:color="auto" w:fill="auto"/>
            <w:noWrap/>
            <w:hideMark/>
          </w:tcPr>
          <w:p w14:paraId="5D669692" w14:textId="77777777" w:rsidR="009B2AF1" w:rsidRPr="009B2AF1" w:rsidRDefault="009B2AF1" w:rsidP="00703A2E">
            <w:pPr>
              <w:spacing w:after="0"/>
              <w:jc w:val="right"/>
              <w:rPr>
                <w:rFonts w:ascii="Calibri" w:eastAsia="Times New Roman" w:hAnsi="Calibri" w:cs="Arial"/>
                <w:b/>
                <w:bCs/>
                <w:color w:val="000000"/>
                <w:kern w:val="0"/>
              </w:rPr>
            </w:pPr>
            <w:r w:rsidRPr="009B2AF1">
              <w:rPr>
                <w:rFonts w:ascii="Calibri" w:eastAsia="Times New Roman" w:hAnsi="Calibri" w:cs="Arial"/>
                <w:b/>
                <w:bCs/>
                <w:color w:val="000000"/>
                <w:kern w:val="0"/>
              </w:rPr>
              <w:t>1%</w:t>
            </w:r>
          </w:p>
        </w:tc>
        <w:tc>
          <w:tcPr>
            <w:tcW w:w="963" w:type="dxa"/>
            <w:tcBorders>
              <w:top w:val="nil"/>
              <w:left w:val="nil"/>
              <w:bottom w:val="single" w:sz="4" w:space="0" w:color="auto"/>
              <w:right w:val="single" w:sz="4" w:space="0" w:color="auto"/>
            </w:tcBorders>
            <w:shd w:val="clear" w:color="auto" w:fill="auto"/>
            <w:noWrap/>
            <w:hideMark/>
          </w:tcPr>
          <w:p w14:paraId="5D669693" w14:textId="77777777" w:rsidR="009B2AF1" w:rsidRPr="009B2AF1" w:rsidRDefault="009B2AF1" w:rsidP="00703A2E">
            <w:pPr>
              <w:spacing w:after="0"/>
              <w:jc w:val="right"/>
              <w:rPr>
                <w:rFonts w:ascii="Calibri" w:eastAsia="Times New Roman" w:hAnsi="Calibri" w:cs="Arial"/>
                <w:b/>
                <w:bCs/>
                <w:color w:val="000000"/>
                <w:kern w:val="0"/>
              </w:rPr>
            </w:pPr>
            <w:r w:rsidRPr="009B2AF1">
              <w:rPr>
                <w:rFonts w:ascii="Calibri" w:eastAsia="Times New Roman" w:hAnsi="Calibri" w:cs="Arial"/>
                <w:b/>
                <w:bCs/>
                <w:color w:val="000000"/>
                <w:kern w:val="0"/>
              </w:rPr>
              <w:t>0%</w:t>
            </w:r>
          </w:p>
        </w:tc>
        <w:tc>
          <w:tcPr>
            <w:tcW w:w="990" w:type="dxa"/>
            <w:tcBorders>
              <w:top w:val="nil"/>
              <w:left w:val="nil"/>
              <w:bottom w:val="single" w:sz="4" w:space="0" w:color="auto"/>
              <w:right w:val="single" w:sz="4" w:space="0" w:color="auto"/>
            </w:tcBorders>
            <w:shd w:val="clear" w:color="auto" w:fill="auto"/>
            <w:noWrap/>
            <w:hideMark/>
          </w:tcPr>
          <w:p w14:paraId="5D669694" w14:textId="77777777" w:rsidR="009B2AF1" w:rsidRPr="009B2AF1" w:rsidRDefault="009B2AF1" w:rsidP="00703A2E">
            <w:pPr>
              <w:spacing w:after="0"/>
              <w:jc w:val="right"/>
              <w:rPr>
                <w:rFonts w:ascii="Calibri" w:eastAsia="Times New Roman" w:hAnsi="Calibri" w:cs="Arial"/>
                <w:b/>
                <w:bCs/>
                <w:color w:val="000000"/>
                <w:kern w:val="0"/>
              </w:rPr>
            </w:pPr>
            <w:r w:rsidRPr="009B2AF1">
              <w:rPr>
                <w:rFonts w:ascii="Calibri" w:eastAsia="Times New Roman" w:hAnsi="Calibri" w:cs="Arial"/>
                <w:b/>
                <w:bCs/>
                <w:color w:val="000000"/>
                <w:kern w:val="0"/>
              </w:rPr>
              <w:t>100%</w:t>
            </w:r>
          </w:p>
        </w:tc>
      </w:tr>
    </w:tbl>
    <w:p w14:paraId="5D669696" w14:textId="77777777" w:rsidR="00FC3201" w:rsidRDefault="00FC3201" w:rsidP="00FC3201">
      <w:pPr>
        <w:rPr>
          <w:rFonts w:ascii="Arial" w:hAnsi="Arial" w:cs="Arial"/>
        </w:rPr>
      </w:pPr>
      <w:r>
        <w:rPr>
          <w:rFonts w:ascii="Arial" w:hAnsi="Arial" w:cs="Arial"/>
        </w:rPr>
        <w:t xml:space="preserve">     </w:t>
      </w:r>
    </w:p>
    <w:p w14:paraId="5D669697" w14:textId="77777777" w:rsidR="000B12CB" w:rsidRDefault="000B12CB">
      <w:pPr>
        <w:spacing w:after="0"/>
        <w:rPr>
          <w:rFonts w:ascii="Arial" w:hAnsi="Arial" w:cs="Arial"/>
          <w:b/>
          <w:bCs/>
          <w:sz w:val="32"/>
          <w:szCs w:val="32"/>
        </w:rPr>
      </w:pPr>
      <w:r>
        <w:rPr>
          <w:rFonts w:ascii="Arial" w:hAnsi="Arial"/>
        </w:rPr>
        <w:br w:type="page"/>
      </w:r>
    </w:p>
    <w:p w14:paraId="5D669698" w14:textId="77777777" w:rsidR="00A8470B" w:rsidRPr="00A35BE7" w:rsidRDefault="00B338AC" w:rsidP="00777164">
      <w:pPr>
        <w:pStyle w:val="H1"/>
        <w:pBdr>
          <w:bottom w:val="single" w:sz="12" w:space="0" w:color="006A71"/>
        </w:pBdr>
        <w:rPr>
          <w:rFonts w:ascii="Arial" w:hAnsi="Arial"/>
        </w:rPr>
      </w:pPr>
      <w:bookmarkStart w:id="23" w:name="_Toc441759483"/>
      <w:r w:rsidRPr="00A35BE7">
        <w:rPr>
          <w:rFonts w:ascii="Arial" w:hAnsi="Arial"/>
        </w:rPr>
        <w:lastRenderedPageBreak/>
        <w:t xml:space="preserve">Resolution Results for </w:t>
      </w:r>
      <w:r w:rsidR="00A8470B" w:rsidRPr="00A35BE7">
        <w:rPr>
          <w:rFonts w:ascii="Arial" w:hAnsi="Arial"/>
        </w:rPr>
        <w:t>Stopped Meters</w:t>
      </w:r>
      <w:bookmarkEnd w:id="23"/>
      <w:r w:rsidR="00A8470B" w:rsidRPr="00A35BE7">
        <w:rPr>
          <w:rFonts w:ascii="Arial" w:hAnsi="Arial"/>
        </w:rPr>
        <w:t xml:space="preserve"> </w:t>
      </w:r>
    </w:p>
    <w:bookmarkEnd w:id="21"/>
    <w:bookmarkEnd w:id="22"/>
    <w:p w14:paraId="5D669699" w14:textId="77777777" w:rsidR="006830E2" w:rsidRDefault="00B4793B" w:rsidP="00FB29CF">
      <w:pPr>
        <w:spacing w:before="120" w:after="240"/>
        <w:rPr>
          <w:rFonts w:ascii="Arial" w:hAnsi="Arial" w:cs="Arial"/>
        </w:rPr>
      </w:pPr>
      <w:r w:rsidRPr="00B4793B">
        <w:rPr>
          <w:rFonts w:ascii="Arial" w:hAnsi="Arial" w:cs="Arial"/>
        </w:rPr>
        <w:t xml:space="preserve">The table below </w:t>
      </w:r>
      <w:r w:rsidR="004C575C">
        <w:rPr>
          <w:rFonts w:ascii="Arial" w:hAnsi="Arial" w:cs="Arial"/>
        </w:rPr>
        <w:t>provide</w:t>
      </w:r>
      <w:r w:rsidR="00756994">
        <w:rPr>
          <w:rFonts w:ascii="Arial" w:hAnsi="Arial" w:cs="Arial"/>
        </w:rPr>
        <w:t>s</w:t>
      </w:r>
      <w:r>
        <w:rPr>
          <w:rFonts w:ascii="Arial" w:hAnsi="Arial" w:cs="Arial"/>
        </w:rPr>
        <w:t xml:space="preserve"> the total number of </w:t>
      </w:r>
      <w:r w:rsidR="006550AB">
        <w:rPr>
          <w:rFonts w:ascii="Arial" w:hAnsi="Arial" w:cs="Arial"/>
        </w:rPr>
        <w:t>s</w:t>
      </w:r>
      <w:r>
        <w:rPr>
          <w:rFonts w:ascii="Arial" w:hAnsi="Arial" w:cs="Arial"/>
        </w:rPr>
        <w:t xml:space="preserve">topped </w:t>
      </w:r>
      <w:r w:rsidR="006550AB">
        <w:rPr>
          <w:rFonts w:ascii="Arial" w:hAnsi="Arial" w:cs="Arial"/>
        </w:rPr>
        <w:t>m</w:t>
      </w:r>
      <w:r w:rsidR="00756994">
        <w:rPr>
          <w:rFonts w:ascii="Arial" w:hAnsi="Arial" w:cs="Arial"/>
        </w:rPr>
        <w:t xml:space="preserve">eters that </w:t>
      </w:r>
      <w:r w:rsidR="002F2C87">
        <w:rPr>
          <w:rFonts w:ascii="Arial" w:hAnsi="Arial" w:cs="Arial"/>
        </w:rPr>
        <w:t>had been identified and correctly back billed</w:t>
      </w:r>
      <w:r>
        <w:rPr>
          <w:rFonts w:ascii="Arial" w:hAnsi="Arial" w:cs="Arial"/>
        </w:rPr>
        <w:t xml:space="preserve"> between </w:t>
      </w:r>
      <w:r w:rsidR="00BD73D6">
        <w:rPr>
          <w:rFonts w:ascii="Arial" w:hAnsi="Arial" w:cs="Arial"/>
        </w:rPr>
        <w:t xml:space="preserve">January </w:t>
      </w:r>
      <w:r>
        <w:rPr>
          <w:rFonts w:ascii="Arial" w:hAnsi="Arial" w:cs="Arial"/>
        </w:rPr>
        <w:t xml:space="preserve">1, </w:t>
      </w:r>
      <w:r w:rsidR="00FB29CF">
        <w:rPr>
          <w:rFonts w:ascii="Arial" w:hAnsi="Arial" w:cs="Arial"/>
        </w:rPr>
        <w:t>2015</w:t>
      </w:r>
      <w:r w:rsidR="007169BD">
        <w:rPr>
          <w:rFonts w:ascii="Arial" w:hAnsi="Arial" w:cs="Arial"/>
        </w:rPr>
        <w:t>,</w:t>
      </w:r>
      <w:r>
        <w:rPr>
          <w:rFonts w:ascii="Arial" w:hAnsi="Arial" w:cs="Arial"/>
        </w:rPr>
        <w:t xml:space="preserve"> </w:t>
      </w:r>
      <w:r w:rsidR="00316FFA">
        <w:rPr>
          <w:rFonts w:ascii="Arial" w:hAnsi="Arial" w:cs="Arial"/>
        </w:rPr>
        <w:t>and De</w:t>
      </w:r>
      <w:r>
        <w:rPr>
          <w:rFonts w:ascii="Arial" w:hAnsi="Arial" w:cs="Arial"/>
        </w:rPr>
        <w:t xml:space="preserve">cember 31, </w:t>
      </w:r>
      <w:r w:rsidR="00FB29CF">
        <w:rPr>
          <w:rFonts w:ascii="Arial" w:hAnsi="Arial" w:cs="Arial"/>
        </w:rPr>
        <w:t>2015</w:t>
      </w:r>
      <w:r>
        <w:rPr>
          <w:rFonts w:ascii="Arial" w:hAnsi="Arial" w:cs="Arial"/>
        </w:rPr>
        <w:t xml:space="preserve">.  The </w:t>
      </w:r>
      <w:r w:rsidR="004C7E5F">
        <w:rPr>
          <w:rFonts w:ascii="Arial" w:hAnsi="Arial" w:cs="Arial"/>
        </w:rPr>
        <w:t xml:space="preserve">time </w:t>
      </w:r>
      <w:r>
        <w:rPr>
          <w:rFonts w:ascii="Arial" w:hAnsi="Arial" w:cs="Arial"/>
        </w:rPr>
        <w:t xml:space="preserve">measure is based on the </w:t>
      </w:r>
      <w:r w:rsidR="007169BD">
        <w:rPr>
          <w:rFonts w:ascii="Arial" w:hAnsi="Arial" w:cs="Arial"/>
        </w:rPr>
        <w:t xml:space="preserve">starting date of the </w:t>
      </w:r>
      <w:r>
        <w:rPr>
          <w:rFonts w:ascii="Arial" w:hAnsi="Arial" w:cs="Arial"/>
        </w:rPr>
        <w:t>billing adjustment</w:t>
      </w:r>
      <w:r w:rsidR="006550AB">
        <w:rPr>
          <w:rFonts w:ascii="Arial" w:hAnsi="Arial" w:cs="Arial"/>
        </w:rPr>
        <w:t xml:space="preserve"> (i.e., the date when the commodity was accurately </w:t>
      </w:r>
      <w:r w:rsidR="00DD28EC">
        <w:rPr>
          <w:rFonts w:ascii="Arial" w:hAnsi="Arial" w:cs="Arial"/>
        </w:rPr>
        <w:t>measured</w:t>
      </w:r>
      <w:r w:rsidR="006550AB">
        <w:rPr>
          <w:rFonts w:ascii="Arial" w:hAnsi="Arial" w:cs="Arial"/>
        </w:rPr>
        <w:t>)</w:t>
      </w:r>
      <w:r>
        <w:rPr>
          <w:rFonts w:ascii="Arial" w:hAnsi="Arial" w:cs="Arial"/>
        </w:rPr>
        <w:t xml:space="preserve"> to the </w:t>
      </w:r>
      <w:r w:rsidR="00DD28EC">
        <w:rPr>
          <w:rFonts w:ascii="Arial" w:hAnsi="Arial" w:cs="Arial"/>
        </w:rPr>
        <w:t xml:space="preserve">end </w:t>
      </w:r>
      <w:r w:rsidR="007169BD">
        <w:rPr>
          <w:rFonts w:ascii="Arial" w:hAnsi="Arial" w:cs="Arial"/>
        </w:rPr>
        <w:t xml:space="preserve">date </w:t>
      </w:r>
      <w:r w:rsidR="00DD28EC">
        <w:rPr>
          <w:rFonts w:ascii="Arial" w:hAnsi="Arial" w:cs="Arial"/>
        </w:rPr>
        <w:t xml:space="preserve">of </w:t>
      </w:r>
      <w:r w:rsidR="007169BD">
        <w:rPr>
          <w:rFonts w:ascii="Arial" w:hAnsi="Arial" w:cs="Arial"/>
        </w:rPr>
        <w:t>t</w:t>
      </w:r>
      <w:r>
        <w:rPr>
          <w:rFonts w:ascii="Arial" w:hAnsi="Arial" w:cs="Arial"/>
        </w:rPr>
        <w:t xml:space="preserve">he </w:t>
      </w:r>
      <w:r w:rsidR="007169BD">
        <w:rPr>
          <w:rFonts w:ascii="Arial" w:hAnsi="Arial" w:cs="Arial"/>
        </w:rPr>
        <w:t>billing adjustment</w:t>
      </w:r>
      <w:r w:rsidR="00DD28EC">
        <w:rPr>
          <w:rFonts w:ascii="Arial" w:hAnsi="Arial" w:cs="Arial"/>
        </w:rPr>
        <w:t xml:space="preserve"> (i.e., the date </w:t>
      </w:r>
      <w:r w:rsidR="00703A2E">
        <w:rPr>
          <w:rFonts w:ascii="Arial" w:hAnsi="Arial" w:cs="Arial"/>
        </w:rPr>
        <w:t xml:space="preserve">that </w:t>
      </w:r>
      <w:r w:rsidR="00DD28EC">
        <w:rPr>
          <w:rFonts w:ascii="Arial" w:hAnsi="Arial" w:cs="Arial"/>
        </w:rPr>
        <w:t>the customer’s meter again accurately records usage)</w:t>
      </w:r>
      <w:r w:rsidR="00EA6FDC">
        <w:rPr>
          <w:rFonts w:ascii="Arial" w:hAnsi="Arial" w:cs="Arial"/>
        </w:rPr>
        <w:t xml:space="preserve"> as prescribed in the paragraph 14 of the </w:t>
      </w:r>
      <w:r w:rsidR="00F231AE">
        <w:rPr>
          <w:rFonts w:ascii="Arial" w:hAnsi="Arial" w:cs="Arial"/>
        </w:rPr>
        <w:t>Partial Settlement</w:t>
      </w:r>
      <w:r w:rsidR="004F6026">
        <w:rPr>
          <w:rFonts w:ascii="Arial" w:hAnsi="Arial" w:cs="Arial"/>
        </w:rPr>
        <w:t>.</w:t>
      </w:r>
    </w:p>
    <w:tbl>
      <w:tblPr>
        <w:tblW w:w="9853" w:type="dxa"/>
        <w:tblInd w:w="93" w:type="dxa"/>
        <w:tblLook w:val="04A0" w:firstRow="1" w:lastRow="0" w:firstColumn="1" w:lastColumn="0" w:noHBand="0" w:noVBand="1"/>
      </w:tblPr>
      <w:tblGrid>
        <w:gridCol w:w="1180"/>
        <w:gridCol w:w="960"/>
        <w:gridCol w:w="960"/>
        <w:gridCol w:w="960"/>
        <w:gridCol w:w="960"/>
        <w:gridCol w:w="960"/>
        <w:gridCol w:w="960"/>
        <w:gridCol w:w="960"/>
        <w:gridCol w:w="960"/>
        <w:gridCol w:w="993"/>
      </w:tblGrid>
      <w:tr w:rsidR="00FB29CF" w:rsidRPr="00FB29CF" w14:paraId="5D6696A4" w14:textId="77777777" w:rsidTr="00FB29CF">
        <w:trPr>
          <w:trHeight w:val="900"/>
        </w:trPr>
        <w:tc>
          <w:tcPr>
            <w:tcW w:w="1180" w:type="dxa"/>
            <w:tcBorders>
              <w:top w:val="single" w:sz="4" w:space="0" w:color="auto"/>
              <w:left w:val="single" w:sz="4" w:space="0" w:color="auto"/>
              <w:bottom w:val="single" w:sz="4" w:space="0" w:color="auto"/>
              <w:right w:val="single" w:sz="4" w:space="0" w:color="FFFFFF"/>
            </w:tcBorders>
            <w:shd w:val="clear" w:color="000000" w:fill="16365C"/>
            <w:noWrap/>
            <w:hideMark/>
          </w:tcPr>
          <w:p w14:paraId="5D66969A" w14:textId="77777777" w:rsidR="00FB29CF" w:rsidRPr="00FB29CF" w:rsidRDefault="00FB29CF" w:rsidP="00FB29CF">
            <w:pPr>
              <w:spacing w:after="0"/>
              <w:rPr>
                <w:rFonts w:ascii="Calibri" w:eastAsia="Times New Roman" w:hAnsi="Calibri" w:cs="Arial"/>
                <w:b/>
                <w:bCs/>
                <w:color w:val="FFFFFF"/>
                <w:kern w:val="0"/>
              </w:rPr>
            </w:pPr>
            <w:r w:rsidRPr="00FB29CF">
              <w:rPr>
                <w:rFonts w:ascii="Calibri" w:eastAsia="Times New Roman" w:hAnsi="Calibri" w:cs="Arial"/>
                <w:b/>
                <w:bCs/>
                <w:color w:val="FFFFFF"/>
                <w:kern w:val="0"/>
              </w:rPr>
              <w:t> </w:t>
            </w:r>
          </w:p>
        </w:tc>
        <w:tc>
          <w:tcPr>
            <w:tcW w:w="960" w:type="dxa"/>
            <w:tcBorders>
              <w:top w:val="single" w:sz="4" w:space="0" w:color="auto"/>
              <w:left w:val="single" w:sz="4" w:space="0" w:color="FFFFFF"/>
              <w:bottom w:val="single" w:sz="4" w:space="0" w:color="auto"/>
              <w:right w:val="single" w:sz="4" w:space="0" w:color="FFFFFF"/>
            </w:tcBorders>
            <w:shd w:val="clear" w:color="000000" w:fill="16365C"/>
            <w:hideMark/>
          </w:tcPr>
          <w:p w14:paraId="5D66969B" w14:textId="77777777" w:rsidR="00FB29CF" w:rsidRPr="00FB29CF" w:rsidRDefault="00FB29CF" w:rsidP="00FB29CF">
            <w:pPr>
              <w:spacing w:after="0"/>
              <w:jc w:val="center"/>
              <w:rPr>
                <w:rFonts w:ascii="Calibri" w:eastAsia="Times New Roman" w:hAnsi="Calibri" w:cs="Arial"/>
                <w:b/>
                <w:bCs/>
                <w:color w:val="FFFFFF"/>
                <w:kern w:val="0"/>
              </w:rPr>
            </w:pPr>
            <w:r w:rsidRPr="00FB29CF">
              <w:rPr>
                <w:rFonts w:ascii="Calibri" w:eastAsia="Times New Roman" w:hAnsi="Calibri" w:cs="Arial"/>
                <w:b/>
                <w:bCs/>
                <w:color w:val="FFFFFF"/>
                <w:kern w:val="0"/>
              </w:rPr>
              <w:t>Within 6 Months</w:t>
            </w:r>
          </w:p>
        </w:tc>
        <w:tc>
          <w:tcPr>
            <w:tcW w:w="960" w:type="dxa"/>
            <w:tcBorders>
              <w:top w:val="single" w:sz="4" w:space="0" w:color="auto"/>
              <w:left w:val="single" w:sz="4" w:space="0" w:color="FFFFFF"/>
              <w:bottom w:val="single" w:sz="4" w:space="0" w:color="auto"/>
              <w:right w:val="single" w:sz="4" w:space="0" w:color="FFFFFF"/>
            </w:tcBorders>
            <w:shd w:val="clear" w:color="000000" w:fill="16365C"/>
            <w:hideMark/>
          </w:tcPr>
          <w:p w14:paraId="5D66969C" w14:textId="77777777" w:rsidR="00FB29CF" w:rsidRPr="00FB29CF" w:rsidRDefault="00FB29CF" w:rsidP="00FB29CF">
            <w:pPr>
              <w:spacing w:after="0"/>
              <w:jc w:val="center"/>
              <w:rPr>
                <w:rFonts w:ascii="Calibri" w:eastAsia="Times New Roman" w:hAnsi="Calibri" w:cs="Arial"/>
                <w:b/>
                <w:bCs/>
                <w:color w:val="FFFFFF"/>
                <w:kern w:val="0"/>
              </w:rPr>
            </w:pPr>
            <w:r w:rsidRPr="00FB29CF">
              <w:rPr>
                <w:rFonts w:ascii="Calibri" w:eastAsia="Times New Roman" w:hAnsi="Calibri" w:cs="Arial"/>
                <w:b/>
                <w:bCs/>
                <w:color w:val="FFFFFF"/>
                <w:kern w:val="0"/>
              </w:rPr>
              <w:t>Within 12 Months</w:t>
            </w:r>
          </w:p>
        </w:tc>
        <w:tc>
          <w:tcPr>
            <w:tcW w:w="960" w:type="dxa"/>
            <w:tcBorders>
              <w:top w:val="single" w:sz="4" w:space="0" w:color="auto"/>
              <w:left w:val="single" w:sz="4" w:space="0" w:color="FFFFFF"/>
              <w:bottom w:val="single" w:sz="4" w:space="0" w:color="auto"/>
              <w:right w:val="single" w:sz="4" w:space="0" w:color="FFFFFF"/>
            </w:tcBorders>
            <w:shd w:val="clear" w:color="000000" w:fill="16365C"/>
            <w:hideMark/>
          </w:tcPr>
          <w:p w14:paraId="5D66969D" w14:textId="77777777" w:rsidR="00FB29CF" w:rsidRPr="00FB29CF" w:rsidRDefault="00FB29CF" w:rsidP="00FB29CF">
            <w:pPr>
              <w:spacing w:after="0"/>
              <w:jc w:val="center"/>
              <w:rPr>
                <w:rFonts w:ascii="Calibri" w:eastAsia="Times New Roman" w:hAnsi="Calibri" w:cs="Arial"/>
                <w:b/>
                <w:bCs/>
                <w:color w:val="FFFFFF"/>
                <w:kern w:val="0"/>
              </w:rPr>
            </w:pPr>
            <w:r w:rsidRPr="00FB29CF">
              <w:rPr>
                <w:rFonts w:ascii="Calibri" w:eastAsia="Times New Roman" w:hAnsi="Calibri" w:cs="Arial"/>
                <w:b/>
                <w:bCs/>
                <w:color w:val="FFFFFF"/>
                <w:kern w:val="0"/>
              </w:rPr>
              <w:t>Within 24 Months</w:t>
            </w:r>
          </w:p>
        </w:tc>
        <w:tc>
          <w:tcPr>
            <w:tcW w:w="960" w:type="dxa"/>
            <w:tcBorders>
              <w:top w:val="single" w:sz="4" w:space="0" w:color="auto"/>
              <w:left w:val="single" w:sz="4" w:space="0" w:color="FFFFFF"/>
              <w:bottom w:val="single" w:sz="4" w:space="0" w:color="auto"/>
              <w:right w:val="single" w:sz="4" w:space="0" w:color="FFFFFF"/>
            </w:tcBorders>
            <w:shd w:val="clear" w:color="000000" w:fill="16365C"/>
            <w:hideMark/>
          </w:tcPr>
          <w:p w14:paraId="5D66969E" w14:textId="77777777" w:rsidR="00FB29CF" w:rsidRPr="00FB29CF" w:rsidRDefault="00FB29CF" w:rsidP="00FB29CF">
            <w:pPr>
              <w:spacing w:after="0"/>
              <w:jc w:val="center"/>
              <w:rPr>
                <w:rFonts w:ascii="Calibri" w:eastAsia="Times New Roman" w:hAnsi="Calibri" w:cs="Arial"/>
                <w:b/>
                <w:bCs/>
                <w:color w:val="FFFFFF"/>
                <w:kern w:val="0"/>
              </w:rPr>
            </w:pPr>
            <w:r w:rsidRPr="00FB29CF">
              <w:rPr>
                <w:rFonts w:ascii="Calibri" w:eastAsia="Times New Roman" w:hAnsi="Calibri" w:cs="Arial"/>
                <w:b/>
                <w:bCs/>
                <w:color w:val="FFFFFF"/>
                <w:kern w:val="0"/>
              </w:rPr>
              <w:t>Above 24 Months</w:t>
            </w:r>
          </w:p>
        </w:tc>
        <w:tc>
          <w:tcPr>
            <w:tcW w:w="960" w:type="dxa"/>
            <w:tcBorders>
              <w:top w:val="single" w:sz="4" w:space="0" w:color="auto"/>
              <w:left w:val="single" w:sz="4" w:space="0" w:color="FFFFFF"/>
              <w:bottom w:val="single" w:sz="4" w:space="0" w:color="auto"/>
              <w:right w:val="single" w:sz="4" w:space="0" w:color="FFFFFF"/>
            </w:tcBorders>
            <w:shd w:val="clear" w:color="000000" w:fill="16365C"/>
            <w:hideMark/>
          </w:tcPr>
          <w:p w14:paraId="5D66969F" w14:textId="77777777" w:rsidR="00FB29CF" w:rsidRPr="00FB29CF" w:rsidRDefault="00FB29CF" w:rsidP="00FB29CF">
            <w:pPr>
              <w:spacing w:after="0"/>
              <w:jc w:val="center"/>
              <w:rPr>
                <w:rFonts w:ascii="Calibri" w:eastAsia="Times New Roman" w:hAnsi="Calibri" w:cs="Arial"/>
                <w:b/>
                <w:bCs/>
                <w:color w:val="FFFFFF"/>
                <w:kern w:val="0"/>
              </w:rPr>
            </w:pPr>
            <w:r w:rsidRPr="00FB29CF">
              <w:rPr>
                <w:rFonts w:ascii="Calibri" w:eastAsia="Times New Roman" w:hAnsi="Calibri" w:cs="Arial"/>
                <w:b/>
                <w:bCs/>
                <w:color w:val="FFFFFF"/>
                <w:kern w:val="0"/>
              </w:rPr>
              <w:t>Total</w:t>
            </w:r>
            <w:r>
              <w:rPr>
                <w:rFonts w:ascii="Calibri" w:eastAsia="Times New Roman" w:hAnsi="Calibri" w:cs="Arial"/>
                <w:b/>
                <w:bCs/>
                <w:color w:val="FFFFFF"/>
                <w:kern w:val="0"/>
              </w:rPr>
              <w:t xml:space="preserve"> Meters</w:t>
            </w:r>
          </w:p>
        </w:tc>
        <w:tc>
          <w:tcPr>
            <w:tcW w:w="960" w:type="dxa"/>
            <w:tcBorders>
              <w:top w:val="single" w:sz="4" w:space="0" w:color="auto"/>
              <w:left w:val="nil"/>
              <w:bottom w:val="single" w:sz="4" w:space="0" w:color="auto"/>
              <w:right w:val="single" w:sz="4" w:space="0" w:color="FFFFFF"/>
            </w:tcBorders>
            <w:shd w:val="clear" w:color="DCE6F1" w:fill="16365C"/>
            <w:hideMark/>
          </w:tcPr>
          <w:p w14:paraId="5D6696A0" w14:textId="77777777" w:rsidR="00FB29CF" w:rsidRPr="00FB29CF" w:rsidRDefault="00FB29CF" w:rsidP="00FB29CF">
            <w:pPr>
              <w:spacing w:after="0"/>
              <w:jc w:val="center"/>
              <w:rPr>
                <w:rFonts w:ascii="Calibri" w:eastAsia="Times New Roman" w:hAnsi="Calibri" w:cs="Arial"/>
                <w:b/>
                <w:bCs/>
                <w:color w:val="FFFFFF"/>
                <w:kern w:val="0"/>
              </w:rPr>
            </w:pPr>
            <w:r w:rsidRPr="00FB29CF">
              <w:rPr>
                <w:rFonts w:ascii="Calibri" w:eastAsia="Times New Roman" w:hAnsi="Calibri" w:cs="Arial"/>
                <w:b/>
                <w:bCs/>
                <w:color w:val="FFFFFF"/>
                <w:kern w:val="0"/>
              </w:rPr>
              <w:t>Within 12 Months</w:t>
            </w:r>
          </w:p>
        </w:tc>
        <w:tc>
          <w:tcPr>
            <w:tcW w:w="960" w:type="dxa"/>
            <w:tcBorders>
              <w:top w:val="single" w:sz="4" w:space="0" w:color="auto"/>
              <w:left w:val="nil"/>
              <w:bottom w:val="single" w:sz="4" w:space="0" w:color="auto"/>
              <w:right w:val="single" w:sz="4" w:space="0" w:color="FFFFFF"/>
            </w:tcBorders>
            <w:shd w:val="clear" w:color="DCE6F1" w:fill="16365C"/>
            <w:hideMark/>
          </w:tcPr>
          <w:p w14:paraId="5D6696A1" w14:textId="77777777" w:rsidR="00FB29CF" w:rsidRPr="00FB29CF" w:rsidRDefault="00FB29CF" w:rsidP="00FB29CF">
            <w:pPr>
              <w:spacing w:after="0"/>
              <w:jc w:val="center"/>
              <w:rPr>
                <w:rFonts w:ascii="Calibri" w:eastAsia="Times New Roman" w:hAnsi="Calibri" w:cs="Arial"/>
                <w:b/>
                <w:bCs/>
                <w:color w:val="FFFFFF"/>
                <w:kern w:val="0"/>
              </w:rPr>
            </w:pPr>
            <w:r w:rsidRPr="00FB29CF">
              <w:rPr>
                <w:rFonts w:ascii="Calibri" w:eastAsia="Times New Roman" w:hAnsi="Calibri" w:cs="Arial"/>
                <w:b/>
                <w:bCs/>
                <w:color w:val="FFFFFF"/>
                <w:kern w:val="0"/>
              </w:rPr>
              <w:t>Within 24 Months</w:t>
            </w:r>
          </w:p>
        </w:tc>
        <w:tc>
          <w:tcPr>
            <w:tcW w:w="960" w:type="dxa"/>
            <w:tcBorders>
              <w:top w:val="single" w:sz="4" w:space="0" w:color="auto"/>
              <w:left w:val="nil"/>
              <w:bottom w:val="single" w:sz="4" w:space="0" w:color="auto"/>
              <w:right w:val="single" w:sz="4" w:space="0" w:color="FFFFFF"/>
            </w:tcBorders>
            <w:shd w:val="clear" w:color="DCE6F1" w:fill="16365C"/>
            <w:hideMark/>
          </w:tcPr>
          <w:p w14:paraId="5D6696A2" w14:textId="77777777" w:rsidR="00FB29CF" w:rsidRPr="00FB29CF" w:rsidRDefault="00FB29CF" w:rsidP="00FB29CF">
            <w:pPr>
              <w:spacing w:after="0"/>
              <w:jc w:val="center"/>
              <w:rPr>
                <w:rFonts w:ascii="Calibri" w:eastAsia="Times New Roman" w:hAnsi="Calibri" w:cs="Arial"/>
                <w:b/>
                <w:bCs/>
                <w:color w:val="FFFFFF"/>
                <w:kern w:val="0"/>
              </w:rPr>
            </w:pPr>
            <w:r w:rsidRPr="00FB29CF">
              <w:rPr>
                <w:rFonts w:ascii="Calibri" w:eastAsia="Times New Roman" w:hAnsi="Calibri" w:cs="Arial"/>
                <w:b/>
                <w:bCs/>
                <w:color w:val="FFFFFF"/>
                <w:kern w:val="0"/>
              </w:rPr>
              <w:t>Exceeds 24 Months</w:t>
            </w:r>
          </w:p>
        </w:tc>
        <w:tc>
          <w:tcPr>
            <w:tcW w:w="993" w:type="dxa"/>
            <w:tcBorders>
              <w:top w:val="single" w:sz="4" w:space="0" w:color="auto"/>
              <w:left w:val="nil"/>
              <w:bottom w:val="single" w:sz="4" w:space="0" w:color="auto"/>
              <w:right w:val="single" w:sz="4" w:space="0" w:color="auto"/>
            </w:tcBorders>
            <w:shd w:val="clear" w:color="DCE6F1" w:fill="16365C"/>
            <w:hideMark/>
          </w:tcPr>
          <w:p w14:paraId="5D6696A3" w14:textId="77777777" w:rsidR="00FB29CF" w:rsidRPr="00FB29CF" w:rsidRDefault="00FB29CF" w:rsidP="00FB29CF">
            <w:pPr>
              <w:spacing w:after="0"/>
              <w:jc w:val="center"/>
              <w:rPr>
                <w:rFonts w:ascii="Calibri" w:eastAsia="Times New Roman" w:hAnsi="Calibri" w:cs="Arial"/>
                <w:b/>
                <w:bCs/>
                <w:color w:val="FFFFFF"/>
                <w:kern w:val="0"/>
              </w:rPr>
            </w:pPr>
            <w:r w:rsidRPr="00FB29CF">
              <w:rPr>
                <w:rFonts w:ascii="Calibri" w:eastAsia="Times New Roman" w:hAnsi="Calibri" w:cs="Arial"/>
                <w:b/>
                <w:bCs/>
                <w:color w:val="FFFFFF"/>
                <w:kern w:val="0"/>
              </w:rPr>
              <w:t>Total Results</w:t>
            </w:r>
          </w:p>
        </w:tc>
      </w:tr>
      <w:tr w:rsidR="00FB29CF" w:rsidRPr="00FB29CF" w14:paraId="5D6696AF" w14:textId="77777777" w:rsidTr="00FB29CF">
        <w:trPr>
          <w:trHeight w:val="300"/>
        </w:trPr>
        <w:tc>
          <w:tcPr>
            <w:tcW w:w="1180" w:type="dxa"/>
            <w:tcBorders>
              <w:top w:val="nil"/>
              <w:left w:val="single" w:sz="4" w:space="0" w:color="auto"/>
              <w:bottom w:val="single" w:sz="4" w:space="0" w:color="auto"/>
              <w:right w:val="single" w:sz="4" w:space="0" w:color="auto"/>
            </w:tcBorders>
            <w:shd w:val="clear" w:color="auto" w:fill="auto"/>
            <w:noWrap/>
            <w:hideMark/>
          </w:tcPr>
          <w:p w14:paraId="5D6696A5" w14:textId="77777777" w:rsidR="00FB29CF" w:rsidRPr="00FB29CF" w:rsidRDefault="00FB29CF" w:rsidP="00FB29CF">
            <w:pPr>
              <w:spacing w:after="0"/>
              <w:rPr>
                <w:rFonts w:ascii="Calibri" w:eastAsia="Times New Roman" w:hAnsi="Calibri" w:cs="Arial"/>
                <w:b/>
                <w:bCs/>
                <w:kern w:val="0"/>
              </w:rPr>
            </w:pPr>
            <w:r w:rsidRPr="00FB29CF">
              <w:rPr>
                <w:rFonts w:ascii="Calibri" w:eastAsia="Times New Roman" w:hAnsi="Calibri" w:cs="Arial"/>
                <w:b/>
                <w:bCs/>
                <w:kern w:val="0"/>
              </w:rPr>
              <w:t>Electric</w:t>
            </w:r>
          </w:p>
        </w:tc>
        <w:tc>
          <w:tcPr>
            <w:tcW w:w="960" w:type="dxa"/>
            <w:tcBorders>
              <w:top w:val="nil"/>
              <w:left w:val="nil"/>
              <w:bottom w:val="single" w:sz="4" w:space="0" w:color="auto"/>
              <w:right w:val="single" w:sz="4" w:space="0" w:color="auto"/>
            </w:tcBorders>
            <w:shd w:val="clear" w:color="auto" w:fill="auto"/>
            <w:noWrap/>
            <w:hideMark/>
          </w:tcPr>
          <w:p w14:paraId="5D6696A6" w14:textId="77777777" w:rsidR="00FB29CF" w:rsidRPr="00FB29CF" w:rsidRDefault="00FB29CF" w:rsidP="00FB29CF">
            <w:pPr>
              <w:spacing w:after="0"/>
              <w:jc w:val="right"/>
              <w:rPr>
                <w:rFonts w:ascii="Calibri" w:eastAsia="Times New Roman" w:hAnsi="Calibri" w:cs="Arial"/>
                <w:kern w:val="0"/>
              </w:rPr>
            </w:pPr>
            <w:r w:rsidRPr="00FB29CF">
              <w:rPr>
                <w:rFonts w:ascii="Calibri" w:eastAsia="Times New Roman" w:hAnsi="Calibri" w:cs="Arial"/>
                <w:kern w:val="0"/>
              </w:rPr>
              <w:t>441</w:t>
            </w:r>
          </w:p>
        </w:tc>
        <w:tc>
          <w:tcPr>
            <w:tcW w:w="960" w:type="dxa"/>
            <w:tcBorders>
              <w:top w:val="nil"/>
              <w:left w:val="nil"/>
              <w:bottom w:val="single" w:sz="4" w:space="0" w:color="auto"/>
              <w:right w:val="single" w:sz="4" w:space="0" w:color="auto"/>
            </w:tcBorders>
            <w:shd w:val="clear" w:color="auto" w:fill="auto"/>
            <w:noWrap/>
            <w:hideMark/>
          </w:tcPr>
          <w:p w14:paraId="5D6696A7" w14:textId="77777777" w:rsidR="00FB29CF" w:rsidRPr="00FB29CF" w:rsidRDefault="00FB29CF" w:rsidP="00FB29CF">
            <w:pPr>
              <w:spacing w:after="0"/>
              <w:jc w:val="right"/>
              <w:rPr>
                <w:rFonts w:ascii="Calibri" w:eastAsia="Times New Roman" w:hAnsi="Calibri" w:cs="Arial"/>
                <w:kern w:val="0"/>
              </w:rPr>
            </w:pPr>
            <w:r w:rsidRPr="00FB29CF">
              <w:rPr>
                <w:rFonts w:ascii="Calibri" w:eastAsia="Times New Roman" w:hAnsi="Calibri" w:cs="Arial"/>
                <w:kern w:val="0"/>
              </w:rPr>
              <w:t>72</w:t>
            </w:r>
          </w:p>
        </w:tc>
        <w:tc>
          <w:tcPr>
            <w:tcW w:w="960" w:type="dxa"/>
            <w:tcBorders>
              <w:top w:val="nil"/>
              <w:left w:val="nil"/>
              <w:bottom w:val="single" w:sz="4" w:space="0" w:color="auto"/>
              <w:right w:val="single" w:sz="4" w:space="0" w:color="auto"/>
            </w:tcBorders>
            <w:shd w:val="clear" w:color="auto" w:fill="auto"/>
            <w:noWrap/>
            <w:hideMark/>
          </w:tcPr>
          <w:p w14:paraId="5D6696A8" w14:textId="77777777" w:rsidR="00FB29CF" w:rsidRPr="00FB29CF" w:rsidRDefault="00FB29CF" w:rsidP="00FB29CF">
            <w:pPr>
              <w:spacing w:after="0"/>
              <w:jc w:val="right"/>
              <w:rPr>
                <w:rFonts w:ascii="Calibri" w:eastAsia="Times New Roman" w:hAnsi="Calibri" w:cs="Arial"/>
                <w:kern w:val="0"/>
              </w:rPr>
            </w:pPr>
            <w:r w:rsidRPr="00FB29CF">
              <w:rPr>
                <w:rFonts w:ascii="Calibri" w:eastAsia="Times New Roman" w:hAnsi="Calibri" w:cs="Arial"/>
                <w:kern w:val="0"/>
              </w:rPr>
              <w:t>9</w:t>
            </w:r>
          </w:p>
        </w:tc>
        <w:tc>
          <w:tcPr>
            <w:tcW w:w="960" w:type="dxa"/>
            <w:tcBorders>
              <w:top w:val="nil"/>
              <w:left w:val="nil"/>
              <w:bottom w:val="single" w:sz="4" w:space="0" w:color="auto"/>
              <w:right w:val="single" w:sz="4" w:space="0" w:color="auto"/>
            </w:tcBorders>
            <w:shd w:val="clear" w:color="auto" w:fill="auto"/>
            <w:noWrap/>
            <w:hideMark/>
          </w:tcPr>
          <w:p w14:paraId="5D6696A9" w14:textId="77777777" w:rsidR="00FB29CF" w:rsidRPr="00FB29CF" w:rsidRDefault="00FB29CF" w:rsidP="00FB29CF">
            <w:pPr>
              <w:spacing w:after="0"/>
              <w:jc w:val="right"/>
              <w:rPr>
                <w:rFonts w:ascii="Calibri" w:eastAsia="Times New Roman" w:hAnsi="Calibri" w:cs="Arial"/>
                <w:kern w:val="0"/>
              </w:rPr>
            </w:pPr>
            <w:r w:rsidRPr="00FB29CF">
              <w:rPr>
                <w:rFonts w:ascii="Calibri" w:eastAsia="Times New Roman" w:hAnsi="Calibri" w:cs="Arial"/>
                <w:kern w:val="0"/>
              </w:rPr>
              <w:t>1</w:t>
            </w:r>
          </w:p>
        </w:tc>
        <w:tc>
          <w:tcPr>
            <w:tcW w:w="960" w:type="dxa"/>
            <w:tcBorders>
              <w:top w:val="nil"/>
              <w:left w:val="nil"/>
              <w:bottom w:val="single" w:sz="4" w:space="0" w:color="auto"/>
              <w:right w:val="single" w:sz="4" w:space="0" w:color="auto"/>
            </w:tcBorders>
            <w:shd w:val="clear" w:color="auto" w:fill="auto"/>
            <w:noWrap/>
            <w:hideMark/>
          </w:tcPr>
          <w:p w14:paraId="5D6696AA" w14:textId="77777777" w:rsidR="00FB29CF" w:rsidRPr="00FB29CF" w:rsidRDefault="00FB29CF" w:rsidP="00FB29CF">
            <w:pPr>
              <w:spacing w:after="0"/>
              <w:jc w:val="right"/>
              <w:rPr>
                <w:rFonts w:ascii="Calibri" w:eastAsia="Times New Roman" w:hAnsi="Calibri" w:cs="Arial"/>
                <w:b/>
                <w:bCs/>
                <w:kern w:val="0"/>
              </w:rPr>
            </w:pPr>
            <w:r w:rsidRPr="00FB29CF">
              <w:rPr>
                <w:rFonts w:ascii="Calibri" w:eastAsia="Times New Roman" w:hAnsi="Calibri" w:cs="Arial"/>
                <w:b/>
                <w:bCs/>
                <w:kern w:val="0"/>
              </w:rPr>
              <w:t>523</w:t>
            </w:r>
          </w:p>
        </w:tc>
        <w:tc>
          <w:tcPr>
            <w:tcW w:w="960" w:type="dxa"/>
            <w:tcBorders>
              <w:top w:val="nil"/>
              <w:left w:val="nil"/>
              <w:bottom w:val="single" w:sz="4" w:space="0" w:color="auto"/>
              <w:right w:val="single" w:sz="4" w:space="0" w:color="auto"/>
            </w:tcBorders>
            <w:shd w:val="clear" w:color="auto" w:fill="auto"/>
            <w:noWrap/>
            <w:hideMark/>
          </w:tcPr>
          <w:p w14:paraId="5D6696AB" w14:textId="77777777" w:rsidR="00FB29CF" w:rsidRPr="00FB29CF" w:rsidRDefault="00FB29CF" w:rsidP="00703A2E">
            <w:pPr>
              <w:spacing w:after="0"/>
              <w:jc w:val="right"/>
              <w:rPr>
                <w:rFonts w:ascii="Calibri" w:eastAsia="Times New Roman" w:hAnsi="Calibri" w:cs="Arial"/>
                <w:kern w:val="0"/>
              </w:rPr>
            </w:pPr>
            <w:r w:rsidRPr="00FB29CF">
              <w:rPr>
                <w:rFonts w:ascii="Calibri" w:eastAsia="Times New Roman" w:hAnsi="Calibri" w:cs="Arial"/>
                <w:kern w:val="0"/>
              </w:rPr>
              <w:t>98%</w:t>
            </w:r>
          </w:p>
        </w:tc>
        <w:tc>
          <w:tcPr>
            <w:tcW w:w="960" w:type="dxa"/>
            <w:tcBorders>
              <w:top w:val="nil"/>
              <w:left w:val="nil"/>
              <w:bottom w:val="single" w:sz="4" w:space="0" w:color="auto"/>
              <w:right w:val="single" w:sz="4" w:space="0" w:color="auto"/>
            </w:tcBorders>
            <w:shd w:val="clear" w:color="auto" w:fill="auto"/>
            <w:noWrap/>
            <w:hideMark/>
          </w:tcPr>
          <w:p w14:paraId="5D6696AC" w14:textId="77777777" w:rsidR="00FB29CF" w:rsidRPr="00FB29CF" w:rsidRDefault="00703A2E" w:rsidP="00703A2E">
            <w:pPr>
              <w:spacing w:after="0"/>
              <w:jc w:val="right"/>
              <w:rPr>
                <w:rFonts w:ascii="Calibri" w:eastAsia="Times New Roman" w:hAnsi="Calibri" w:cs="Arial"/>
                <w:kern w:val="0"/>
              </w:rPr>
            </w:pPr>
            <w:r>
              <w:rPr>
                <w:rFonts w:ascii="Calibri" w:eastAsia="Times New Roman" w:hAnsi="Calibri" w:cs="Arial"/>
                <w:kern w:val="0"/>
              </w:rPr>
              <w:t>2</w:t>
            </w:r>
            <w:r w:rsidR="00FB29CF" w:rsidRPr="00FB29CF">
              <w:rPr>
                <w:rFonts w:ascii="Calibri" w:eastAsia="Times New Roman" w:hAnsi="Calibri" w:cs="Arial"/>
                <w:kern w:val="0"/>
              </w:rPr>
              <w:t>%</w:t>
            </w:r>
          </w:p>
        </w:tc>
        <w:tc>
          <w:tcPr>
            <w:tcW w:w="960" w:type="dxa"/>
            <w:tcBorders>
              <w:top w:val="nil"/>
              <w:left w:val="nil"/>
              <w:bottom w:val="single" w:sz="4" w:space="0" w:color="auto"/>
              <w:right w:val="single" w:sz="4" w:space="0" w:color="auto"/>
            </w:tcBorders>
            <w:shd w:val="clear" w:color="auto" w:fill="auto"/>
            <w:noWrap/>
            <w:hideMark/>
          </w:tcPr>
          <w:p w14:paraId="5D6696AD" w14:textId="77777777" w:rsidR="00FB29CF" w:rsidRPr="00FB29CF" w:rsidRDefault="00FB29CF" w:rsidP="00703A2E">
            <w:pPr>
              <w:spacing w:after="0"/>
              <w:jc w:val="right"/>
              <w:rPr>
                <w:rFonts w:ascii="Calibri" w:eastAsia="Times New Roman" w:hAnsi="Calibri" w:cs="Arial"/>
                <w:kern w:val="0"/>
              </w:rPr>
            </w:pPr>
            <w:r w:rsidRPr="00FB29CF">
              <w:rPr>
                <w:rFonts w:ascii="Calibri" w:eastAsia="Times New Roman" w:hAnsi="Calibri" w:cs="Arial"/>
                <w:kern w:val="0"/>
              </w:rPr>
              <w:t>0%</w:t>
            </w:r>
          </w:p>
        </w:tc>
        <w:tc>
          <w:tcPr>
            <w:tcW w:w="993" w:type="dxa"/>
            <w:tcBorders>
              <w:top w:val="nil"/>
              <w:left w:val="nil"/>
              <w:bottom w:val="single" w:sz="4" w:space="0" w:color="auto"/>
              <w:right w:val="single" w:sz="4" w:space="0" w:color="auto"/>
            </w:tcBorders>
            <w:shd w:val="clear" w:color="auto" w:fill="auto"/>
            <w:noWrap/>
            <w:hideMark/>
          </w:tcPr>
          <w:p w14:paraId="5D6696AE" w14:textId="77777777" w:rsidR="00FB29CF" w:rsidRPr="00FB29CF" w:rsidRDefault="00FB29CF" w:rsidP="00703A2E">
            <w:pPr>
              <w:spacing w:after="0"/>
              <w:jc w:val="right"/>
              <w:rPr>
                <w:rFonts w:ascii="Calibri" w:eastAsia="Times New Roman" w:hAnsi="Calibri" w:cs="Arial"/>
                <w:b/>
                <w:bCs/>
                <w:kern w:val="0"/>
              </w:rPr>
            </w:pPr>
            <w:r w:rsidRPr="00FB29CF">
              <w:rPr>
                <w:rFonts w:ascii="Calibri" w:eastAsia="Times New Roman" w:hAnsi="Calibri" w:cs="Arial"/>
                <w:b/>
                <w:bCs/>
                <w:kern w:val="0"/>
              </w:rPr>
              <w:t>100%</w:t>
            </w:r>
          </w:p>
        </w:tc>
      </w:tr>
      <w:tr w:rsidR="00FB29CF" w:rsidRPr="00FB29CF" w14:paraId="5D6696BA" w14:textId="77777777" w:rsidTr="00FB29CF">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hideMark/>
          </w:tcPr>
          <w:p w14:paraId="5D6696B0" w14:textId="77777777" w:rsidR="00FB29CF" w:rsidRPr="00FB29CF" w:rsidRDefault="00FB29CF" w:rsidP="00FB29CF">
            <w:pPr>
              <w:spacing w:after="0"/>
              <w:rPr>
                <w:rFonts w:ascii="Calibri" w:eastAsia="Times New Roman" w:hAnsi="Calibri" w:cs="Arial"/>
                <w:b/>
                <w:bCs/>
                <w:kern w:val="0"/>
              </w:rPr>
            </w:pPr>
            <w:r w:rsidRPr="00FB29CF">
              <w:rPr>
                <w:rFonts w:ascii="Calibri" w:eastAsia="Times New Roman" w:hAnsi="Calibri" w:cs="Arial"/>
                <w:b/>
                <w:bCs/>
                <w:kern w:val="0"/>
              </w:rPr>
              <w:t>Gas</w:t>
            </w:r>
          </w:p>
        </w:tc>
        <w:tc>
          <w:tcPr>
            <w:tcW w:w="960" w:type="dxa"/>
            <w:tcBorders>
              <w:top w:val="single" w:sz="4" w:space="0" w:color="auto"/>
              <w:left w:val="nil"/>
              <w:bottom w:val="single" w:sz="4" w:space="0" w:color="auto"/>
              <w:right w:val="single" w:sz="4" w:space="0" w:color="auto"/>
            </w:tcBorders>
            <w:shd w:val="clear" w:color="auto" w:fill="auto"/>
            <w:noWrap/>
            <w:hideMark/>
          </w:tcPr>
          <w:p w14:paraId="5D6696B1" w14:textId="77777777" w:rsidR="00FB29CF" w:rsidRPr="00FB29CF" w:rsidRDefault="00FB29CF" w:rsidP="00FB29CF">
            <w:pPr>
              <w:spacing w:after="0"/>
              <w:jc w:val="right"/>
              <w:rPr>
                <w:rFonts w:ascii="Calibri" w:eastAsia="Times New Roman" w:hAnsi="Calibri" w:cs="Arial"/>
                <w:kern w:val="0"/>
              </w:rPr>
            </w:pPr>
            <w:r w:rsidRPr="00FB29CF">
              <w:rPr>
                <w:rFonts w:ascii="Calibri" w:eastAsia="Times New Roman" w:hAnsi="Calibri" w:cs="Arial"/>
                <w:kern w:val="0"/>
              </w:rPr>
              <w:t>2,711</w:t>
            </w:r>
          </w:p>
        </w:tc>
        <w:tc>
          <w:tcPr>
            <w:tcW w:w="960" w:type="dxa"/>
            <w:tcBorders>
              <w:top w:val="single" w:sz="4" w:space="0" w:color="auto"/>
              <w:left w:val="nil"/>
              <w:bottom w:val="single" w:sz="4" w:space="0" w:color="auto"/>
              <w:right w:val="single" w:sz="4" w:space="0" w:color="auto"/>
            </w:tcBorders>
            <w:shd w:val="clear" w:color="auto" w:fill="auto"/>
            <w:noWrap/>
            <w:hideMark/>
          </w:tcPr>
          <w:p w14:paraId="5D6696B2" w14:textId="77777777" w:rsidR="00FB29CF" w:rsidRPr="00FB29CF" w:rsidRDefault="00FB29CF" w:rsidP="00FB29CF">
            <w:pPr>
              <w:spacing w:after="0"/>
              <w:jc w:val="right"/>
              <w:rPr>
                <w:rFonts w:ascii="Calibri" w:eastAsia="Times New Roman" w:hAnsi="Calibri" w:cs="Arial"/>
                <w:kern w:val="0"/>
              </w:rPr>
            </w:pPr>
            <w:r w:rsidRPr="00FB29CF">
              <w:rPr>
                <w:rFonts w:ascii="Calibri" w:eastAsia="Times New Roman" w:hAnsi="Calibri" w:cs="Arial"/>
                <w:kern w:val="0"/>
              </w:rPr>
              <w:t>299</w:t>
            </w:r>
          </w:p>
        </w:tc>
        <w:tc>
          <w:tcPr>
            <w:tcW w:w="960" w:type="dxa"/>
            <w:tcBorders>
              <w:top w:val="single" w:sz="4" w:space="0" w:color="auto"/>
              <w:left w:val="nil"/>
              <w:bottom w:val="single" w:sz="4" w:space="0" w:color="auto"/>
              <w:right w:val="single" w:sz="4" w:space="0" w:color="auto"/>
            </w:tcBorders>
            <w:shd w:val="clear" w:color="auto" w:fill="auto"/>
            <w:noWrap/>
            <w:hideMark/>
          </w:tcPr>
          <w:p w14:paraId="5D6696B3" w14:textId="77777777" w:rsidR="00FB29CF" w:rsidRPr="00FB29CF" w:rsidRDefault="00FB29CF" w:rsidP="00FB29CF">
            <w:pPr>
              <w:spacing w:after="0"/>
              <w:jc w:val="right"/>
              <w:rPr>
                <w:rFonts w:ascii="Calibri" w:eastAsia="Times New Roman" w:hAnsi="Calibri" w:cs="Arial"/>
                <w:kern w:val="0"/>
              </w:rPr>
            </w:pPr>
            <w:r w:rsidRPr="00FB29CF">
              <w:rPr>
                <w:rFonts w:ascii="Calibri" w:eastAsia="Times New Roman" w:hAnsi="Calibri" w:cs="Arial"/>
                <w:kern w:val="0"/>
              </w:rPr>
              <w:t>39</w:t>
            </w:r>
          </w:p>
        </w:tc>
        <w:tc>
          <w:tcPr>
            <w:tcW w:w="960" w:type="dxa"/>
            <w:tcBorders>
              <w:top w:val="single" w:sz="4" w:space="0" w:color="auto"/>
              <w:left w:val="nil"/>
              <w:bottom w:val="single" w:sz="4" w:space="0" w:color="auto"/>
              <w:right w:val="single" w:sz="4" w:space="0" w:color="auto"/>
            </w:tcBorders>
            <w:shd w:val="clear" w:color="auto" w:fill="auto"/>
            <w:noWrap/>
            <w:hideMark/>
          </w:tcPr>
          <w:p w14:paraId="5D6696B4" w14:textId="77777777" w:rsidR="00FB29CF" w:rsidRPr="00FB29CF" w:rsidRDefault="00FB29CF" w:rsidP="00FB29CF">
            <w:pPr>
              <w:spacing w:after="0"/>
              <w:jc w:val="right"/>
              <w:rPr>
                <w:rFonts w:ascii="Calibri" w:eastAsia="Times New Roman" w:hAnsi="Calibri" w:cs="Arial"/>
                <w:kern w:val="0"/>
              </w:rPr>
            </w:pPr>
            <w:r w:rsidRPr="00FB29CF">
              <w:rPr>
                <w:rFonts w:ascii="Calibri" w:eastAsia="Times New Roman" w:hAnsi="Calibri" w:cs="Arial"/>
                <w:kern w:val="0"/>
              </w:rPr>
              <w:t>6</w:t>
            </w:r>
          </w:p>
        </w:tc>
        <w:tc>
          <w:tcPr>
            <w:tcW w:w="960" w:type="dxa"/>
            <w:tcBorders>
              <w:top w:val="single" w:sz="4" w:space="0" w:color="auto"/>
              <w:left w:val="nil"/>
              <w:bottom w:val="single" w:sz="4" w:space="0" w:color="auto"/>
              <w:right w:val="single" w:sz="4" w:space="0" w:color="auto"/>
            </w:tcBorders>
            <w:shd w:val="clear" w:color="auto" w:fill="auto"/>
            <w:noWrap/>
            <w:hideMark/>
          </w:tcPr>
          <w:p w14:paraId="5D6696B5" w14:textId="77777777" w:rsidR="00FB29CF" w:rsidRPr="00FB29CF" w:rsidRDefault="00FB29CF" w:rsidP="00FB29CF">
            <w:pPr>
              <w:spacing w:after="0"/>
              <w:jc w:val="right"/>
              <w:rPr>
                <w:rFonts w:ascii="Calibri" w:eastAsia="Times New Roman" w:hAnsi="Calibri" w:cs="Arial"/>
                <w:b/>
                <w:bCs/>
                <w:kern w:val="0"/>
              </w:rPr>
            </w:pPr>
            <w:r w:rsidRPr="00FB29CF">
              <w:rPr>
                <w:rFonts w:ascii="Calibri" w:eastAsia="Times New Roman" w:hAnsi="Calibri" w:cs="Arial"/>
                <w:b/>
                <w:bCs/>
                <w:kern w:val="0"/>
              </w:rPr>
              <w:t>3,055</w:t>
            </w:r>
          </w:p>
        </w:tc>
        <w:tc>
          <w:tcPr>
            <w:tcW w:w="960" w:type="dxa"/>
            <w:tcBorders>
              <w:top w:val="single" w:sz="4" w:space="0" w:color="auto"/>
              <w:left w:val="nil"/>
              <w:bottom w:val="single" w:sz="4" w:space="0" w:color="auto"/>
              <w:right w:val="single" w:sz="4" w:space="0" w:color="auto"/>
            </w:tcBorders>
            <w:shd w:val="clear" w:color="auto" w:fill="auto"/>
            <w:noWrap/>
            <w:hideMark/>
          </w:tcPr>
          <w:p w14:paraId="5D6696B6" w14:textId="77777777" w:rsidR="00FB29CF" w:rsidRPr="00FB29CF" w:rsidRDefault="00FB29CF" w:rsidP="00703A2E">
            <w:pPr>
              <w:spacing w:after="0"/>
              <w:jc w:val="right"/>
              <w:rPr>
                <w:rFonts w:ascii="Calibri" w:eastAsia="Times New Roman" w:hAnsi="Calibri" w:cs="Arial"/>
                <w:kern w:val="0"/>
              </w:rPr>
            </w:pPr>
            <w:r w:rsidRPr="00FB29CF">
              <w:rPr>
                <w:rFonts w:ascii="Calibri" w:eastAsia="Times New Roman" w:hAnsi="Calibri" w:cs="Arial"/>
                <w:kern w:val="0"/>
              </w:rPr>
              <w:t>9</w:t>
            </w:r>
            <w:r w:rsidR="00703A2E">
              <w:rPr>
                <w:rFonts w:ascii="Calibri" w:eastAsia="Times New Roman" w:hAnsi="Calibri" w:cs="Arial"/>
                <w:kern w:val="0"/>
              </w:rPr>
              <w:t>9</w:t>
            </w:r>
            <w:r w:rsidRPr="00FB29CF">
              <w:rPr>
                <w:rFonts w:ascii="Calibri" w:eastAsia="Times New Roman" w:hAnsi="Calibri" w:cs="Arial"/>
                <w:kern w:val="0"/>
              </w:rPr>
              <w:t>%</w:t>
            </w:r>
          </w:p>
        </w:tc>
        <w:tc>
          <w:tcPr>
            <w:tcW w:w="960" w:type="dxa"/>
            <w:tcBorders>
              <w:top w:val="single" w:sz="4" w:space="0" w:color="auto"/>
              <w:left w:val="nil"/>
              <w:bottom w:val="single" w:sz="4" w:space="0" w:color="auto"/>
              <w:right w:val="single" w:sz="4" w:space="0" w:color="auto"/>
            </w:tcBorders>
            <w:shd w:val="clear" w:color="auto" w:fill="auto"/>
            <w:noWrap/>
            <w:hideMark/>
          </w:tcPr>
          <w:p w14:paraId="5D6696B7" w14:textId="77777777" w:rsidR="00FB29CF" w:rsidRPr="00FB29CF" w:rsidRDefault="00FB29CF" w:rsidP="00703A2E">
            <w:pPr>
              <w:spacing w:after="0"/>
              <w:jc w:val="right"/>
              <w:rPr>
                <w:rFonts w:ascii="Calibri" w:eastAsia="Times New Roman" w:hAnsi="Calibri" w:cs="Arial"/>
                <w:kern w:val="0"/>
              </w:rPr>
            </w:pPr>
            <w:r w:rsidRPr="00FB29CF">
              <w:rPr>
                <w:rFonts w:ascii="Calibri" w:eastAsia="Times New Roman" w:hAnsi="Calibri" w:cs="Arial"/>
                <w:kern w:val="0"/>
              </w:rPr>
              <w:t>1%</w:t>
            </w:r>
          </w:p>
        </w:tc>
        <w:tc>
          <w:tcPr>
            <w:tcW w:w="960" w:type="dxa"/>
            <w:tcBorders>
              <w:top w:val="single" w:sz="4" w:space="0" w:color="auto"/>
              <w:left w:val="nil"/>
              <w:bottom w:val="single" w:sz="4" w:space="0" w:color="auto"/>
              <w:right w:val="single" w:sz="4" w:space="0" w:color="auto"/>
            </w:tcBorders>
            <w:shd w:val="clear" w:color="auto" w:fill="auto"/>
            <w:noWrap/>
            <w:hideMark/>
          </w:tcPr>
          <w:p w14:paraId="5D6696B8" w14:textId="77777777" w:rsidR="00FB29CF" w:rsidRPr="00FB29CF" w:rsidRDefault="00FB29CF" w:rsidP="00703A2E">
            <w:pPr>
              <w:spacing w:after="0"/>
              <w:jc w:val="right"/>
              <w:rPr>
                <w:rFonts w:ascii="Calibri" w:eastAsia="Times New Roman" w:hAnsi="Calibri" w:cs="Arial"/>
                <w:kern w:val="0"/>
              </w:rPr>
            </w:pPr>
            <w:r w:rsidRPr="00FB29CF">
              <w:rPr>
                <w:rFonts w:ascii="Calibri" w:eastAsia="Times New Roman" w:hAnsi="Calibri" w:cs="Arial"/>
                <w:kern w:val="0"/>
              </w:rPr>
              <w:t>0%</w:t>
            </w:r>
          </w:p>
        </w:tc>
        <w:tc>
          <w:tcPr>
            <w:tcW w:w="993" w:type="dxa"/>
            <w:tcBorders>
              <w:top w:val="single" w:sz="4" w:space="0" w:color="auto"/>
              <w:left w:val="nil"/>
              <w:bottom w:val="single" w:sz="4" w:space="0" w:color="auto"/>
              <w:right w:val="single" w:sz="4" w:space="0" w:color="auto"/>
            </w:tcBorders>
            <w:shd w:val="clear" w:color="auto" w:fill="auto"/>
            <w:noWrap/>
            <w:hideMark/>
          </w:tcPr>
          <w:p w14:paraId="5D6696B9" w14:textId="77777777" w:rsidR="00FB29CF" w:rsidRPr="00FB29CF" w:rsidRDefault="00FB29CF" w:rsidP="00703A2E">
            <w:pPr>
              <w:spacing w:after="0"/>
              <w:jc w:val="right"/>
              <w:rPr>
                <w:rFonts w:ascii="Calibri" w:eastAsia="Times New Roman" w:hAnsi="Calibri" w:cs="Arial"/>
                <w:b/>
                <w:bCs/>
                <w:kern w:val="0"/>
              </w:rPr>
            </w:pPr>
            <w:r w:rsidRPr="00FB29CF">
              <w:rPr>
                <w:rFonts w:ascii="Calibri" w:eastAsia="Times New Roman" w:hAnsi="Calibri" w:cs="Arial"/>
                <w:b/>
                <w:bCs/>
                <w:kern w:val="0"/>
              </w:rPr>
              <w:t>100%</w:t>
            </w:r>
          </w:p>
        </w:tc>
      </w:tr>
      <w:tr w:rsidR="00FB29CF" w:rsidRPr="00FB29CF" w14:paraId="5D6696C5" w14:textId="77777777" w:rsidTr="00FB29CF">
        <w:trPr>
          <w:trHeight w:val="300"/>
        </w:trPr>
        <w:tc>
          <w:tcPr>
            <w:tcW w:w="1180" w:type="dxa"/>
            <w:tcBorders>
              <w:top w:val="single" w:sz="4" w:space="0" w:color="auto"/>
              <w:left w:val="single" w:sz="4" w:space="0" w:color="auto"/>
              <w:bottom w:val="single" w:sz="4" w:space="0" w:color="auto"/>
              <w:right w:val="single" w:sz="4" w:space="0" w:color="auto"/>
            </w:tcBorders>
            <w:shd w:val="clear" w:color="000000" w:fill="FFFFFF"/>
            <w:noWrap/>
            <w:hideMark/>
          </w:tcPr>
          <w:p w14:paraId="5D6696BB" w14:textId="77777777" w:rsidR="00FB29CF" w:rsidRPr="00FB29CF" w:rsidRDefault="00FB29CF" w:rsidP="00FB29CF">
            <w:pPr>
              <w:spacing w:after="0"/>
              <w:rPr>
                <w:rFonts w:ascii="Calibri" w:eastAsia="Times New Roman" w:hAnsi="Calibri" w:cs="Arial"/>
                <w:b/>
                <w:bCs/>
                <w:color w:val="000000"/>
                <w:kern w:val="0"/>
              </w:rPr>
            </w:pPr>
            <w:r w:rsidRPr="00FB29CF">
              <w:rPr>
                <w:rFonts w:ascii="Calibri" w:eastAsia="Times New Roman" w:hAnsi="Calibri" w:cs="Arial"/>
                <w:b/>
                <w:bCs/>
                <w:color w:val="000000"/>
                <w:kern w:val="0"/>
              </w:rPr>
              <w:t>Total</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hideMark/>
          </w:tcPr>
          <w:p w14:paraId="5D6696BC" w14:textId="77777777" w:rsidR="00FB29CF" w:rsidRPr="00FB29CF" w:rsidRDefault="00FB29CF" w:rsidP="00FB29CF">
            <w:pPr>
              <w:spacing w:after="0"/>
              <w:jc w:val="right"/>
              <w:rPr>
                <w:rFonts w:ascii="Calibri" w:eastAsia="Times New Roman" w:hAnsi="Calibri" w:cs="Arial"/>
                <w:b/>
                <w:bCs/>
                <w:color w:val="000000"/>
                <w:kern w:val="0"/>
              </w:rPr>
            </w:pPr>
            <w:r w:rsidRPr="00FB29CF">
              <w:rPr>
                <w:rFonts w:ascii="Calibri" w:eastAsia="Times New Roman" w:hAnsi="Calibri" w:cs="Arial"/>
                <w:b/>
                <w:bCs/>
                <w:color w:val="000000"/>
                <w:kern w:val="0"/>
              </w:rPr>
              <w:t>3,152</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hideMark/>
          </w:tcPr>
          <w:p w14:paraId="5D6696BD" w14:textId="77777777" w:rsidR="00FB29CF" w:rsidRPr="00FB29CF" w:rsidRDefault="00FB29CF" w:rsidP="00FB29CF">
            <w:pPr>
              <w:spacing w:after="0"/>
              <w:jc w:val="right"/>
              <w:rPr>
                <w:rFonts w:ascii="Calibri" w:eastAsia="Times New Roman" w:hAnsi="Calibri" w:cs="Arial"/>
                <w:b/>
                <w:bCs/>
                <w:color w:val="000000"/>
                <w:kern w:val="0"/>
              </w:rPr>
            </w:pPr>
            <w:r w:rsidRPr="00FB29CF">
              <w:rPr>
                <w:rFonts w:ascii="Calibri" w:eastAsia="Times New Roman" w:hAnsi="Calibri" w:cs="Arial"/>
                <w:b/>
                <w:bCs/>
                <w:color w:val="000000"/>
                <w:kern w:val="0"/>
              </w:rPr>
              <w:t>371</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hideMark/>
          </w:tcPr>
          <w:p w14:paraId="5D6696BE" w14:textId="77777777" w:rsidR="00FB29CF" w:rsidRPr="00FB29CF" w:rsidRDefault="00FB29CF" w:rsidP="00FB29CF">
            <w:pPr>
              <w:spacing w:after="0"/>
              <w:jc w:val="right"/>
              <w:rPr>
                <w:rFonts w:ascii="Calibri" w:eastAsia="Times New Roman" w:hAnsi="Calibri" w:cs="Arial"/>
                <w:b/>
                <w:bCs/>
                <w:color w:val="000000"/>
                <w:kern w:val="0"/>
              </w:rPr>
            </w:pPr>
            <w:r w:rsidRPr="00FB29CF">
              <w:rPr>
                <w:rFonts w:ascii="Calibri" w:eastAsia="Times New Roman" w:hAnsi="Calibri" w:cs="Arial"/>
                <w:b/>
                <w:bCs/>
                <w:color w:val="000000"/>
                <w:kern w:val="0"/>
              </w:rPr>
              <w:t>48</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hideMark/>
          </w:tcPr>
          <w:p w14:paraId="5D6696BF" w14:textId="77777777" w:rsidR="00FB29CF" w:rsidRPr="00FB29CF" w:rsidRDefault="00FB29CF" w:rsidP="00FB29CF">
            <w:pPr>
              <w:spacing w:after="0"/>
              <w:jc w:val="right"/>
              <w:rPr>
                <w:rFonts w:ascii="Calibri" w:eastAsia="Times New Roman" w:hAnsi="Calibri" w:cs="Arial"/>
                <w:b/>
                <w:bCs/>
                <w:color w:val="000000"/>
                <w:kern w:val="0"/>
              </w:rPr>
            </w:pPr>
            <w:r w:rsidRPr="00FB29CF">
              <w:rPr>
                <w:rFonts w:ascii="Calibri" w:eastAsia="Times New Roman" w:hAnsi="Calibri" w:cs="Arial"/>
                <w:b/>
                <w:bCs/>
                <w:color w:val="000000"/>
                <w:kern w:val="0"/>
              </w:rPr>
              <w:t>7</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hideMark/>
          </w:tcPr>
          <w:p w14:paraId="5D6696C0" w14:textId="77777777" w:rsidR="00FB29CF" w:rsidRPr="00FB29CF" w:rsidRDefault="00FB29CF" w:rsidP="00FB29CF">
            <w:pPr>
              <w:spacing w:after="0"/>
              <w:jc w:val="right"/>
              <w:rPr>
                <w:rFonts w:ascii="Calibri" w:eastAsia="Times New Roman" w:hAnsi="Calibri" w:cs="Arial"/>
                <w:b/>
                <w:bCs/>
                <w:color w:val="000000"/>
                <w:kern w:val="0"/>
              </w:rPr>
            </w:pPr>
            <w:r w:rsidRPr="00FB29CF">
              <w:rPr>
                <w:rFonts w:ascii="Calibri" w:eastAsia="Times New Roman" w:hAnsi="Calibri" w:cs="Arial"/>
                <w:b/>
                <w:bCs/>
                <w:color w:val="000000"/>
                <w:kern w:val="0"/>
              </w:rPr>
              <w:t>3,578</w:t>
            </w:r>
          </w:p>
        </w:tc>
        <w:tc>
          <w:tcPr>
            <w:tcW w:w="960" w:type="dxa"/>
            <w:tcBorders>
              <w:top w:val="nil"/>
              <w:left w:val="nil"/>
              <w:bottom w:val="single" w:sz="4" w:space="0" w:color="auto"/>
              <w:right w:val="single" w:sz="4" w:space="0" w:color="auto"/>
            </w:tcBorders>
            <w:shd w:val="clear" w:color="auto" w:fill="auto"/>
            <w:noWrap/>
            <w:hideMark/>
          </w:tcPr>
          <w:p w14:paraId="5D6696C1" w14:textId="77777777" w:rsidR="00FB29CF" w:rsidRPr="00FB29CF" w:rsidRDefault="00FB29CF" w:rsidP="00CC1DDD">
            <w:pPr>
              <w:spacing w:after="0"/>
              <w:jc w:val="right"/>
              <w:rPr>
                <w:rFonts w:ascii="Calibri" w:eastAsia="Times New Roman" w:hAnsi="Calibri" w:cs="Arial"/>
                <w:b/>
                <w:bCs/>
                <w:color w:val="000000"/>
                <w:kern w:val="0"/>
              </w:rPr>
            </w:pPr>
            <w:r w:rsidRPr="00FB29CF">
              <w:rPr>
                <w:rFonts w:ascii="Calibri" w:eastAsia="Times New Roman" w:hAnsi="Calibri" w:cs="Arial"/>
                <w:b/>
                <w:bCs/>
                <w:color w:val="000000"/>
                <w:kern w:val="0"/>
              </w:rPr>
              <w:t>98%</w:t>
            </w:r>
          </w:p>
        </w:tc>
        <w:tc>
          <w:tcPr>
            <w:tcW w:w="960" w:type="dxa"/>
            <w:tcBorders>
              <w:top w:val="nil"/>
              <w:left w:val="nil"/>
              <w:bottom w:val="single" w:sz="4" w:space="0" w:color="auto"/>
              <w:right w:val="single" w:sz="4" w:space="0" w:color="auto"/>
            </w:tcBorders>
            <w:shd w:val="clear" w:color="auto" w:fill="auto"/>
            <w:noWrap/>
            <w:hideMark/>
          </w:tcPr>
          <w:p w14:paraId="5D6696C2" w14:textId="77777777" w:rsidR="00FB29CF" w:rsidRPr="00FB29CF" w:rsidRDefault="00FB29CF" w:rsidP="00CC1DDD">
            <w:pPr>
              <w:spacing w:after="0"/>
              <w:jc w:val="right"/>
              <w:rPr>
                <w:rFonts w:ascii="Calibri" w:eastAsia="Times New Roman" w:hAnsi="Calibri" w:cs="Arial"/>
                <w:b/>
                <w:bCs/>
                <w:color w:val="000000"/>
                <w:kern w:val="0"/>
              </w:rPr>
            </w:pPr>
            <w:r w:rsidRPr="00FB29CF">
              <w:rPr>
                <w:rFonts w:ascii="Calibri" w:eastAsia="Times New Roman" w:hAnsi="Calibri" w:cs="Arial"/>
                <w:b/>
                <w:bCs/>
                <w:color w:val="000000"/>
                <w:kern w:val="0"/>
              </w:rPr>
              <w:t>1%</w:t>
            </w:r>
          </w:p>
        </w:tc>
        <w:tc>
          <w:tcPr>
            <w:tcW w:w="960" w:type="dxa"/>
            <w:tcBorders>
              <w:top w:val="nil"/>
              <w:left w:val="nil"/>
              <w:bottom w:val="single" w:sz="4" w:space="0" w:color="auto"/>
              <w:right w:val="single" w:sz="4" w:space="0" w:color="auto"/>
            </w:tcBorders>
            <w:shd w:val="clear" w:color="auto" w:fill="auto"/>
            <w:noWrap/>
            <w:hideMark/>
          </w:tcPr>
          <w:p w14:paraId="5D6696C3" w14:textId="77777777" w:rsidR="00FB29CF" w:rsidRPr="00FB29CF" w:rsidRDefault="00FB29CF" w:rsidP="00703A2E">
            <w:pPr>
              <w:spacing w:after="0"/>
              <w:jc w:val="right"/>
              <w:rPr>
                <w:rFonts w:ascii="Calibri" w:eastAsia="Times New Roman" w:hAnsi="Calibri" w:cs="Arial"/>
                <w:b/>
                <w:bCs/>
                <w:color w:val="000000"/>
                <w:kern w:val="0"/>
              </w:rPr>
            </w:pPr>
            <w:r w:rsidRPr="00FB29CF">
              <w:rPr>
                <w:rFonts w:ascii="Calibri" w:eastAsia="Times New Roman" w:hAnsi="Calibri" w:cs="Arial"/>
                <w:b/>
                <w:bCs/>
                <w:color w:val="000000"/>
                <w:kern w:val="0"/>
              </w:rPr>
              <w:t>0%</w:t>
            </w:r>
          </w:p>
        </w:tc>
        <w:tc>
          <w:tcPr>
            <w:tcW w:w="993" w:type="dxa"/>
            <w:tcBorders>
              <w:top w:val="nil"/>
              <w:left w:val="nil"/>
              <w:bottom w:val="single" w:sz="4" w:space="0" w:color="auto"/>
              <w:right w:val="single" w:sz="4" w:space="0" w:color="auto"/>
            </w:tcBorders>
            <w:shd w:val="clear" w:color="auto" w:fill="auto"/>
            <w:noWrap/>
            <w:hideMark/>
          </w:tcPr>
          <w:p w14:paraId="5D6696C4" w14:textId="77777777" w:rsidR="00FB29CF" w:rsidRPr="00FB29CF" w:rsidRDefault="00FB29CF" w:rsidP="00703A2E">
            <w:pPr>
              <w:spacing w:after="0"/>
              <w:jc w:val="right"/>
              <w:rPr>
                <w:rFonts w:ascii="Calibri" w:eastAsia="Times New Roman" w:hAnsi="Calibri" w:cs="Arial"/>
                <w:b/>
                <w:bCs/>
                <w:color w:val="000000"/>
                <w:kern w:val="0"/>
              </w:rPr>
            </w:pPr>
            <w:r w:rsidRPr="00FB29CF">
              <w:rPr>
                <w:rFonts w:ascii="Calibri" w:eastAsia="Times New Roman" w:hAnsi="Calibri" w:cs="Arial"/>
                <w:b/>
                <w:bCs/>
                <w:color w:val="000000"/>
                <w:kern w:val="0"/>
              </w:rPr>
              <w:t>100%</w:t>
            </w:r>
          </w:p>
        </w:tc>
      </w:tr>
    </w:tbl>
    <w:p w14:paraId="5D6696C6" w14:textId="77777777" w:rsidR="00316FFA" w:rsidRPr="00B4793B" w:rsidRDefault="00316FFA" w:rsidP="002A0306">
      <w:pPr>
        <w:rPr>
          <w:rFonts w:ascii="Arial" w:hAnsi="Arial" w:cs="Arial"/>
        </w:rPr>
      </w:pPr>
    </w:p>
    <w:p w14:paraId="5D6696C7" w14:textId="77777777" w:rsidR="006E6639" w:rsidRDefault="006E6639">
      <w:pPr>
        <w:spacing w:after="0"/>
        <w:rPr>
          <w:rFonts w:ascii="Arial" w:hAnsi="Arial" w:cs="Arial"/>
        </w:rPr>
      </w:pPr>
      <w:bookmarkStart w:id="24" w:name="_Toc291675209"/>
      <w:r>
        <w:rPr>
          <w:rFonts w:ascii="Arial" w:hAnsi="Arial" w:cs="Arial"/>
        </w:rPr>
        <w:br w:type="page"/>
      </w:r>
    </w:p>
    <w:p w14:paraId="5D6696C8" w14:textId="77777777" w:rsidR="00687CF1" w:rsidRDefault="00687CF1" w:rsidP="002D2322">
      <w:pPr>
        <w:rPr>
          <w:rFonts w:ascii="Arial" w:hAnsi="Arial" w:cs="Arial"/>
        </w:rPr>
      </w:pPr>
    </w:p>
    <w:p w14:paraId="5D6696C9" w14:textId="77777777" w:rsidR="00284BF4" w:rsidRDefault="00284BF4" w:rsidP="002D2322">
      <w:pPr>
        <w:rPr>
          <w:rFonts w:ascii="Arial" w:hAnsi="Arial" w:cs="Arial"/>
        </w:rPr>
      </w:pPr>
    </w:p>
    <w:p w14:paraId="5D6696CA" w14:textId="77777777" w:rsidR="00ED0E62" w:rsidRDefault="002F0154" w:rsidP="002F0154">
      <w:pPr>
        <w:pStyle w:val="Heading1"/>
        <w:tabs>
          <w:tab w:val="clear" w:pos="9360"/>
        </w:tabs>
        <w:rPr>
          <w:rFonts w:ascii="Arial" w:hAnsi="Arial" w:cs="Arial"/>
          <w:b w:val="0"/>
          <w:bCs/>
          <w:sz w:val="32"/>
          <w:szCs w:val="32"/>
        </w:rPr>
      </w:pPr>
      <w:bookmarkStart w:id="25" w:name="_Toc441759484"/>
      <w:r>
        <w:rPr>
          <w:rFonts w:ascii="Arial" w:hAnsi="Arial" w:cs="Arial"/>
          <w:b w:val="0"/>
          <w:bCs/>
          <w:noProof/>
          <w:sz w:val="32"/>
          <w:szCs w:val="32"/>
        </w:rPr>
        <mc:AlternateContent>
          <mc:Choice Requires="wps">
            <w:drawing>
              <wp:anchor distT="0" distB="0" distL="114300" distR="114300" simplePos="0" relativeHeight="251660288" behindDoc="0" locked="0" layoutInCell="1" allowOverlap="1" wp14:anchorId="5D66977D" wp14:editId="5D66977E">
                <wp:simplePos x="0" y="0"/>
                <wp:positionH relativeFrom="column">
                  <wp:posOffset>38100</wp:posOffset>
                </wp:positionH>
                <wp:positionV relativeFrom="paragraph">
                  <wp:posOffset>-317500</wp:posOffset>
                </wp:positionV>
                <wp:extent cx="1143000" cy="876300"/>
                <wp:effectExtent l="0" t="0" r="19050" b="19050"/>
                <wp:wrapNone/>
                <wp:docPr id="2" name="Flowchart: Alternate Process 2" descr="PSEemployee1s_p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76300"/>
                        </a:xfrm>
                        <a:prstGeom prst="flowChartAlternateProcess">
                          <a:avLst/>
                        </a:prstGeom>
                        <a:blipFill dpi="0" rotWithShape="1">
                          <a:blip r:embed="rId18"/>
                          <a:srcRect/>
                          <a:stretch>
                            <a:fillRect r="-15300"/>
                          </a:stretch>
                        </a:blipFill>
                        <a:ln w="12700">
                          <a:solidFill>
                            <a:srgbClr val="006A7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2FC6C" id="Flowchart: Alternate Process 2" o:spid="_x0000_s1026" type="#_x0000_t176" alt="PSEemployee1s_pw" style="position:absolute;margin-left:3pt;margin-top:-25pt;width:90pt;height: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C/gAAAABSZ2h0bG9uZwAABIA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KPD94cGFja2V0IGVuZD0ndyc/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" strokecolor="#006a71" strokeweight="1pt">
                <v:fill r:id="rId19" o:title="PSEemployee1s_pw" recolor="t" rotate="t" type="frame"/>
              </v:shape>
            </w:pict>
          </mc:Fallback>
        </mc:AlternateContent>
      </w:r>
      <w:r w:rsidRPr="002F0154">
        <w:rPr>
          <w:rFonts w:ascii="Arial" w:hAnsi="Arial" w:cs="Arial"/>
        </w:rPr>
        <w:t xml:space="preserve">Zero Consumption 180-Day </w:t>
      </w:r>
      <w:r w:rsidR="006E6639">
        <w:rPr>
          <w:rFonts w:ascii="Arial" w:hAnsi="Arial" w:cs="Arial"/>
        </w:rPr>
        <w:t xml:space="preserve">Customer Notification </w:t>
      </w:r>
      <w:r w:rsidRPr="002F0154">
        <w:rPr>
          <w:rFonts w:ascii="Arial" w:hAnsi="Arial" w:cs="Arial"/>
        </w:rPr>
        <w:t>Report</w:t>
      </w:r>
      <w:bookmarkEnd w:id="25"/>
    </w:p>
    <w:p w14:paraId="5D6696CB" w14:textId="77777777" w:rsidR="002F0154" w:rsidRDefault="002F0154" w:rsidP="00B4793B">
      <w:pPr>
        <w:pStyle w:val="H1"/>
        <w:pBdr>
          <w:bottom w:val="single" w:sz="12" w:space="0" w:color="006A71"/>
        </w:pBdr>
        <w:rPr>
          <w:rFonts w:ascii="Arial" w:hAnsi="Arial"/>
        </w:rPr>
      </w:pPr>
    </w:p>
    <w:p w14:paraId="5D6696CC" w14:textId="77777777" w:rsidR="00B4793B" w:rsidRDefault="006E6639" w:rsidP="00B4793B">
      <w:pPr>
        <w:rPr>
          <w:rFonts w:ascii="Arial" w:hAnsi="Arial" w:cs="Arial"/>
        </w:rPr>
      </w:pPr>
      <w:r>
        <w:rPr>
          <w:rFonts w:ascii="Arial" w:hAnsi="Arial" w:cs="Arial"/>
        </w:rPr>
        <w:t xml:space="preserve">As part of the PSE’s </w:t>
      </w:r>
      <w:r w:rsidRPr="006E6639">
        <w:rPr>
          <w:rFonts w:ascii="Arial" w:hAnsi="Arial" w:cs="Arial"/>
        </w:rPr>
        <w:t xml:space="preserve">Partial Settlement </w:t>
      </w:r>
      <w:r>
        <w:rPr>
          <w:rFonts w:ascii="Arial" w:hAnsi="Arial" w:cs="Arial"/>
        </w:rPr>
        <w:t>commitments, PSE has been carried out an on-going process to notify each customer with a meter t</w:t>
      </w:r>
      <w:r w:rsidR="00F82957">
        <w:rPr>
          <w:rFonts w:ascii="Arial" w:hAnsi="Arial" w:cs="Arial"/>
        </w:rPr>
        <w:t>h</w:t>
      </w:r>
      <w:r>
        <w:rPr>
          <w:rFonts w:ascii="Arial" w:hAnsi="Arial" w:cs="Arial"/>
        </w:rPr>
        <w:t xml:space="preserve">at showing </w:t>
      </w:r>
      <w:r w:rsidR="00B4793B" w:rsidRPr="003C38FA">
        <w:rPr>
          <w:rFonts w:ascii="Arial" w:hAnsi="Arial" w:cs="Arial"/>
        </w:rPr>
        <w:t xml:space="preserve">zero consumption for </w:t>
      </w:r>
      <w:r w:rsidR="00B4793B">
        <w:rPr>
          <w:rFonts w:ascii="Arial" w:hAnsi="Arial" w:cs="Arial"/>
        </w:rPr>
        <w:t>180 consecutive days</w:t>
      </w:r>
      <w:r w:rsidR="00B4793B" w:rsidRPr="003C38FA">
        <w:rPr>
          <w:rFonts w:ascii="Arial" w:hAnsi="Arial" w:cs="Arial"/>
        </w:rPr>
        <w:t xml:space="preserve">.  </w:t>
      </w:r>
      <w:r w:rsidR="00EA6FDC">
        <w:rPr>
          <w:rFonts w:ascii="Arial" w:hAnsi="Arial" w:cs="Arial"/>
        </w:rPr>
        <w:t>This section of the report summarizes</w:t>
      </w:r>
      <w:r w:rsidR="00B4793B" w:rsidRPr="003C38FA">
        <w:rPr>
          <w:rFonts w:ascii="Arial" w:hAnsi="Arial" w:cs="Arial"/>
        </w:rPr>
        <w:t xml:space="preserve"> th</w:t>
      </w:r>
      <w:r w:rsidR="00EA6FDC">
        <w:rPr>
          <w:rFonts w:ascii="Arial" w:hAnsi="Arial" w:cs="Arial"/>
        </w:rPr>
        <w:t xml:space="preserve">e results of </w:t>
      </w:r>
      <w:r w:rsidR="00824334">
        <w:rPr>
          <w:rFonts w:ascii="Arial" w:hAnsi="Arial" w:cs="Arial"/>
        </w:rPr>
        <w:t xml:space="preserve">the </w:t>
      </w:r>
      <w:r>
        <w:rPr>
          <w:rFonts w:ascii="Arial" w:hAnsi="Arial" w:cs="Arial"/>
        </w:rPr>
        <w:t xml:space="preserve">customer notification </w:t>
      </w:r>
      <w:r w:rsidR="00F51658">
        <w:rPr>
          <w:rFonts w:ascii="Arial" w:hAnsi="Arial" w:cs="Arial"/>
        </w:rPr>
        <w:t>process</w:t>
      </w:r>
      <w:r w:rsidR="00824334">
        <w:rPr>
          <w:rFonts w:ascii="Arial" w:hAnsi="Arial" w:cs="Arial"/>
        </w:rPr>
        <w:t xml:space="preserve"> </w:t>
      </w:r>
      <w:r w:rsidR="00B4793B" w:rsidRPr="003C38FA">
        <w:rPr>
          <w:rFonts w:ascii="Arial" w:hAnsi="Arial" w:cs="Arial"/>
        </w:rPr>
        <w:t xml:space="preserve">for the </w:t>
      </w:r>
      <w:r w:rsidR="004C575C">
        <w:rPr>
          <w:rFonts w:ascii="Arial" w:hAnsi="Arial" w:cs="Arial"/>
        </w:rPr>
        <w:t xml:space="preserve">period </w:t>
      </w:r>
      <w:r w:rsidR="008549EE">
        <w:rPr>
          <w:rFonts w:ascii="Arial" w:hAnsi="Arial" w:cs="Arial"/>
        </w:rPr>
        <w:t xml:space="preserve">of </w:t>
      </w:r>
      <w:r w:rsidR="0076564A">
        <w:rPr>
          <w:rFonts w:ascii="Arial" w:hAnsi="Arial" w:cs="Arial"/>
        </w:rPr>
        <w:t xml:space="preserve">January </w:t>
      </w:r>
      <w:r w:rsidR="004C575C">
        <w:rPr>
          <w:rFonts w:ascii="Arial" w:hAnsi="Arial" w:cs="Arial"/>
        </w:rPr>
        <w:t xml:space="preserve">1, </w:t>
      </w:r>
      <w:r w:rsidR="0076564A">
        <w:rPr>
          <w:rFonts w:ascii="Arial" w:hAnsi="Arial" w:cs="Arial"/>
        </w:rPr>
        <w:t>201</w:t>
      </w:r>
      <w:r w:rsidR="00CC2320">
        <w:rPr>
          <w:rFonts w:ascii="Arial" w:hAnsi="Arial" w:cs="Arial"/>
        </w:rPr>
        <w:t>5</w:t>
      </w:r>
      <w:r w:rsidR="00EA6FDC">
        <w:rPr>
          <w:rFonts w:ascii="Arial" w:hAnsi="Arial" w:cs="Arial"/>
        </w:rPr>
        <w:t>,</w:t>
      </w:r>
      <w:r w:rsidR="004C575C">
        <w:rPr>
          <w:rFonts w:ascii="Arial" w:hAnsi="Arial" w:cs="Arial"/>
        </w:rPr>
        <w:t xml:space="preserve"> thr</w:t>
      </w:r>
      <w:r w:rsidR="00EA6FDC">
        <w:rPr>
          <w:rFonts w:ascii="Arial" w:hAnsi="Arial" w:cs="Arial"/>
        </w:rPr>
        <w:t>o</w:t>
      </w:r>
      <w:r w:rsidR="004C575C">
        <w:rPr>
          <w:rFonts w:ascii="Arial" w:hAnsi="Arial" w:cs="Arial"/>
        </w:rPr>
        <w:t>u</w:t>
      </w:r>
      <w:r w:rsidR="00EA6FDC">
        <w:rPr>
          <w:rFonts w:ascii="Arial" w:hAnsi="Arial" w:cs="Arial"/>
        </w:rPr>
        <w:t>gh</w:t>
      </w:r>
      <w:r w:rsidR="004C575C">
        <w:rPr>
          <w:rFonts w:ascii="Arial" w:hAnsi="Arial" w:cs="Arial"/>
        </w:rPr>
        <w:t xml:space="preserve"> December 31, </w:t>
      </w:r>
      <w:r w:rsidR="0076564A">
        <w:rPr>
          <w:rFonts w:ascii="Arial" w:hAnsi="Arial" w:cs="Arial"/>
        </w:rPr>
        <w:t>201</w:t>
      </w:r>
      <w:r w:rsidR="00CC2320">
        <w:rPr>
          <w:rFonts w:ascii="Arial" w:hAnsi="Arial" w:cs="Arial"/>
        </w:rPr>
        <w:t>5</w:t>
      </w:r>
      <w:r w:rsidR="00B4793B" w:rsidRPr="003C38FA">
        <w:rPr>
          <w:rFonts w:ascii="Arial" w:hAnsi="Arial" w:cs="Arial"/>
        </w:rPr>
        <w:t>.</w:t>
      </w:r>
    </w:p>
    <w:p w14:paraId="5D6696CD" w14:textId="77777777" w:rsidR="00CC2320" w:rsidRDefault="00CC2320" w:rsidP="00B4793B">
      <w:pPr>
        <w:rPr>
          <w:rFonts w:ascii="Arial" w:hAnsi="Arial" w:cs="Arial"/>
        </w:rPr>
      </w:pPr>
    </w:p>
    <w:p w14:paraId="5D6696CE" w14:textId="77777777" w:rsidR="00B4793B" w:rsidRDefault="00381CFC" w:rsidP="00B4793B">
      <w:pPr>
        <w:rPr>
          <w:rFonts w:ascii="Arial" w:hAnsi="Arial" w:cs="Arial"/>
        </w:rPr>
      </w:pPr>
      <w:r>
        <w:rPr>
          <w:rFonts w:ascii="Arial" w:hAnsi="Arial" w:cs="Arial"/>
        </w:rPr>
        <w:t>In t</w:t>
      </w:r>
      <w:r w:rsidR="00382E30">
        <w:rPr>
          <w:rFonts w:ascii="Arial" w:hAnsi="Arial" w:cs="Arial"/>
        </w:rPr>
        <w:t xml:space="preserve">he </w:t>
      </w:r>
      <w:r w:rsidR="004C7E5F">
        <w:rPr>
          <w:rFonts w:ascii="Arial" w:hAnsi="Arial" w:cs="Arial"/>
        </w:rPr>
        <w:t>current</w:t>
      </w:r>
      <w:r w:rsidR="00382E30">
        <w:rPr>
          <w:rFonts w:ascii="Arial" w:hAnsi="Arial" w:cs="Arial"/>
        </w:rPr>
        <w:t xml:space="preserve"> </w:t>
      </w:r>
      <w:r w:rsidR="004C7E5F">
        <w:rPr>
          <w:rFonts w:ascii="Arial" w:hAnsi="Arial" w:cs="Arial"/>
        </w:rPr>
        <w:t xml:space="preserve">customer notification </w:t>
      </w:r>
      <w:r w:rsidR="00382E30">
        <w:rPr>
          <w:rFonts w:ascii="Arial" w:hAnsi="Arial" w:cs="Arial"/>
        </w:rPr>
        <w:t>process</w:t>
      </w:r>
      <w:r w:rsidR="00CC2320">
        <w:rPr>
          <w:rFonts w:ascii="Arial" w:hAnsi="Arial" w:cs="Arial"/>
        </w:rPr>
        <w:t xml:space="preserve">, started </w:t>
      </w:r>
      <w:r w:rsidR="000B12CB">
        <w:rPr>
          <w:rFonts w:ascii="Arial" w:hAnsi="Arial" w:cs="Arial"/>
        </w:rPr>
        <w:t xml:space="preserve">on </w:t>
      </w:r>
      <w:r w:rsidR="00CC2320">
        <w:rPr>
          <w:rFonts w:ascii="Arial" w:hAnsi="Arial" w:cs="Arial"/>
        </w:rPr>
        <w:t>October 1, 2014</w:t>
      </w:r>
      <w:r>
        <w:rPr>
          <w:rFonts w:ascii="Arial" w:hAnsi="Arial" w:cs="Arial"/>
        </w:rPr>
        <w:t>,</w:t>
      </w:r>
      <w:r w:rsidR="00382E30">
        <w:rPr>
          <w:rFonts w:ascii="Arial" w:hAnsi="Arial" w:cs="Arial"/>
        </w:rPr>
        <w:t xml:space="preserve"> </w:t>
      </w:r>
      <w:r w:rsidR="008549EE">
        <w:rPr>
          <w:rFonts w:ascii="Arial" w:hAnsi="Arial" w:cs="Arial"/>
        </w:rPr>
        <w:t>a</w:t>
      </w:r>
      <w:r>
        <w:rPr>
          <w:rFonts w:ascii="Arial" w:hAnsi="Arial" w:cs="Arial"/>
        </w:rPr>
        <w:t xml:space="preserve"> letter </w:t>
      </w:r>
      <w:r w:rsidR="00F96C0B">
        <w:rPr>
          <w:rFonts w:ascii="Arial" w:hAnsi="Arial" w:cs="Arial"/>
        </w:rPr>
        <w:t xml:space="preserve">is </w:t>
      </w:r>
      <w:r>
        <w:rPr>
          <w:rFonts w:ascii="Arial" w:hAnsi="Arial" w:cs="Arial"/>
        </w:rPr>
        <w:t xml:space="preserve">sent </w:t>
      </w:r>
      <w:r w:rsidR="00382E30">
        <w:rPr>
          <w:rFonts w:ascii="Arial" w:hAnsi="Arial" w:cs="Arial"/>
        </w:rPr>
        <w:t xml:space="preserve">to </w:t>
      </w:r>
      <w:r w:rsidR="008549EE">
        <w:rPr>
          <w:rFonts w:ascii="Arial" w:hAnsi="Arial" w:cs="Arial"/>
        </w:rPr>
        <w:t>a</w:t>
      </w:r>
      <w:r w:rsidR="00382E30">
        <w:rPr>
          <w:rFonts w:ascii="Arial" w:hAnsi="Arial" w:cs="Arial"/>
        </w:rPr>
        <w:t xml:space="preserve"> customer</w:t>
      </w:r>
      <w:r w:rsidR="008549EE">
        <w:rPr>
          <w:rFonts w:ascii="Arial" w:hAnsi="Arial" w:cs="Arial"/>
        </w:rPr>
        <w:t xml:space="preserve"> whenever the 180-day zero consumption threshold is met</w:t>
      </w:r>
      <w:r w:rsidR="00382E30">
        <w:rPr>
          <w:rFonts w:ascii="Arial" w:hAnsi="Arial" w:cs="Arial"/>
        </w:rPr>
        <w:t>.</w:t>
      </w:r>
      <w:r w:rsidR="008549EE">
        <w:rPr>
          <w:rFonts w:ascii="Arial" w:hAnsi="Arial" w:cs="Arial"/>
        </w:rPr>
        <w:t xml:space="preserve"> </w:t>
      </w:r>
      <w:r w:rsidR="00382E30">
        <w:rPr>
          <w:rFonts w:ascii="Arial" w:hAnsi="Arial" w:cs="Arial"/>
        </w:rPr>
        <w:t xml:space="preserve"> </w:t>
      </w:r>
      <w:r w:rsidR="0069358B">
        <w:rPr>
          <w:rFonts w:ascii="Arial" w:hAnsi="Arial" w:cs="Arial"/>
        </w:rPr>
        <w:t xml:space="preserve">An example of the customer notification letter is included for reference in </w:t>
      </w:r>
      <w:r w:rsidR="0069358B" w:rsidRPr="0069358B">
        <w:rPr>
          <w:rFonts w:ascii="Arial" w:hAnsi="Arial" w:cs="Arial"/>
        </w:rPr>
        <w:t xml:space="preserve">Appendix </w:t>
      </w:r>
      <w:r w:rsidR="00E95BCD">
        <w:rPr>
          <w:rFonts w:ascii="Arial" w:hAnsi="Arial" w:cs="Arial"/>
        </w:rPr>
        <w:t>B</w:t>
      </w:r>
      <w:r w:rsidR="0069358B" w:rsidRPr="0069358B">
        <w:rPr>
          <w:rFonts w:ascii="Arial" w:hAnsi="Arial" w:cs="Arial"/>
        </w:rPr>
        <w:t>: Zero Consumption 180-Day Customer Notice</w:t>
      </w:r>
      <w:r w:rsidR="0069358B">
        <w:rPr>
          <w:rFonts w:ascii="Arial" w:hAnsi="Arial" w:cs="Arial"/>
        </w:rPr>
        <w:t>.</w:t>
      </w:r>
    </w:p>
    <w:p w14:paraId="5D6696CF" w14:textId="77777777" w:rsidR="00105B7D" w:rsidRPr="007F76B1" w:rsidRDefault="008549EE" w:rsidP="00105B7D">
      <w:pPr>
        <w:rPr>
          <w:rFonts w:ascii="Arial" w:hAnsi="Arial" w:cs="Arial"/>
        </w:rPr>
      </w:pPr>
      <w:r>
        <w:rPr>
          <w:rFonts w:ascii="Arial" w:hAnsi="Arial" w:cs="Arial"/>
        </w:rPr>
        <w:t>In 2015</w:t>
      </w:r>
      <w:r w:rsidR="00B4793B" w:rsidRPr="007F76B1">
        <w:rPr>
          <w:rFonts w:ascii="Arial" w:hAnsi="Arial" w:cs="Arial"/>
        </w:rPr>
        <w:t xml:space="preserve">, PSE </w:t>
      </w:r>
      <w:r w:rsidR="000E701F">
        <w:rPr>
          <w:rFonts w:ascii="Arial" w:hAnsi="Arial" w:cs="Arial"/>
        </w:rPr>
        <w:t xml:space="preserve">sent </w:t>
      </w:r>
      <w:r w:rsidR="000B12CB">
        <w:rPr>
          <w:rFonts w:ascii="Arial" w:hAnsi="Arial" w:cs="Arial"/>
        </w:rPr>
        <w:t xml:space="preserve">out </w:t>
      </w:r>
      <w:r w:rsidR="000E701F">
        <w:rPr>
          <w:rFonts w:ascii="Arial" w:hAnsi="Arial" w:cs="Arial"/>
        </w:rPr>
        <w:t xml:space="preserve">8,899 </w:t>
      </w:r>
      <w:r w:rsidRPr="007F76B1">
        <w:rPr>
          <w:rFonts w:ascii="Arial" w:hAnsi="Arial" w:cs="Arial"/>
        </w:rPr>
        <w:t xml:space="preserve">zero consumption 180-day </w:t>
      </w:r>
      <w:r w:rsidR="00446EB0">
        <w:rPr>
          <w:rFonts w:ascii="Arial" w:hAnsi="Arial" w:cs="Arial"/>
        </w:rPr>
        <w:t xml:space="preserve">notification </w:t>
      </w:r>
      <w:r w:rsidR="000E701F">
        <w:rPr>
          <w:rFonts w:ascii="Arial" w:hAnsi="Arial" w:cs="Arial"/>
        </w:rPr>
        <w:t>letters</w:t>
      </w:r>
      <w:r>
        <w:rPr>
          <w:rFonts w:ascii="Arial" w:hAnsi="Arial" w:cs="Arial"/>
        </w:rPr>
        <w:t xml:space="preserve">, </w:t>
      </w:r>
      <w:r w:rsidR="000E701F">
        <w:rPr>
          <w:rFonts w:ascii="Arial" w:hAnsi="Arial" w:cs="Arial"/>
        </w:rPr>
        <w:t>3,699 electric</w:t>
      </w:r>
      <w:r>
        <w:rPr>
          <w:rFonts w:ascii="Arial" w:hAnsi="Arial" w:cs="Arial"/>
        </w:rPr>
        <w:t xml:space="preserve"> cases</w:t>
      </w:r>
      <w:r w:rsidR="000E701F">
        <w:rPr>
          <w:rFonts w:ascii="Arial" w:hAnsi="Arial" w:cs="Arial"/>
        </w:rPr>
        <w:t xml:space="preserve"> and 5,200 </w:t>
      </w:r>
      <w:r>
        <w:rPr>
          <w:rFonts w:ascii="Arial" w:hAnsi="Arial" w:cs="Arial"/>
        </w:rPr>
        <w:t xml:space="preserve">natural </w:t>
      </w:r>
      <w:r w:rsidR="000E701F">
        <w:rPr>
          <w:rFonts w:ascii="Arial" w:hAnsi="Arial" w:cs="Arial"/>
        </w:rPr>
        <w:t>gas</w:t>
      </w:r>
      <w:r>
        <w:rPr>
          <w:rFonts w:ascii="Arial" w:hAnsi="Arial" w:cs="Arial"/>
        </w:rPr>
        <w:t xml:space="preserve"> cases</w:t>
      </w:r>
      <w:r w:rsidR="00B4793B" w:rsidRPr="007F76B1">
        <w:rPr>
          <w:rFonts w:ascii="Arial" w:hAnsi="Arial" w:cs="Arial"/>
        </w:rPr>
        <w:t>.</w:t>
      </w:r>
      <w:r>
        <w:rPr>
          <w:rFonts w:ascii="Arial" w:hAnsi="Arial" w:cs="Arial"/>
        </w:rPr>
        <w:t xml:space="preserve">  </w:t>
      </w:r>
      <w:r w:rsidR="00EB0E07">
        <w:rPr>
          <w:rFonts w:ascii="Arial" w:hAnsi="Arial" w:cs="Arial"/>
        </w:rPr>
        <w:t>8</w:t>
      </w:r>
      <w:r w:rsidR="00F46C32">
        <w:rPr>
          <w:rFonts w:ascii="Arial" w:hAnsi="Arial" w:cs="Arial"/>
        </w:rPr>
        <w:t>,</w:t>
      </w:r>
      <w:r w:rsidR="00EB0E07">
        <w:rPr>
          <w:rFonts w:ascii="Arial" w:hAnsi="Arial" w:cs="Arial"/>
        </w:rPr>
        <w:t>005</w:t>
      </w:r>
      <w:r w:rsidR="00AD5D90">
        <w:rPr>
          <w:rFonts w:ascii="Arial" w:hAnsi="Arial" w:cs="Arial"/>
        </w:rPr>
        <w:t xml:space="preserve"> o</w:t>
      </w:r>
      <w:r>
        <w:rPr>
          <w:rFonts w:ascii="Arial" w:hAnsi="Arial" w:cs="Arial"/>
        </w:rPr>
        <w:t>f the 8,899 cases</w:t>
      </w:r>
      <w:r w:rsidR="00AD5D90">
        <w:rPr>
          <w:rFonts w:ascii="Arial" w:hAnsi="Arial" w:cs="Arial"/>
        </w:rPr>
        <w:t xml:space="preserve"> are customer confirmed valid zero usage cases and did not require any further PSE action.</w:t>
      </w:r>
    </w:p>
    <w:p w14:paraId="5D6696D0" w14:textId="77777777" w:rsidR="0019540A" w:rsidRDefault="0019540A" w:rsidP="0069358B">
      <w:pPr>
        <w:rPr>
          <w:rFonts w:ascii="Arial" w:hAnsi="Arial" w:cs="Arial"/>
        </w:rPr>
      </w:pPr>
    </w:p>
    <w:tbl>
      <w:tblPr>
        <w:tblW w:w="8040" w:type="dxa"/>
        <w:tblInd w:w="93" w:type="dxa"/>
        <w:tblLook w:val="04A0" w:firstRow="1" w:lastRow="0" w:firstColumn="1" w:lastColumn="0" w:noHBand="0" w:noVBand="1"/>
      </w:tblPr>
      <w:tblGrid>
        <w:gridCol w:w="1720"/>
        <w:gridCol w:w="1081"/>
        <w:gridCol w:w="1435"/>
        <w:gridCol w:w="1044"/>
        <w:gridCol w:w="1380"/>
        <w:gridCol w:w="1380"/>
      </w:tblGrid>
      <w:tr w:rsidR="00B56643" w:rsidRPr="0044168A" w14:paraId="5D6696D7" w14:textId="77777777" w:rsidTr="005F1A9F">
        <w:trPr>
          <w:trHeight w:val="600"/>
        </w:trPr>
        <w:tc>
          <w:tcPr>
            <w:tcW w:w="1720" w:type="dxa"/>
            <w:tcBorders>
              <w:top w:val="single" w:sz="4" w:space="0" w:color="auto"/>
              <w:left w:val="single" w:sz="4" w:space="0" w:color="auto"/>
              <w:bottom w:val="single" w:sz="4" w:space="0" w:color="auto"/>
              <w:right w:val="single" w:sz="4" w:space="0" w:color="FFFFFF"/>
            </w:tcBorders>
            <w:shd w:val="clear" w:color="000000" w:fill="16365C"/>
            <w:noWrap/>
            <w:hideMark/>
          </w:tcPr>
          <w:p w14:paraId="5D6696D1" w14:textId="77777777" w:rsidR="00B56643" w:rsidRPr="0044168A" w:rsidRDefault="00B56643" w:rsidP="0044168A">
            <w:pPr>
              <w:spacing w:after="0"/>
              <w:rPr>
                <w:rFonts w:ascii="Calibri" w:eastAsia="Times New Roman" w:hAnsi="Calibri" w:cs="Arial"/>
                <w:b/>
                <w:bCs/>
                <w:color w:val="FFFFFF"/>
                <w:kern w:val="0"/>
              </w:rPr>
            </w:pPr>
            <w:r w:rsidRPr="0044168A">
              <w:rPr>
                <w:rFonts w:ascii="Calibri" w:eastAsia="Times New Roman" w:hAnsi="Calibri" w:cs="Arial"/>
                <w:b/>
                <w:bCs/>
                <w:color w:val="FFFFFF"/>
                <w:kern w:val="0"/>
              </w:rPr>
              <w:t> </w:t>
            </w:r>
          </w:p>
        </w:tc>
        <w:tc>
          <w:tcPr>
            <w:tcW w:w="1081" w:type="dxa"/>
            <w:tcBorders>
              <w:top w:val="single" w:sz="4" w:space="0" w:color="auto"/>
              <w:left w:val="single" w:sz="4" w:space="0" w:color="FFFFFF"/>
              <w:bottom w:val="single" w:sz="4" w:space="0" w:color="auto"/>
              <w:right w:val="single" w:sz="4" w:space="0" w:color="FFFFFF"/>
            </w:tcBorders>
            <w:shd w:val="clear" w:color="000000" w:fill="16365C"/>
            <w:hideMark/>
          </w:tcPr>
          <w:p w14:paraId="5D6696D2" w14:textId="77777777" w:rsidR="00B56643" w:rsidRPr="0044168A" w:rsidRDefault="00B56643" w:rsidP="00B56643">
            <w:pPr>
              <w:spacing w:after="0"/>
              <w:rPr>
                <w:rFonts w:ascii="Calibri" w:eastAsia="Times New Roman" w:hAnsi="Calibri" w:cs="Arial"/>
                <w:b/>
                <w:bCs/>
                <w:color w:val="FFFFFF"/>
                <w:kern w:val="0"/>
              </w:rPr>
            </w:pPr>
            <w:r w:rsidRPr="0044168A">
              <w:rPr>
                <w:rFonts w:ascii="Calibri" w:eastAsia="Times New Roman" w:hAnsi="Calibri" w:cs="Arial"/>
                <w:b/>
                <w:bCs/>
                <w:color w:val="FFFFFF"/>
                <w:kern w:val="0"/>
              </w:rPr>
              <w:t> </w:t>
            </w:r>
            <w:r>
              <w:rPr>
                <w:rFonts w:ascii="Calibri" w:eastAsia="Times New Roman" w:hAnsi="Calibri" w:cs="Arial"/>
                <w:b/>
                <w:bCs/>
                <w:color w:val="FFFFFF"/>
                <w:kern w:val="0"/>
              </w:rPr>
              <w:t>Contact Cases Initiated</w:t>
            </w:r>
          </w:p>
        </w:tc>
        <w:tc>
          <w:tcPr>
            <w:tcW w:w="1435" w:type="dxa"/>
            <w:tcBorders>
              <w:top w:val="single" w:sz="4" w:space="0" w:color="auto"/>
              <w:left w:val="single" w:sz="4" w:space="0" w:color="FFFFFF"/>
              <w:bottom w:val="single" w:sz="4" w:space="0" w:color="auto"/>
              <w:right w:val="single" w:sz="4" w:space="0" w:color="FFFFFF"/>
            </w:tcBorders>
            <w:shd w:val="clear" w:color="000000" w:fill="16365C"/>
            <w:hideMark/>
          </w:tcPr>
          <w:p w14:paraId="5D6696D3" w14:textId="77777777" w:rsidR="00B56643" w:rsidRPr="0044168A" w:rsidRDefault="00B56643" w:rsidP="0044168A">
            <w:pPr>
              <w:spacing w:after="0"/>
              <w:jc w:val="center"/>
              <w:rPr>
                <w:rFonts w:ascii="Calibri" w:eastAsia="Times New Roman" w:hAnsi="Calibri" w:cs="Arial"/>
                <w:b/>
                <w:bCs/>
                <w:color w:val="FFFFFF"/>
                <w:kern w:val="0"/>
              </w:rPr>
            </w:pPr>
            <w:r w:rsidRPr="0044168A">
              <w:rPr>
                <w:rFonts w:ascii="Calibri" w:eastAsia="Times New Roman" w:hAnsi="Calibri" w:cs="Arial"/>
                <w:b/>
                <w:bCs/>
                <w:color w:val="FFFFFF"/>
                <w:kern w:val="0"/>
              </w:rPr>
              <w:t>Confirmed Zero-usage</w:t>
            </w:r>
            <w:r>
              <w:rPr>
                <w:rFonts w:ascii="Calibri" w:eastAsia="Times New Roman" w:hAnsi="Calibri" w:cs="Arial"/>
                <w:b/>
                <w:bCs/>
                <w:color w:val="FFFFFF"/>
                <w:kern w:val="0"/>
              </w:rPr>
              <w:t xml:space="preserve"> Cases</w:t>
            </w:r>
          </w:p>
        </w:tc>
        <w:tc>
          <w:tcPr>
            <w:tcW w:w="1044" w:type="dxa"/>
            <w:tcBorders>
              <w:top w:val="single" w:sz="4" w:space="0" w:color="auto"/>
              <w:left w:val="single" w:sz="4" w:space="0" w:color="FFFFFF"/>
              <w:bottom w:val="single" w:sz="4" w:space="0" w:color="auto"/>
              <w:right w:val="single" w:sz="4" w:space="0" w:color="FFFFFF"/>
            </w:tcBorders>
            <w:shd w:val="clear" w:color="000000" w:fill="16365C"/>
            <w:hideMark/>
          </w:tcPr>
          <w:p w14:paraId="5D6696D4" w14:textId="77777777" w:rsidR="00B56643" w:rsidRPr="0044168A" w:rsidRDefault="00B56643" w:rsidP="0044168A">
            <w:pPr>
              <w:spacing w:after="0"/>
              <w:jc w:val="center"/>
              <w:rPr>
                <w:rFonts w:ascii="Calibri" w:eastAsia="Times New Roman" w:hAnsi="Calibri" w:cs="Arial"/>
                <w:b/>
                <w:bCs/>
                <w:color w:val="FFFFFF"/>
                <w:kern w:val="0"/>
              </w:rPr>
            </w:pPr>
            <w:r w:rsidRPr="0044168A">
              <w:rPr>
                <w:rFonts w:ascii="Calibri" w:eastAsia="Times New Roman" w:hAnsi="Calibri" w:cs="Arial"/>
                <w:b/>
                <w:bCs/>
                <w:color w:val="FFFFFF"/>
                <w:kern w:val="0"/>
              </w:rPr>
              <w:t>Resolved Cases</w:t>
            </w:r>
          </w:p>
        </w:tc>
        <w:tc>
          <w:tcPr>
            <w:tcW w:w="1380" w:type="dxa"/>
            <w:tcBorders>
              <w:top w:val="single" w:sz="4" w:space="0" w:color="auto"/>
              <w:left w:val="single" w:sz="4" w:space="0" w:color="FFFFFF"/>
              <w:bottom w:val="single" w:sz="4" w:space="0" w:color="auto"/>
              <w:right w:val="single" w:sz="4" w:space="0" w:color="FFFFFF"/>
            </w:tcBorders>
            <w:shd w:val="clear" w:color="000000" w:fill="16365C"/>
          </w:tcPr>
          <w:p w14:paraId="5D6696D5" w14:textId="77777777" w:rsidR="00B56643" w:rsidRPr="0044168A" w:rsidRDefault="00B56643" w:rsidP="009E3905">
            <w:pPr>
              <w:spacing w:after="0"/>
              <w:jc w:val="center"/>
              <w:rPr>
                <w:rFonts w:ascii="Calibri" w:eastAsia="Times New Roman" w:hAnsi="Calibri" w:cs="Arial"/>
                <w:b/>
                <w:bCs/>
                <w:color w:val="FFFFFF"/>
                <w:kern w:val="0"/>
              </w:rPr>
            </w:pPr>
            <w:r>
              <w:rPr>
                <w:rFonts w:ascii="Calibri" w:eastAsia="Times New Roman" w:hAnsi="Calibri" w:cs="Arial"/>
                <w:b/>
                <w:bCs/>
                <w:color w:val="FFFFFF"/>
                <w:kern w:val="0"/>
              </w:rPr>
              <w:t xml:space="preserve">Cases with </w:t>
            </w:r>
            <w:r w:rsidRPr="0044168A">
              <w:rPr>
                <w:rFonts w:ascii="Calibri" w:eastAsia="Times New Roman" w:hAnsi="Calibri" w:cs="Arial"/>
                <w:b/>
                <w:bCs/>
                <w:color w:val="FFFFFF"/>
                <w:kern w:val="0"/>
              </w:rPr>
              <w:t xml:space="preserve">Billing </w:t>
            </w:r>
            <w:r>
              <w:rPr>
                <w:rFonts w:ascii="Calibri" w:eastAsia="Times New Roman" w:hAnsi="Calibri" w:cs="Arial"/>
                <w:b/>
                <w:bCs/>
                <w:color w:val="FFFFFF"/>
                <w:kern w:val="0"/>
              </w:rPr>
              <w:t>A</w:t>
            </w:r>
            <w:r w:rsidRPr="0044168A">
              <w:rPr>
                <w:rFonts w:ascii="Calibri" w:eastAsia="Times New Roman" w:hAnsi="Calibri" w:cs="Arial"/>
                <w:b/>
                <w:bCs/>
                <w:color w:val="FFFFFF"/>
                <w:kern w:val="0"/>
              </w:rPr>
              <w:t>djustments</w:t>
            </w:r>
          </w:p>
        </w:tc>
        <w:tc>
          <w:tcPr>
            <w:tcW w:w="1380" w:type="dxa"/>
            <w:tcBorders>
              <w:top w:val="single" w:sz="4" w:space="0" w:color="auto"/>
              <w:left w:val="single" w:sz="4" w:space="0" w:color="FFFFFF"/>
              <w:bottom w:val="single" w:sz="4" w:space="0" w:color="auto"/>
              <w:right w:val="single" w:sz="4" w:space="0" w:color="auto"/>
            </w:tcBorders>
            <w:shd w:val="clear" w:color="000000" w:fill="16365C"/>
            <w:hideMark/>
          </w:tcPr>
          <w:p w14:paraId="5D6696D6" w14:textId="77777777" w:rsidR="00B56643" w:rsidRPr="0044168A" w:rsidRDefault="00B56643" w:rsidP="009E3905">
            <w:pPr>
              <w:spacing w:after="0"/>
              <w:jc w:val="center"/>
              <w:rPr>
                <w:rFonts w:ascii="Calibri" w:eastAsia="Times New Roman" w:hAnsi="Calibri" w:cs="Arial"/>
                <w:b/>
                <w:bCs/>
                <w:color w:val="FFFFFF"/>
                <w:kern w:val="0"/>
              </w:rPr>
            </w:pPr>
            <w:r>
              <w:rPr>
                <w:rFonts w:ascii="Calibri" w:eastAsia="Times New Roman" w:hAnsi="Calibri" w:cs="Arial"/>
                <w:b/>
                <w:bCs/>
                <w:color w:val="FFFFFF"/>
                <w:kern w:val="0"/>
              </w:rPr>
              <w:t>On Going Cases</w:t>
            </w:r>
          </w:p>
        </w:tc>
      </w:tr>
      <w:tr w:rsidR="00B56643" w:rsidRPr="0044168A" w14:paraId="5D6696DE" w14:textId="77777777" w:rsidTr="005F1A9F">
        <w:trPr>
          <w:trHeight w:val="300"/>
        </w:trPr>
        <w:tc>
          <w:tcPr>
            <w:tcW w:w="1720" w:type="dxa"/>
            <w:tcBorders>
              <w:top w:val="nil"/>
              <w:left w:val="single" w:sz="4" w:space="0" w:color="auto"/>
              <w:bottom w:val="single" w:sz="4" w:space="0" w:color="auto"/>
              <w:right w:val="single" w:sz="4" w:space="0" w:color="auto"/>
            </w:tcBorders>
            <w:shd w:val="clear" w:color="000000" w:fill="FFFFFF"/>
            <w:noWrap/>
            <w:hideMark/>
          </w:tcPr>
          <w:p w14:paraId="5D6696D8" w14:textId="77777777" w:rsidR="00B56643" w:rsidRPr="0044168A" w:rsidRDefault="00B56643" w:rsidP="0044168A">
            <w:pPr>
              <w:spacing w:after="0"/>
              <w:rPr>
                <w:rFonts w:ascii="Calibri" w:eastAsia="Times New Roman" w:hAnsi="Calibri" w:cs="Arial"/>
                <w:kern w:val="0"/>
              </w:rPr>
            </w:pPr>
            <w:r w:rsidRPr="0044168A">
              <w:rPr>
                <w:rFonts w:ascii="Calibri" w:eastAsia="Times New Roman" w:hAnsi="Calibri" w:cs="Arial"/>
                <w:kern w:val="0"/>
              </w:rPr>
              <w:t>Electric</w:t>
            </w:r>
          </w:p>
        </w:tc>
        <w:tc>
          <w:tcPr>
            <w:tcW w:w="1081" w:type="dxa"/>
            <w:tcBorders>
              <w:top w:val="nil"/>
              <w:left w:val="nil"/>
              <w:bottom w:val="single" w:sz="4" w:space="0" w:color="auto"/>
              <w:right w:val="single" w:sz="4" w:space="0" w:color="auto"/>
            </w:tcBorders>
            <w:shd w:val="clear" w:color="000000" w:fill="FFFFFF"/>
            <w:noWrap/>
            <w:hideMark/>
          </w:tcPr>
          <w:p w14:paraId="5D6696D9" w14:textId="77777777" w:rsidR="00B56643" w:rsidRPr="0044168A" w:rsidRDefault="00B56643" w:rsidP="0044168A">
            <w:pPr>
              <w:spacing w:after="0"/>
              <w:jc w:val="right"/>
              <w:rPr>
                <w:rFonts w:ascii="Calibri" w:eastAsia="Times New Roman" w:hAnsi="Calibri" w:cs="Arial"/>
                <w:kern w:val="0"/>
              </w:rPr>
            </w:pPr>
            <w:r w:rsidRPr="0044168A">
              <w:rPr>
                <w:rFonts w:ascii="Calibri" w:eastAsia="Times New Roman" w:hAnsi="Calibri" w:cs="Arial"/>
                <w:kern w:val="0"/>
              </w:rPr>
              <w:t>3,699</w:t>
            </w:r>
          </w:p>
        </w:tc>
        <w:tc>
          <w:tcPr>
            <w:tcW w:w="1435" w:type="dxa"/>
            <w:tcBorders>
              <w:top w:val="nil"/>
              <w:left w:val="nil"/>
              <w:bottom w:val="single" w:sz="4" w:space="0" w:color="auto"/>
              <w:right w:val="single" w:sz="4" w:space="0" w:color="auto"/>
            </w:tcBorders>
            <w:shd w:val="clear" w:color="000000" w:fill="FFFFFF"/>
            <w:noWrap/>
            <w:hideMark/>
          </w:tcPr>
          <w:p w14:paraId="5D6696DA" w14:textId="77777777" w:rsidR="00B56643" w:rsidRPr="0044168A" w:rsidRDefault="00B56643" w:rsidP="0044168A">
            <w:pPr>
              <w:spacing w:after="0"/>
              <w:jc w:val="right"/>
              <w:rPr>
                <w:rFonts w:ascii="Calibri" w:eastAsia="Times New Roman" w:hAnsi="Calibri" w:cs="Arial"/>
                <w:kern w:val="0"/>
              </w:rPr>
            </w:pPr>
            <w:r>
              <w:rPr>
                <w:rFonts w:ascii="Calibri" w:eastAsia="Times New Roman" w:hAnsi="Calibri" w:cs="Arial"/>
                <w:kern w:val="0"/>
              </w:rPr>
              <w:t>3,269</w:t>
            </w:r>
          </w:p>
        </w:tc>
        <w:tc>
          <w:tcPr>
            <w:tcW w:w="1044" w:type="dxa"/>
            <w:tcBorders>
              <w:top w:val="nil"/>
              <w:left w:val="nil"/>
              <w:bottom w:val="single" w:sz="4" w:space="0" w:color="auto"/>
              <w:right w:val="single" w:sz="4" w:space="0" w:color="auto"/>
            </w:tcBorders>
            <w:shd w:val="clear" w:color="000000" w:fill="FFFFFF"/>
            <w:noWrap/>
            <w:hideMark/>
          </w:tcPr>
          <w:p w14:paraId="5D6696DB" w14:textId="77777777" w:rsidR="00B56643" w:rsidRPr="0044168A" w:rsidRDefault="00B56643" w:rsidP="00EB0E07">
            <w:pPr>
              <w:spacing w:after="0"/>
              <w:jc w:val="right"/>
              <w:rPr>
                <w:rFonts w:ascii="Calibri" w:eastAsia="Times New Roman" w:hAnsi="Calibri" w:cs="Arial"/>
                <w:kern w:val="0"/>
              </w:rPr>
            </w:pPr>
            <w:r w:rsidRPr="0044168A">
              <w:rPr>
                <w:rFonts w:ascii="Calibri" w:eastAsia="Times New Roman" w:hAnsi="Calibri" w:cs="Arial"/>
                <w:kern w:val="0"/>
              </w:rPr>
              <w:t>2</w:t>
            </w:r>
            <w:r>
              <w:rPr>
                <w:rFonts w:ascii="Calibri" w:eastAsia="Times New Roman" w:hAnsi="Calibri" w:cs="Arial"/>
                <w:kern w:val="0"/>
              </w:rPr>
              <w:t>2</w:t>
            </w:r>
          </w:p>
        </w:tc>
        <w:tc>
          <w:tcPr>
            <w:tcW w:w="1380" w:type="dxa"/>
            <w:tcBorders>
              <w:top w:val="single" w:sz="4" w:space="0" w:color="auto"/>
              <w:left w:val="nil"/>
              <w:bottom w:val="single" w:sz="4" w:space="0" w:color="auto"/>
              <w:right w:val="single" w:sz="4" w:space="0" w:color="auto"/>
            </w:tcBorders>
            <w:shd w:val="clear" w:color="000000" w:fill="FFFFFF"/>
          </w:tcPr>
          <w:p w14:paraId="5D6696DC" w14:textId="77777777" w:rsidR="00B56643" w:rsidRDefault="00B56643" w:rsidP="0044168A">
            <w:pPr>
              <w:spacing w:after="0"/>
              <w:jc w:val="right"/>
              <w:rPr>
                <w:rFonts w:ascii="Calibri" w:eastAsia="Times New Roman" w:hAnsi="Calibri" w:cs="Arial"/>
                <w:kern w:val="0"/>
              </w:rPr>
            </w:pPr>
            <w:r>
              <w:rPr>
                <w:rFonts w:ascii="Calibri" w:eastAsia="Times New Roman" w:hAnsi="Calibri" w:cs="Arial"/>
                <w:kern w:val="0"/>
              </w:rPr>
              <w:t>16</w:t>
            </w:r>
          </w:p>
        </w:tc>
        <w:tc>
          <w:tcPr>
            <w:tcW w:w="1380" w:type="dxa"/>
            <w:tcBorders>
              <w:top w:val="single" w:sz="4" w:space="0" w:color="auto"/>
              <w:left w:val="single" w:sz="4" w:space="0" w:color="auto"/>
              <w:bottom w:val="single" w:sz="4" w:space="0" w:color="auto"/>
              <w:right w:val="single" w:sz="4" w:space="0" w:color="auto"/>
            </w:tcBorders>
            <w:shd w:val="clear" w:color="000000" w:fill="FFFFFF"/>
            <w:noWrap/>
          </w:tcPr>
          <w:p w14:paraId="5D6696DD" w14:textId="77777777" w:rsidR="00B56643" w:rsidRPr="0044168A" w:rsidRDefault="00B56643" w:rsidP="0044168A">
            <w:pPr>
              <w:spacing w:after="0"/>
              <w:jc w:val="right"/>
              <w:rPr>
                <w:rFonts w:ascii="Calibri" w:eastAsia="Times New Roman" w:hAnsi="Calibri" w:cs="Arial"/>
                <w:kern w:val="0"/>
              </w:rPr>
            </w:pPr>
            <w:r>
              <w:rPr>
                <w:rFonts w:ascii="Calibri" w:eastAsia="Times New Roman" w:hAnsi="Calibri" w:cs="Arial"/>
                <w:kern w:val="0"/>
              </w:rPr>
              <w:t>392</w:t>
            </w:r>
          </w:p>
        </w:tc>
      </w:tr>
      <w:tr w:rsidR="00B56643" w:rsidRPr="0044168A" w14:paraId="5D6696E5" w14:textId="77777777" w:rsidTr="005F1A9F">
        <w:trPr>
          <w:trHeight w:val="300"/>
        </w:trPr>
        <w:tc>
          <w:tcPr>
            <w:tcW w:w="1720" w:type="dxa"/>
            <w:tcBorders>
              <w:top w:val="nil"/>
              <w:left w:val="single" w:sz="4" w:space="0" w:color="auto"/>
              <w:bottom w:val="single" w:sz="4" w:space="0" w:color="auto"/>
              <w:right w:val="single" w:sz="4" w:space="0" w:color="auto"/>
            </w:tcBorders>
            <w:shd w:val="clear" w:color="000000" w:fill="FFFFFF"/>
            <w:noWrap/>
            <w:hideMark/>
          </w:tcPr>
          <w:p w14:paraId="5D6696DF" w14:textId="77777777" w:rsidR="00B56643" w:rsidRPr="0044168A" w:rsidRDefault="00B56643" w:rsidP="0044168A">
            <w:pPr>
              <w:spacing w:after="0"/>
              <w:rPr>
                <w:rFonts w:ascii="Calibri" w:eastAsia="Times New Roman" w:hAnsi="Calibri" w:cs="Arial"/>
                <w:kern w:val="0"/>
              </w:rPr>
            </w:pPr>
            <w:r w:rsidRPr="0044168A">
              <w:rPr>
                <w:rFonts w:ascii="Calibri" w:eastAsia="Times New Roman" w:hAnsi="Calibri" w:cs="Arial"/>
                <w:kern w:val="0"/>
              </w:rPr>
              <w:t>Gas</w:t>
            </w:r>
          </w:p>
        </w:tc>
        <w:tc>
          <w:tcPr>
            <w:tcW w:w="1081" w:type="dxa"/>
            <w:tcBorders>
              <w:top w:val="nil"/>
              <w:left w:val="nil"/>
              <w:bottom w:val="single" w:sz="4" w:space="0" w:color="auto"/>
              <w:right w:val="single" w:sz="4" w:space="0" w:color="auto"/>
            </w:tcBorders>
            <w:shd w:val="clear" w:color="000000" w:fill="FFFFFF"/>
            <w:noWrap/>
            <w:hideMark/>
          </w:tcPr>
          <w:p w14:paraId="5D6696E0" w14:textId="77777777" w:rsidR="00B56643" w:rsidRPr="0044168A" w:rsidRDefault="00B56643" w:rsidP="0044168A">
            <w:pPr>
              <w:spacing w:after="0"/>
              <w:jc w:val="right"/>
              <w:rPr>
                <w:rFonts w:ascii="Calibri" w:eastAsia="Times New Roman" w:hAnsi="Calibri" w:cs="Arial"/>
                <w:kern w:val="0"/>
              </w:rPr>
            </w:pPr>
            <w:r w:rsidRPr="0044168A">
              <w:rPr>
                <w:rFonts w:ascii="Calibri" w:eastAsia="Times New Roman" w:hAnsi="Calibri" w:cs="Arial"/>
                <w:kern w:val="0"/>
              </w:rPr>
              <w:t>5,200</w:t>
            </w:r>
          </w:p>
        </w:tc>
        <w:tc>
          <w:tcPr>
            <w:tcW w:w="1435" w:type="dxa"/>
            <w:tcBorders>
              <w:top w:val="nil"/>
              <w:left w:val="nil"/>
              <w:bottom w:val="single" w:sz="4" w:space="0" w:color="auto"/>
              <w:right w:val="single" w:sz="4" w:space="0" w:color="auto"/>
            </w:tcBorders>
            <w:shd w:val="clear" w:color="000000" w:fill="FFFFFF"/>
            <w:noWrap/>
            <w:hideMark/>
          </w:tcPr>
          <w:p w14:paraId="5D6696E1" w14:textId="77777777" w:rsidR="00B56643" w:rsidRPr="0044168A" w:rsidRDefault="00B56643" w:rsidP="00EB0E07">
            <w:pPr>
              <w:spacing w:after="0"/>
              <w:jc w:val="right"/>
              <w:rPr>
                <w:rFonts w:ascii="Calibri" w:eastAsia="Times New Roman" w:hAnsi="Calibri" w:cs="Arial"/>
                <w:kern w:val="0"/>
              </w:rPr>
            </w:pPr>
            <w:r w:rsidRPr="0044168A">
              <w:rPr>
                <w:rFonts w:ascii="Calibri" w:eastAsia="Times New Roman" w:hAnsi="Calibri" w:cs="Arial"/>
                <w:kern w:val="0"/>
              </w:rPr>
              <w:t>4,</w:t>
            </w:r>
            <w:r>
              <w:rPr>
                <w:rFonts w:ascii="Calibri" w:eastAsia="Times New Roman" w:hAnsi="Calibri" w:cs="Arial"/>
                <w:kern w:val="0"/>
              </w:rPr>
              <w:t>736</w:t>
            </w:r>
          </w:p>
        </w:tc>
        <w:tc>
          <w:tcPr>
            <w:tcW w:w="1044" w:type="dxa"/>
            <w:tcBorders>
              <w:top w:val="nil"/>
              <w:left w:val="nil"/>
              <w:bottom w:val="single" w:sz="4" w:space="0" w:color="auto"/>
              <w:right w:val="single" w:sz="4" w:space="0" w:color="auto"/>
            </w:tcBorders>
            <w:shd w:val="clear" w:color="000000" w:fill="FFFFFF"/>
            <w:noWrap/>
            <w:hideMark/>
          </w:tcPr>
          <w:p w14:paraId="5D6696E2" w14:textId="77777777" w:rsidR="00B56643" w:rsidRPr="0044168A" w:rsidRDefault="00B56643" w:rsidP="00EB0E07">
            <w:pPr>
              <w:spacing w:after="0"/>
              <w:jc w:val="right"/>
              <w:rPr>
                <w:rFonts w:ascii="Calibri" w:eastAsia="Times New Roman" w:hAnsi="Calibri" w:cs="Arial"/>
                <w:kern w:val="0"/>
              </w:rPr>
            </w:pPr>
            <w:r w:rsidRPr="0044168A">
              <w:rPr>
                <w:rFonts w:ascii="Calibri" w:eastAsia="Times New Roman" w:hAnsi="Calibri" w:cs="Arial"/>
                <w:kern w:val="0"/>
              </w:rPr>
              <w:t>2</w:t>
            </w:r>
            <w:r>
              <w:rPr>
                <w:rFonts w:ascii="Calibri" w:eastAsia="Times New Roman" w:hAnsi="Calibri" w:cs="Arial"/>
                <w:kern w:val="0"/>
              </w:rPr>
              <w:t>2</w:t>
            </w:r>
          </w:p>
        </w:tc>
        <w:tc>
          <w:tcPr>
            <w:tcW w:w="1380" w:type="dxa"/>
            <w:tcBorders>
              <w:top w:val="single" w:sz="4" w:space="0" w:color="auto"/>
              <w:left w:val="nil"/>
              <w:bottom w:val="single" w:sz="4" w:space="0" w:color="auto"/>
              <w:right w:val="single" w:sz="4" w:space="0" w:color="auto"/>
            </w:tcBorders>
            <w:shd w:val="clear" w:color="000000" w:fill="FFFFFF"/>
          </w:tcPr>
          <w:p w14:paraId="5D6696E3" w14:textId="77777777" w:rsidR="00B56643" w:rsidRDefault="00B56643" w:rsidP="0044168A">
            <w:pPr>
              <w:spacing w:after="0"/>
              <w:jc w:val="right"/>
              <w:rPr>
                <w:rFonts w:ascii="Calibri" w:eastAsia="Times New Roman" w:hAnsi="Calibri" w:cs="Arial"/>
                <w:kern w:val="0"/>
              </w:rPr>
            </w:pPr>
            <w:r>
              <w:rPr>
                <w:rFonts w:ascii="Calibri" w:eastAsia="Times New Roman" w:hAnsi="Calibri" w:cs="Arial"/>
                <w:kern w:val="0"/>
              </w:rPr>
              <w:t>72</w:t>
            </w:r>
          </w:p>
        </w:tc>
        <w:tc>
          <w:tcPr>
            <w:tcW w:w="1380" w:type="dxa"/>
            <w:tcBorders>
              <w:top w:val="single" w:sz="4" w:space="0" w:color="auto"/>
              <w:left w:val="single" w:sz="4" w:space="0" w:color="auto"/>
              <w:bottom w:val="single" w:sz="4" w:space="0" w:color="auto"/>
              <w:right w:val="single" w:sz="4" w:space="0" w:color="auto"/>
            </w:tcBorders>
            <w:shd w:val="clear" w:color="000000" w:fill="FFFFFF"/>
            <w:noWrap/>
          </w:tcPr>
          <w:p w14:paraId="5D6696E4" w14:textId="77777777" w:rsidR="00B56643" w:rsidRPr="0044168A" w:rsidRDefault="00B56643" w:rsidP="0044168A">
            <w:pPr>
              <w:spacing w:after="0"/>
              <w:jc w:val="right"/>
              <w:rPr>
                <w:rFonts w:ascii="Calibri" w:eastAsia="Times New Roman" w:hAnsi="Calibri" w:cs="Arial"/>
                <w:kern w:val="0"/>
              </w:rPr>
            </w:pPr>
            <w:r>
              <w:rPr>
                <w:rFonts w:ascii="Calibri" w:eastAsia="Times New Roman" w:hAnsi="Calibri" w:cs="Arial"/>
                <w:kern w:val="0"/>
              </w:rPr>
              <w:t>370</w:t>
            </w:r>
          </w:p>
        </w:tc>
      </w:tr>
      <w:tr w:rsidR="00B56643" w:rsidRPr="0044168A" w14:paraId="5D6696EC" w14:textId="77777777" w:rsidTr="004D5BEA">
        <w:trPr>
          <w:trHeight w:val="300"/>
        </w:trPr>
        <w:tc>
          <w:tcPr>
            <w:tcW w:w="1720" w:type="dxa"/>
            <w:tcBorders>
              <w:top w:val="single" w:sz="4" w:space="0" w:color="auto"/>
              <w:left w:val="single" w:sz="4" w:space="0" w:color="auto"/>
              <w:bottom w:val="single" w:sz="4" w:space="0" w:color="auto"/>
              <w:right w:val="single" w:sz="4" w:space="0" w:color="auto"/>
            </w:tcBorders>
            <w:shd w:val="clear" w:color="000000" w:fill="FFFFFF"/>
            <w:noWrap/>
            <w:hideMark/>
          </w:tcPr>
          <w:p w14:paraId="5D6696E6" w14:textId="77777777" w:rsidR="00B56643" w:rsidRPr="0044168A" w:rsidRDefault="00B56643" w:rsidP="0044168A">
            <w:pPr>
              <w:spacing w:after="0"/>
              <w:rPr>
                <w:rFonts w:ascii="Calibri" w:eastAsia="Times New Roman" w:hAnsi="Calibri" w:cs="Arial"/>
                <w:b/>
                <w:bCs/>
                <w:color w:val="000000"/>
                <w:kern w:val="0"/>
              </w:rPr>
            </w:pPr>
            <w:r w:rsidRPr="0044168A">
              <w:rPr>
                <w:rFonts w:ascii="Calibri" w:eastAsia="Times New Roman" w:hAnsi="Calibri" w:cs="Arial"/>
                <w:b/>
                <w:bCs/>
                <w:color w:val="000000"/>
                <w:kern w:val="0"/>
              </w:rPr>
              <w:t>Total</w:t>
            </w:r>
          </w:p>
        </w:tc>
        <w:tc>
          <w:tcPr>
            <w:tcW w:w="1081" w:type="dxa"/>
            <w:tcBorders>
              <w:top w:val="single" w:sz="4" w:space="0" w:color="auto"/>
              <w:left w:val="single" w:sz="4" w:space="0" w:color="auto"/>
              <w:bottom w:val="single" w:sz="4" w:space="0" w:color="auto"/>
              <w:right w:val="single" w:sz="4" w:space="0" w:color="auto"/>
            </w:tcBorders>
            <w:shd w:val="clear" w:color="000000" w:fill="FFFFFF"/>
            <w:noWrap/>
            <w:hideMark/>
          </w:tcPr>
          <w:p w14:paraId="5D6696E7" w14:textId="77777777" w:rsidR="00B56643" w:rsidRPr="0044168A" w:rsidRDefault="00B56643" w:rsidP="0044168A">
            <w:pPr>
              <w:spacing w:after="0"/>
              <w:jc w:val="right"/>
              <w:rPr>
                <w:rFonts w:ascii="Calibri" w:eastAsia="Times New Roman" w:hAnsi="Calibri" w:cs="Arial"/>
                <w:b/>
                <w:bCs/>
                <w:color w:val="000000"/>
                <w:kern w:val="0"/>
              </w:rPr>
            </w:pPr>
            <w:r w:rsidRPr="0044168A">
              <w:rPr>
                <w:rFonts w:ascii="Calibri" w:eastAsia="Times New Roman" w:hAnsi="Calibri" w:cs="Arial"/>
                <w:b/>
                <w:bCs/>
                <w:color w:val="000000"/>
                <w:kern w:val="0"/>
              </w:rPr>
              <w:t>8,899</w:t>
            </w:r>
          </w:p>
        </w:tc>
        <w:tc>
          <w:tcPr>
            <w:tcW w:w="1435" w:type="dxa"/>
            <w:tcBorders>
              <w:top w:val="single" w:sz="4" w:space="0" w:color="auto"/>
              <w:left w:val="single" w:sz="4" w:space="0" w:color="auto"/>
              <w:bottom w:val="single" w:sz="4" w:space="0" w:color="auto"/>
              <w:right w:val="single" w:sz="4" w:space="0" w:color="auto"/>
            </w:tcBorders>
            <w:shd w:val="clear" w:color="000000" w:fill="FFFFFF"/>
            <w:noWrap/>
            <w:hideMark/>
          </w:tcPr>
          <w:p w14:paraId="5D6696E8" w14:textId="77777777" w:rsidR="00B56643" w:rsidRPr="0044168A" w:rsidRDefault="00B56643" w:rsidP="0044168A">
            <w:pPr>
              <w:spacing w:after="0"/>
              <w:jc w:val="right"/>
              <w:rPr>
                <w:rFonts w:ascii="Calibri" w:eastAsia="Times New Roman" w:hAnsi="Calibri" w:cs="Arial"/>
                <w:b/>
                <w:bCs/>
                <w:color w:val="000000"/>
                <w:kern w:val="0"/>
              </w:rPr>
            </w:pPr>
            <w:r>
              <w:rPr>
                <w:rFonts w:ascii="Calibri" w:eastAsia="Times New Roman" w:hAnsi="Calibri" w:cs="Arial"/>
                <w:b/>
                <w:bCs/>
                <w:color w:val="000000"/>
                <w:kern w:val="0"/>
              </w:rPr>
              <w:t>8,005</w:t>
            </w:r>
          </w:p>
        </w:tc>
        <w:tc>
          <w:tcPr>
            <w:tcW w:w="1044" w:type="dxa"/>
            <w:tcBorders>
              <w:top w:val="single" w:sz="4" w:space="0" w:color="auto"/>
              <w:left w:val="single" w:sz="4" w:space="0" w:color="auto"/>
              <w:bottom w:val="single" w:sz="4" w:space="0" w:color="auto"/>
              <w:right w:val="single" w:sz="4" w:space="0" w:color="auto"/>
            </w:tcBorders>
            <w:shd w:val="clear" w:color="000000" w:fill="FFFFFF"/>
            <w:noWrap/>
            <w:hideMark/>
          </w:tcPr>
          <w:p w14:paraId="5D6696E9" w14:textId="77777777" w:rsidR="00B56643" w:rsidRPr="0044168A" w:rsidRDefault="00B56643" w:rsidP="00EB0E07">
            <w:pPr>
              <w:spacing w:after="0"/>
              <w:jc w:val="right"/>
              <w:rPr>
                <w:rFonts w:ascii="Calibri" w:eastAsia="Times New Roman" w:hAnsi="Calibri" w:cs="Arial"/>
                <w:b/>
                <w:bCs/>
                <w:color w:val="000000"/>
                <w:kern w:val="0"/>
              </w:rPr>
            </w:pPr>
            <w:r w:rsidRPr="0044168A">
              <w:rPr>
                <w:rFonts w:ascii="Calibri" w:eastAsia="Times New Roman" w:hAnsi="Calibri" w:cs="Arial"/>
                <w:b/>
                <w:bCs/>
                <w:color w:val="000000"/>
                <w:kern w:val="0"/>
              </w:rPr>
              <w:t>4</w:t>
            </w:r>
            <w:r>
              <w:rPr>
                <w:rFonts w:ascii="Calibri" w:eastAsia="Times New Roman" w:hAnsi="Calibri" w:cs="Arial"/>
                <w:b/>
                <w:bCs/>
                <w:color w:val="000000"/>
                <w:kern w:val="0"/>
              </w:rPr>
              <w:t>4</w:t>
            </w:r>
          </w:p>
        </w:tc>
        <w:tc>
          <w:tcPr>
            <w:tcW w:w="1380" w:type="dxa"/>
            <w:tcBorders>
              <w:top w:val="single" w:sz="4" w:space="0" w:color="auto"/>
              <w:left w:val="single" w:sz="4" w:space="0" w:color="auto"/>
              <w:bottom w:val="single" w:sz="4" w:space="0" w:color="auto"/>
              <w:right w:val="single" w:sz="4" w:space="0" w:color="auto"/>
            </w:tcBorders>
            <w:shd w:val="clear" w:color="000000" w:fill="FFFFFF"/>
          </w:tcPr>
          <w:p w14:paraId="5D6696EA" w14:textId="77777777" w:rsidR="00B56643" w:rsidRDefault="00B56643" w:rsidP="0044168A">
            <w:pPr>
              <w:spacing w:after="0"/>
              <w:jc w:val="right"/>
              <w:rPr>
                <w:rFonts w:ascii="Calibri" w:eastAsia="Times New Roman" w:hAnsi="Calibri" w:cs="Arial"/>
                <w:b/>
                <w:bCs/>
                <w:color w:val="000000"/>
                <w:kern w:val="0"/>
              </w:rPr>
            </w:pPr>
            <w:r>
              <w:rPr>
                <w:rFonts w:ascii="Calibri" w:eastAsia="Times New Roman" w:hAnsi="Calibri" w:cs="Arial"/>
                <w:b/>
                <w:bCs/>
                <w:color w:val="000000"/>
                <w:kern w:val="0"/>
              </w:rPr>
              <w:t>88</w:t>
            </w:r>
          </w:p>
        </w:tc>
        <w:tc>
          <w:tcPr>
            <w:tcW w:w="1380" w:type="dxa"/>
            <w:tcBorders>
              <w:top w:val="single" w:sz="4" w:space="0" w:color="auto"/>
              <w:left w:val="single" w:sz="4" w:space="0" w:color="auto"/>
              <w:bottom w:val="single" w:sz="4" w:space="0" w:color="auto"/>
              <w:right w:val="single" w:sz="4" w:space="0" w:color="auto"/>
            </w:tcBorders>
            <w:shd w:val="clear" w:color="000000" w:fill="FFFFFF"/>
            <w:noWrap/>
          </w:tcPr>
          <w:p w14:paraId="5D6696EB" w14:textId="77777777" w:rsidR="00B56643" w:rsidRPr="0044168A" w:rsidRDefault="00B56643" w:rsidP="0044168A">
            <w:pPr>
              <w:spacing w:after="0"/>
              <w:jc w:val="right"/>
              <w:rPr>
                <w:rFonts w:ascii="Calibri" w:eastAsia="Times New Roman" w:hAnsi="Calibri" w:cs="Arial"/>
                <w:b/>
                <w:bCs/>
                <w:color w:val="000000"/>
                <w:kern w:val="0"/>
              </w:rPr>
            </w:pPr>
            <w:r>
              <w:rPr>
                <w:rFonts w:ascii="Calibri" w:eastAsia="Times New Roman" w:hAnsi="Calibri" w:cs="Arial"/>
                <w:b/>
                <w:bCs/>
                <w:color w:val="000000"/>
                <w:kern w:val="0"/>
              </w:rPr>
              <w:t>762</w:t>
            </w:r>
          </w:p>
        </w:tc>
      </w:tr>
    </w:tbl>
    <w:p w14:paraId="5D6696ED" w14:textId="77777777" w:rsidR="0044168A" w:rsidRPr="007F76B1" w:rsidRDefault="0044168A" w:rsidP="0069358B">
      <w:pPr>
        <w:rPr>
          <w:rFonts w:ascii="Arial" w:hAnsi="Arial" w:cs="Arial"/>
        </w:rPr>
      </w:pPr>
    </w:p>
    <w:p w14:paraId="5D6696EE" w14:textId="77777777" w:rsidR="00446EB0" w:rsidRDefault="00B4793B" w:rsidP="00E04DF6">
      <w:pPr>
        <w:rPr>
          <w:rFonts w:ascii="Arial" w:hAnsi="Arial" w:cs="Arial"/>
        </w:rPr>
      </w:pPr>
      <w:r w:rsidRPr="00E4145E">
        <w:rPr>
          <w:rFonts w:ascii="Arial" w:hAnsi="Arial" w:cs="Arial"/>
        </w:rPr>
        <w:t xml:space="preserve">The </w:t>
      </w:r>
      <w:r>
        <w:rPr>
          <w:rFonts w:ascii="Arial" w:hAnsi="Arial" w:cs="Arial"/>
        </w:rPr>
        <w:t>chart</w:t>
      </w:r>
      <w:r w:rsidRPr="00E4145E">
        <w:rPr>
          <w:rFonts w:ascii="Arial" w:hAnsi="Arial" w:cs="Arial"/>
        </w:rPr>
        <w:t xml:space="preserve"> below show</w:t>
      </w:r>
      <w:r w:rsidR="00AD5D90">
        <w:rPr>
          <w:rFonts w:ascii="Arial" w:hAnsi="Arial" w:cs="Arial"/>
        </w:rPr>
        <w:t>s</w:t>
      </w:r>
      <w:r w:rsidRPr="00E4145E">
        <w:rPr>
          <w:rFonts w:ascii="Arial" w:hAnsi="Arial" w:cs="Arial"/>
        </w:rPr>
        <w:t xml:space="preserve"> the breakdown</w:t>
      </w:r>
      <w:r w:rsidR="00F05BFE">
        <w:rPr>
          <w:rFonts w:ascii="Arial" w:hAnsi="Arial" w:cs="Arial"/>
        </w:rPr>
        <w:t xml:space="preserve"> of </w:t>
      </w:r>
      <w:r w:rsidR="00F05BFE" w:rsidRPr="00E4145E">
        <w:rPr>
          <w:rFonts w:ascii="Arial" w:hAnsi="Arial" w:cs="Arial"/>
        </w:rPr>
        <w:t>customer notifications</w:t>
      </w:r>
      <w:r w:rsidR="00F05BFE">
        <w:rPr>
          <w:rFonts w:ascii="Arial" w:hAnsi="Arial" w:cs="Arial"/>
        </w:rPr>
        <w:t xml:space="preserve"> generated</w:t>
      </w:r>
      <w:r w:rsidRPr="00E4145E">
        <w:rPr>
          <w:rFonts w:ascii="Arial" w:hAnsi="Arial" w:cs="Arial"/>
        </w:rPr>
        <w:t xml:space="preserve"> by fuel and </w:t>
      </w:r>
      <w:r w:rsidR="00F05BFE">
        <w:rPr>
          <w:rFonts w:ascii="Arial" w:hAnsi="Arial" w:cs="Arial"/>
        </w:rPr>
        <w:t>by</w:t>
      </w:r>
      <w:r w:rsidR="00F05BFE" w:rsidRPr="00E4145E">
        <w:rPr>
          <w:rFonts w:ascii="Arial" w:hAnsi="Arial" w:cs="Arial"/>
        </w:rPr>
        <w:t xml:space="preserve"> </w:t>
      </w:r>
      <w:r w:rsidRPr="00E4145E">
        <w:rPr>
          <w:rFonts w:ascii="Arial" w:hAnsi="Arial" w:cs="Arial"/>
        </w:rPr>
        <w:t xml:space="preserve">month </w:t>
      </w:r>
      <w:r w:rsidR="0029005E">
        <w:rPr>
          <w:rFonts w:ascii="Arial" w:hAnsi="Arial" w:cs="Arial"/>
          <w:noProof/>
        </w:rPr>
        <w:drawing>
          <wp:inline distT="0" distB="0" distL="0" distR="0" wp14:anchorId="5D66977F" wp14:editId="5D669780">
            <wp:extent cx="6054090" cy="253619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4090" cy="2536190"/>
                    </a:xfrm>
                    <a:prstGeom prst="rect">
                      <a:avLst/>
                    </a:prstGeom>
                    <a:noFill/>
                  </pic:spPr>
                </pic:pic>
              </a:graphicData>
            </a:graphic>
          </wp:inline>
        </w:drawing>
      </w:r>
    </w:p>
    <w:p w14:paraId="5D6696EF" w14:textId="77777777" w:rsidR="00CE6F7E" w:rsidRDefault="00F05BFE" w:rsidP="005430B5">
      <w:pPr>
        <w:spacing w:before="120"/>
        <w:rPr>
          <w:rFonts w:ascii="Arial" w:hAnsi="Arial" w:cs="Arial"/>
        </w:rPr>
      </w:pPr>
      <w:r>
        <w:rPr>
          <w:rFonts w:ascii="Arial" w:hAnsi="Arial" w:cs="Arial"/>
        </w:rPr>
        <w:lastRenderedPageBreak/>
        <w:t xml:space="preserve">During the </w:t>
      </w:r>
      <w:r w:rsidR="000B12CB">
        <w:rPr>
          <w:rFonts w:ascii="Arial" w:hAnsi="Arial" w:cs="Arial"/>
        </w:rPr>
        <w:t xml:space="preserve">reporting </w:t>
      </w:r>
      <w:r>
        <w:rPr>
          <w:rFonts w:ascii="Arial" w:hAnsi="Arial" w:cs="Arial"/>
        </w:rPr>
        <w:t xml:space="preserve">period </w:t>
      </w:r>
      <w:r w:rsidR="000B12CB">
        <w:rPr>
          <w:rFonts w:ascii="Arial" w:hAnsi="Arial" w:cs="Arial"/>
        </w:rPr>
        <w:t xml:space="preserve">of </w:t>
      </w:r>
      <w:r>
        <w:rPr>
          <w:rFonts w:ascii="Arial" w:hAnsi="Arial" w:cs="Arial"/>
        </w:rPr>
        <w:t xml:space="preserve">January 2015 </w:t>
      </w:r>
      <w:r w:rsidR="000B12CB">
        <w:rPr>
          <w:rFonts w:ascii="Arial" w:hAnsi="Arial" w:cs="Arial"/>
        </w:rPr>
        <w:t>through</w:t>
      </w:r>
      <w:r>
        <w:rPr>
          <w:rFonts w:ascii="Arial" w:hAnsi="Arial" w:cs="Arial"/>
        </w:rPr>
        <w:t xml:space="preserve"> December 2015, </w:t>
      </w:r>
      <w:r w:rsidR="00D60537">
        <w:rPr>
          <w:rFonts w:ascii="Arial" w:hAnsi="Arial" w:cs="Arial"/>
        </w:rPr>
        <w:t xml:space="preserve">3,307 </w:t>
      </w:r>
      <w:r w:rsidR="00F82957">
        <w:rPr>
          <w:rFonts w:ascii="Arial" w:hAnsi="Arial" w:cs="Arial"/>
        </w:rPr>
        <w:t xml:space="preserve">of </w:t>
      </w:r>
      <w:r w:rsidR="00AD5D90">
        <w:rPr>
          <w:rFonts w:ascii="Arial" w:hAnsi="Arial" w:cs="Arial"/>
        </w:rPr>
        <w:t xml:space="preserve">the </w:t>
      </w:r>
      <w:r w:rsidR="00F82957">
        <w:rPr>
          <w:rFonts w:ascii="Arial" w:hAnsi="Arial" w:cs="Arial"/>
        </w:rPr>
        <w:t>3699 electric notification</w:t>
      </w:r>
      <w:r w:rsidR="00AD5D90">
        <w:rPr>
          <w:rFonts w:ascii="Arial" w:hAnsi="Arial" w:cs="Arial"/>
        </w:rPr>
        <w:t xml:space="preserve"> </w:t>
      </w:r>
      <w:r w:rsidR="00743FC6">
        <w:rPr>
          <w:rFonts w:ascii="Arial" w:hAnsi="Arial" w:cs="Arial"/>
        </w:rPr>
        <w:t xml:space="preserve">cases </w:t>
      </w:r>
      <w:r w:rsidR="00F82957">
        <w:rPr>
          <w:rFonts w:ascii="Arial" w:hAnsi="Arial" w:cs="Arial"/>
        </w:rPr>
        <w:t xml:space="preserve">were </w:t>
      </w:r>
      <w:r w:rsidR="00DB2674">
        <w:rPr>
          <w:rFonts w:ascii="Arial" w:hAnsi="Arial" w:cs="Arial"/>
        </w:rPr>
        <w:t>resolved</w:t>
      </w:r>
      <w:r w:rsidR="0075277C">
        <w:rPr>
          <w:rFonts w:ascii="Arial" w:hAnsi="Arial" w:cs="Arial"/>
        </w:rPr>
        <w:t xml:space="preserve">. </w:t>
      </w:r>
      <w:r w:rsidR="00F82957">
        <w:rPr>
          <w:rFonts w:ascii="Arial" w:hAnsi="Arial" w:cs="Arial"/>
        </w:rPr>
        <w:t xml:space="preserve"> </w:t>
      </w:r>
      <w:r w:rsidR="0075277C">
        <w:rPr>
          <w:rFonts w:ascii="Arial" w:hAnsi="Arial" w:cs="Arial"/>
        </w:rPr>
        <w:t>39</w:t>
      </w:r>
      <w:r w:rsidR="00CB6128">
        <w:rPr>
          <w:rFonts w:ascii="Arial" w:hAnsi="Arial" w:cs="Arial"/>
        </w:rPr>
        <w:t>2</w:t>
      </w:r>
      <w:r w:rsidR="0075277C">
        <w:rPr>
          <w:rFonts w:ascii="Arial" w:hAnsi="Arial" w:cs="Arial"/>
        </w:rPr>
        <w:t xml:space="preserve"> cases are still pending for resolution.  </w:t>
      </w:r>
      <w:r w:rsidR="00533AB3">
        <w:rPr>
          <w:rFonts w:ascii="Arial" w:hAnsi="Arial" w:cs="Arial"/>
        </w:rPr>
        <w:t>The</w:t>
      </w:r>
      <w:r w:rsidR="00EB3F6A">
        <w:rPr>
          <w:rFonts w:ascii="Arial" w:hAnsi="Arial" w:cs="Arial"/>
        </w:rPr>
        <w:t xml:space="preserve"> chart below shows the resolution status of </w:t>
      </w:r>
      <w:r w:rsidR="00C26280">
        <w:rPr>
          <w:rFonts w:ascii="Arial" w:hAnsi="Arial" w:cs="Arial"/>
        </w:rPr>
        <w:t>the</w:t>
      </w:r>
      <w:r w:rsidR="00F82957">
        <w:rPr>
          <w:rFonts w:ascii="Arial" w:hAnsi="Arial" w:cs="Arial"/>
        </w:rPr>
        <w:t>se</w:t>
      </w:r>
      <w:r w:rsidR="00D60537">
        <w:rPr>
          <w:rFonts w:ascii="Arial" w:hAnsi="Arial" w:cs="Arial"/>
        </w:rPr>
        <w:t xml:space="preserve"> 3,307 </w:t>
      </w:r>
      <w:r w:rsidR="00EB3F6A">
        <w:rPr>
          <w:rFonts w:ascii="Arial" w:hAnsi="Arial" w:cs="Arial"/>
        </w:rPr>
        <w:t>electric cases by the month</w:t>
      </w:r>
      <w:r w:rsidR="00F82957">
        <w:rPr>
          <w:rFonts w:ascii="Arial" w:hAnsi="Arial" w:cs="Arial"/>
        </w:rPr>
        <w:t xml:space="preserve"> of completion</w:t>
      </w:r>
      <w:r w:rsidR="00EB3F6A">
        <w:rPr>
          <w:rFonts w:ascii="Arial" w:hAnsi="Arial" w:cs="Arial"/>
        </w:rPr>
        <w:t>.</w:t>
      </w:r>
    </w:p>
    <w:p w14:paraId="5D6696F0" w14:textId="77777777" w:rsidR="0029005E" w:rsidRDefault="0029005E" w:rsidP="005430B5">
      <w:pPr>
        <w:spacing w:before="120"/>
        <w:rPr>
          <w:rFonts w:ascii="Arial" w:hAnsi="Arial" w:cs="Arial"/>
        </w:rPr>
      </w:pPr>
    </w:p>
    <w:p w14:paraId="5D6696F1" w14:textId="77777777" w:rsidR="00D60537" w:rsidRDefault="0029005E" w:rsidP="00F51658">
      <w:pPr>
        <w:spacing w:after="0"/>
        <w:rPr>
          <w:rFonts w:ascii="Arial" w:hAnsi="Arial" w:cs="Arial"/>
        </w:rPr>
      </w:pPr>
      <w:r>
        <w:rPr>
          <w:rFonts w:ascii="Arial" w:hAnsi="Arial" w:cs="Arial"/>
          <w:noProof/>
        </w:rPr>
        <w:drawing>
          <wp:inline distT="0" distB="0" distL="0" distR="0" wp14:anchorId="5D669781" wp14:editId="5D669782">
            <wp:extent cx="5944235" cy="25546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4235" cy="2554605"/>
                    </a:xfrm>
                    <a:prstGeom prst="rect">
                      <a:avLst/>
                    </a:prstGeom>
                    <a:noFill/>
                  </pic:spPr>
                </pic:pic>
              </a:graphicData>
            </a:graphic>
          </wp:inline>
        </w:drawing>
      </w:r>
    </w:p>
    <w:p w14:paraId="5D6696F2" w14:textId="77777777" w:rsidR="00D60537" w:rsidRDefault="00D60537" w:rsidP="00F51658">
      <w:pPr>
        <w:spacing w:after="0"/>
        <w:rPr>
          <w:rFonts w:ascii="Arial" w:hAnsi="Arial" w:cs="Arial"/>
        </w:rPr>
      </w:pPr>
    </w:p>
    <w:p w14:paraId="5D6696F3" w14:textId="77777777" w:rsidR="0094382A" w:rsidRDefault="00824334" w:rsidP="00503660">
      <w:pPr>
        <w:rPr>
          <w:rFonts w:ascii="Arial" w:hAnsi="Arial" w:cs="Arial"/>
        </w:rPr>
      </w:pPr>
      <w:r>
        <w:rPr>
          <w:rFonts w:ascii="Arial" w:hAnsi="Arial" w:cs="Arial"/>
        </w:rPr>
        <w:t>4,8</w:t>
      </w:r>
      <w:r w:rsidR="00292AF3">
        <w:rPr>
          <w:rFonts w:ascii="Arial" w:hAnsi="Arial" w:cs="Arial"/>
        </w:rPr>
        <w:t>30</w:t>
      </w:r>
      <w:r w:rsidR="008C562D">
        <w:rPr>
          <w:rFonts w:ascii="Arial" w:hAnsi="Arial" w:cs="Arial"/>
        </w:rPr>
        <w:t xml:space="preserve"> </w:t>
      </w:r>
      <w:r w:rsidR="0075277C">
        <w:rPr>
          <w:rFonts w:ascii="Arial" w:hAnsi="Arial" w:cs="Arial"/>
        </w:rPr>
        <w:t xml:space="preserve">out of 5,200 natural </w:t>
      </w:r>
      <w:r w:rsidR="00A5447F">
        <w:rPr>
          <w:rFonts w:ascii="Arial" w:hAnsi="Arial" w:cs="Arial"/>
        </w:rPr>
        <w:t xml:space="preserve">gas </w:t>
      </w:r>
      <w:r>
        <w:rPr>
          <w:rFonts w:ascii="Arial" w:hAnsi="Arial" w:cs="Arial"/>
        </w:rPr>
        <w:t>notification cases</w:t>
      </w:r>
      <w:r w:rsidR="00A5447F">
        <w:rPr>
          <w:rFonts w:ascii="Arial" w:hAnsi="Arial" w:cs="Arial"/>
        </w:rPr>
        <w:t xml:space="preserve"> </w:t>
      </w:r>
      <w:r w:rsidR="0075277C">
        <w:rPr>
          <w:rFonts w:ascii="Arial" w:hAnsi="Arial" w:cs="Arial"/>
        </w:rPr>
        <w:t xml:space="preserve">were </w:t>
      </w:r>
      <w:r w:rsidR="00A5447F">
        <w:rPr>
          <w:rFonts w:ascii="Arial" w:hAnsi="Arial" w:cs="Arial"/>
        </w:rPr>
        <w:t>resolved</w:t>
      </w:r>
      <w:r w:rsidR="0075277C">
        <w:rPr>
          <w:rFonts w:ascii="Arial" w:hAnsi="Arial" w:cs="Arial"/>
        </w:rPr>
        <w:t xml:space="preserve">. </w:t>
      </w:r>
      <w:r w:rsidR="0094382A">
        <w:rPr>
          <w:rFonts w:ascii="Arial" w:hAnsi="Arial" w:cs="Arial"/>
        </w:rPr>
        <w:t xml:space="preserve"> 37</w:t>
      </w:r>
      <w:r w:rsidR="00292AF3">
        <w:rPr>
          <w:rFonts w:ascii="Arial" w:hAnsi="Arial" w:cs="Arial"/>
        </w:rPr>
        <w:t>0</w:t>
      </w:r>
      <w:r w:rsidR="0094382A">
        <w:rPr>
          <w:rFonts w:ascii="Arial" w:hAnsi="Arial" w:cs="Arial"/>
        </w:rPr>
        <w:t xml:space="preserve"> cases are still pending for resolution</w:t>
      </w:r>
      <w:r w:rsidR="0075277C">
        <w:rPr>
          <w:rFonts w:ascii="Arial" w:hAnsi="Arial" w:cs="Arial"/>
        </w:rPr>
        <w:t xml:space="preserve">. </w:t>
      </w:r>
      <w:r w:rsidR="00292AF3">
        <w:rPr>
          <w:rFonts w:ascii="Arial" w:hAnsi="Arial" w:cs="Arial"/>
        </w:rPr>
        <w:t xml:space="preserve"> 4,736</w:t>
      </w:r>
      <w:r w:rsidR="000D5089">
        <w:rPr>
          <w:rFonts w:ascii="Arial" w:hAnsi="Arial" w:cs="Arial"/>
        </w:rPr>
        <w:t xml:space="preserve"> </w:t>
      </w:r>
      <w:r w:rsidR="0075277C">
        <w:rPr>
          <w:rFonts w:ascii="Arial" w:hAnsi="Arial" w:cs="Arial"/>
        </w:rPr>
        <w:t xml:space="preserve">or </w:t>
      </w:r>
      <w:r w:rsidR="0094382A">
        <w:rPr>
          <w:rFonts w:ascii="Arial" w:hAnsi="Arial" w:cs="Arial"/>
        </w:rPr>
        <w:t>9</w:t>
      </w:r>
      <w:r w:rsidR="00292AF3">
        <w:rPr>
          <w:rFonts w:ascii="Arial" w:hAnsi="Arial" w:cs="Arial"/>
        </w:rPr>
        <w:t>8</w:t>
      </w:r>
      <w:r w:rsidR="0094382A">
        <w:rPr>
          <w:rFonts w:ascii="Arial" w:hAnsi="Arial" w:cs="Arial"/>
        </w:rPr>
        <w:t xml:space="preserve">% </w:t>
      </w:r>
      <w:r w:rsidR="0075277C">
        <w:rPr>
          <w:rFonts w:ascii="Arial" w:hAnsi="Arial" w:cs="Arial"/>
        </w:rPr>
        <w:t xml:space="preserve">of the completed cases </w:t>
      </w:r>
      <w:r w:rsidR="0094382A">
        <w:rPr>
          <w:rFonts w:ascii="Arial" w:hAnsi="Arial" w:cs="Arial"/>
        </w:rPr>
        <w:t xml:space="preserve">are </w:t>
      </w:r>
      <w:r w:rsidR="00BD66E6">
        <w:rPr>
          <w:rFonts w:ascii="Arial" w:hAnsi="Arial" w:cs="Arial"/>
        </w:rPr>
        <w:t xml:space="preserve">customer-confirmed zero-usage </w:t>
      </w:r>
      <w:r w:rsidR="00533AB3">
        <w:rPr>
          <w:rFonts w:ascii="Arial" w:hAnsi="Arial" w:cs="Arial"/>
        </w:rPr>
        <w:t>meters</w:t>
      </w:r>
      <w:r w:rsidR="0075277C">
        <w:rPr>
          <w:rFonts w:ascii="Arial" w:hAnsi="Arial" w:cs="Arial"/>
        </w:rPr>
        <w:t xml:space="preserve">.  </w:t>
      </w:r>
      <w:r w:rsidR="00292AF3">
        <w:rPr>
          <w:rFonts w:ascii="Arial" w:hAnsi="Arial" w:cs="Arial"/>
        </w:rPr>
        <w:t xml:space="preserve">22 </w:t>
      </w:r>
      <w:r w:rsidR="0075277C">
        <w:rPr>
          <w:rFonts w:ascii="Arial" w:hAnsi="Arial" w:cs="Arial"/>
        </w:rPr>
        <w:t xml:space="preserve">cases were </w:t>
      </w:r>
      <w:r w:rsidR="00BD66E6">
        <w:rPr>
          <w:rFonts w:ascii="Arial" w:hAnsi="Arial" w:cs="Arial"/>
        </w:rPr>
        <w:t xml:space="preserve">resolved prior to </w:t>
      </w:r>
      <w:r w:rsidR="00790001">
        <w:rPr>
          <w:rFonts w:ascii="Arial" w:hAnsi="Arial" w:cs="Arial"/>
        </w:rPr>
        <w:t xml:space="preserve">mailing </w:t>
      </w:r>
      <w:r w:rsidR="00BD66E6">
        <w:rPr>
          <w:rFonts w:ascii="Arial" w:hAnsi="Arial" w:cs="Arial"/>
        </w:rPr>
        <w:t>the customer notification</w:t>
      </w:r>
      <w:r w:rsidR="00790001">
        <w:rPr>
          <w:rFonts w:ascii="Arial" w:hAnsi="Arial" w:cs="Arial"/>
        </w:rPr>
        <w:t xml:space="preserve"> letter.  </w:t>
      </w:r>
      <w:r w:rsidR="00292AF3">
        <w:rPr>
          <w:rFonts w:ascii="Arial" w:hAnsi="Arial" w:cs="Arial"/>
        </w:rPr>
        <w:t xml:space="preserve">72 </w:t>
      </w:r>
      <w:r w:rsidR="00790001">
        <w:rPr>
          <w:rFonts w:ascii="Arial" w:hAnsi="Arial" w:cs="Arial"/>
        </w:rPr>
        <w:t xml:space="preserve">cases or </w:t>
      </w:r>
      <w:r w:rsidR="0094382A">
        <w:rPr>
          <w:rFonts w:ascii="Arial" w:hAnsi="Arial" w:cs="Arial"/>
        </w:rPr>
        <w:t>2%</w:t>
      </w:r>
      <w:r w:rsidR="00503660">
        <w:rPr>
          <w:rFonts w:ascii="Arial" w:hAnsi="Arial" w:cs="Arial"/>
        </w:rPr>
        <w:t xml:space="preserve"> </w:t>
      </w:r>
      <w:r w:rsidR="00BD66E6">
        <w:rPr>
          <w:rFonts w:ascii="Arial" w:hAnsi="Arial" w:cs="Arial"/>
        </w:rPr>
        <w:t xml:space="preserve">of the </w:t>
      </w:r>
      <w:r w:rsidR="00790001">
        <w:rPr>
          <w:rFonts w:ascii="Arial" w:hAnsi="Arial" w:cs="Arial"/>
        </w:rPr>
        <w:t>natural gas cases</w:t>
      </w:r>
      <w:r w:rsidR="00BD66E6">
        <w:rPr>
          <w:rFonts w:ascii="Arial" w:hAnsi="Arial" w:cs="Arial"/>
        </w:rPr>
        <w:t xml:space="preserve"> </w:t>
      </w:r>
      <w:r w:rsidR="00A5447F">
        <w:rPr>
          <w:rFonts w:ascii="Arial" w:hAnsi="Arial" w:cs="Arial"/>
        </w:rPr>
        <w:t xml:space="preserve">required </w:t>
      </w:r>
      <w:r w:rsidR="00790001">
        <w:rPr>
          <w:rFonts w:ascii="Arial" w:hAnsi="Arial" w:cs="Arial"/>
        </w:rPr>
        <w:t xml:space="preserve">a </w:t>
      </w:r>
      <w:r w:rsidR="00A5447F">
        <w:rPr>
          <w:rFonts w:ascii="Arial" w:hAnsi="Arial" w:cs="Arial"/>
        </w:rPr>
        <w:t>bill</w:t>
      </w:r>
      <w:r w:rsidR="00BD66E6">
        <w:rPr>
          <w:rFonts w:ascii="Arial" w:hAnsi="Arial" w:cs="Arial"/>
        </w:rPr>
        <w:t>ing adjustment</w:t>
      </w:r>
      <w:r w:rsidR="00A5447F">
        <w:rPr>
          <w:rFonts w:ascii="Arial" w:hAnsi="Arial" w:cs="Arial"/>
        </w:rPr>
        <w:t>.</w:t>
      </w:r>
    </w:p>
    <w:p w14:paraId="5D6696F4" w14:textId="77777777" w:rsidR="00503660" w:rsidRDefault="00503660" w:rsidP="00503660">
      <w:pPr>
        <w:rPr>
          <w:rFonts w:ascii="Arial" w:hAnsi="Arial" w:cs="Arial"/>
        </w:rPr>
      </w:pPr>
      <w:r>
        <w:rPr>
          <w:rFonts w:ascii="Arial" w:hAnsi="Arial" w:cs="Arial"/>
        </w:rPr>
        <w:t xml:space="preserve">The chart below shows the resolution status of </w:t>
      </w:r>
      <w:r w:rsidR="0094382A">
        <w:rPr>
          <w:rFonts w:ascii="Arial" w:hAnsi="Arial" w:cs="Arial"/>
        </w:rPr>
        <w:t xml:space="preserve">the 2015 </w:t>
      </w:r>
      <w:r w:rsidR="00E20166">
        <w:rPr>
          <w:rFonts w:ascii="Arial" w:hAnsi="Arial" w:cs="Arial"/>
        </w:rPr>
        <w:t xml:space="preserve">natural </w:t>
      </w:r>
      <w:r>
        <w:rPr>
          <w:rFonts w:ascii="Arial" w:hAnsi="Arial" w:cs="Arial"/>
        </w:rPr>
        <w:t xml:space="preserve">gas </w:t>
      </w:r>
      <w:r w:rsidR="00E20166">
        <w:rPr>
          <w:rFonts w:ascii="Arial" w:hAnsi="Arial" w:cs="Arial"/>
        </w:rPr>
        <w:t xml:space="preserve">180-day zero consumption </w:t>
      </w:r>
      <w:r w:rsidR="0094382A">
        <w:rPr>
          <w:rFonts w:ascii="Arial" w:hAnsi="Arial" w:cs="Arial"/>
        </w:rPr>
        <w:t xml:space="preserve">notification </w:t>
      </w:r>
      <w:r>
        <w:rPr>
          <w:rFonts w:ascii="Arial" w:hAnsi="Arial" w:cs="Arial"/>
        </w:rPr>
        <w:t>cases by the month</w:t>
      </w:r>
      <w:r w:rsidR="00E20166">
        <w:rPr>
          <w:rFonts w:ascii="Arial" w:hAnsi="Arial" w:cs="Arial"/>
        </w:rPr>
        <w:t xml:space="preserve"> of completion</w:t>
      </w:r>
      <w:r>
        <w:rPr>
          <w:rFonts w:ascii="Arial" w:hAnsi="Arial" w:cs="Arial"/>
        </w:rPr>
        <w:t xml:space="preserve">. </w:t>
      </w:r>
    </w:p>
    <w:p w14:paraId="5D6696F5" w14:textId="77777777" w:rsidR="002F42C3" w:rsidRDefault="002F42C3" w:rsidP="00EB3F6A">
      <w:pPr>
        <w:spacing w:after="0"/>
        <w:rPr>
          <w:rFonts w:ascii="Arial" w:hAnsi="Arial" w:cs="Arial"/>
        </w:rPr>
      </w:pPr>
    </w:p>
    <w:p w14:paraId="5D6696F6" w14:textId="77777777" w:rsidR="00292AF3" w:rsidRDefault="0029005E" w:rsidP="00EB3F6A">
      <w:pPr>
        <w:spacing w:after="0"/>
        <w:rPr>
          <w:rFonts w:ascii="Arial" w:hAnsi="Arial" w:cs="Arial"/>
        </w:rPr>
      </w:pPr>
      <w:r>
        <w:rPr>
          <w:rFonts w:ascii="Arial" w:hAnsi="Arial" w:cs="Arial"/>
          <w:noProof/>
        </w:rPr>
        <w:drawing>
          <wp:inline distT="0" distB="0" distL="0" distR="0" wp14:anchorId="5D669783" wp14:editId="5D669784">
            <wp:extent cx="5944235" cy="2895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4235" cy="2895600"/>
                    </a:xfrm>
                    <a:prstGeom prst="rect">
                      <a:avLst/>
                    </a:prstGeom>
                    <a:noFill/>
                  </pic:spPr>
                </pic:pic>
              </a:graphicData>
            </a:graphic>
          </wp:inline>
        </w:drawing>
      </w:r>
    </w:p>
    <w:p w14:paraId="5D6696F7" w14:textId="77777777" w:rsidR="00CD75EE" w:rsidRDefault="00CD75EE" w:rsidP="00EB3F6A">
      <w:pPr>
        <w:spacing w:after="0"/>
        <w:rPr>
          <w:rFonts w:ascii="Arial" w:hAnsi="Arial" w:cs="Arial"/>
        </w:rPr>
      </w:pPr>
    </w:p>
    <w:p w14:paraId="5D6696F8" w14:textId="77777777" w:rsidR="000B12CB" w:rsidRDefault="000B12CB">
      <w:pPr>
        <w:spacing w:after="0"/>
        <w:rPr>
          <w:rFonts w:ascii="Arial" w:hAnsi="Arial" w:cs="Arial"/>
        </w:rPr>
      </w:pPr>
      <w:r>
        <w:rPr>
          <w:rFonts w:ascii="Arial" w:hAnsi="Arial" w:cs="Arial"/>
        </w:rPr>
        <w:br w:type="page"/>
      </w:r>
    </w:p>
    <w:p w14:paraId="5D6696F9" w14:textId="77777777" w:rsidR="00F46C32" w:rsidRDefault="00D22E12" w:rsidP="00F46C32">
      <w:pPr>
        <w:spacing w:after="0"/>
        <w:rPr>
          <w:rFonts w:ascii="Arial" w:hAnsi="Arial" w:cs="Arial"/>
        </w:rPr>
      </w:pPr>
      <w:r w:rsidRPr="00D22E12">
        <w:rPr>
          <w:rFonts w:ascii="Arial" w:hAnsi="Arial" w:cs="Arial"/>
        </w:rPr>
        <w:lastRenderedPageBreak/>
        <w:t>The C</w:t>
      </w:r>
      <w:r>
        <w:rPr>
          <w:rFonts w:ascii="Arial" w:hAnsi="Arial" w:cs="Arial"/>
        </w:rPr>
        <w:t xml:space="preserve">hart below shows the average length </w:t>
      </w:r>
      <w:r w:rsidR="000B12CB">
        <w:rPr>
          <w:rFonts w:ascii="Arial" w:hAnsi="Arial" w:cs="Arial"/>
        </w:rPr>
        <w:t xml:space="preserve">and the amount </w:t>
      </w:r>
      <w:r>
        <w:rPr>
          <w:rFonts w:ascii="Arial" w:hAnsi="Arial" w:cs="Arial"/>
        </w:rPr>
        <w:t xml:space="preserve">of </w:t>
      </w:r>
      <w:r w:rsidR="00503660">
        <w:rPr>
          <w:rFonts w:ascii="Arial" w:hAnsi="Arial" w:cs="Arial"/>
        </w:rPr>
        <w:t>bill adjustment</w:t>
      </w:r>
      <w:r w:rsidR="000B12CB">
        <w:rPr>
          <w:rFonts w:ascii="Arial" w:hAnsi="Arial" w:cs="Arial"/>
        </w:rPr>
        <w:t>s</w:t>
      </w:r>
      <w:r w:rsidR="00503660">
        <w:rPr>
          <w:rFonts w:ascii="Arial" w:hAnsi="Arial" w:cs="Arial"/>
        </w:rPr>
        <w:t xml:space="preserve"> </w:t>
      </w:r>
      <w:r>
        <w:rPr>
          <w:rFonts w:ascii="Arial" w:hAnsi="Arial" w:cs="Arial"/>
        </w:rPr>
        <w:t xml:space="preserve">for the </w:t>
      </w:r>
      <w:r w:rsidR="008C6E8E">
        <w:rPr>
          <w:rFonts w:ascii="Arial" w:hAnsi="Arial" w:cs="Arial"/>
        </w:rPr>
        <w:t>16</w:t>
      </w:r>
      <w:r w:rsidR="005430B5">
        <w:rPr>
          <w:rFonts w:ascii="Arial" w:hAnsi="Arial" w:cs="Arial"/>
        </w:rPr>
        <w:t xml:space="preserve"> </w:t>
      </w:r>
      <w:r>
        <w:rPr>
          <w:rFonts w:ascii="Arial" w:hAnsi="Arial" w:cs="Arial"/>
        </w:rPr>
        <w:t xml:space="preserve">electric </w:t>
      </w:r>
      <w:r w:rsidR="00AA6476">
        <w:rPr>
          <w:rFonts w:ascii="Arial" w:hAnsi="Arial" w:cs="Arial"/>
        </w:rPr>
        <w:t>meters identified by the customer notification process</w:t>
      </w:r>
      <w:r w:rsidR="00CB6128">
        <w:rPr>
          <w:rFonts w:ascii="Arial" w:hAnsi="Arial" w:cs="Arial"/>
        </w:rPr>
        <w:t xml:space="preserve"> that required a billing adjustment</w:t>
      </w:r>
      <w:r>
        <w:rPr>
          <w:rFonts w:ascii="Arial" w:hAnsi="Arial" w:cs="Arial"/>
        </w:rPr>
        <w:t>.</w:t>
      </w:r>
      <w:r w:rsidR="00F46C32">
        <w:rPr>
          <w:rFonts w:ascii="Arial" w:hAnsi="Arial" w:cs="Arial"/>
        </w:rPr>
        <w:t xml:space="preserve">  There was no adjustment issued in November and December 2015.</w:t>
      </w:r>
    </w:p>
    <w:p w14:paraId="5D6696FA" w14:textId="77777777" w:rsidR="008C6E8E" w:rsidRDefault="008C6E8E">
      <w:pPr>
        <w:spacing w:after="0"/>
        <w:rPr>
          <w:rFonts w:ascii="Arial" w:hAnsi="Arial" w:cs="Arial"/>
        </w:rPr>
      </w:pPr>
    </w:p>
    <w:p w14:paraId="5D6696FB" w14:textId="77777777" w:rsidR="00A741CA" w:rsidRDefault="0029005E">
      <w:pPr>
        <w:spacing w:after="0"/>
        <w:rPr>
          <w:rFonts w:ascii="Arial" w:hAnsi="Arial" w:cs="Arial"/>
        </w:rPr>
      </w:pPr>
      <w:r>
        <w:rPr>
          <w:rFonts w:ascii="Arial" w:hAnsi="Arial" w:cs="Arial"/>
          <w:noProof/>
        </w:rPr>
        <w:drawing>
          <wp:inline distT="0" distB="0" distL="0" distR="0" wp14:anchorId="5D669785" wp14:editId="5D669786">
            <wp:extent cx="5944235" cy="25787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4235" cy="2578735"/>
                    </a:xfrm>
                    <a:prstGeom prst="rect">
                      <a:avLst/>
                    </a:prstGeom>
                    <a:noFill/>
                  </pic:spPr>
                </pic:pic>
              </a:graphicData>
            </a:graphic>
          </wp:inline>
        </w:drawing>
      </w:r>
    </w:p>
    <w:p w14:paraId="5D6696FC" w14:textId="77777777" w:rsidR="00594159" w:rsidRDefault="00594159" w:rsidP="00D22E12">
      <w:pPr>
        <w:spacing w:after="0"/>
        <w:rPr>
          <w:rFonts w:ascii="Arial" w:hAnsi="Arial" w:cs="Arial"/>
        </w:rPr>
      </w:pPr>
    </w:p>
    <w:p w14:paraId="5D6696FD" w14:textId="77777777" w:rsidR="00D22E12" w:rsidRDefault="00D22E12" w:rsidP="00D22E12">
      <w:pPr>
        <w:spacing w:after="0"/>
        <w:rPr>
          <w:rFonts w:ascii="Arial" w:hAnsi="Arial" w:cs="Arial"/>
        </w:rPr>
      </w:pPr>
      <w:r w:rsidRPr="00D22E12">
        <w:rPr>
          <w:rFonts w:ascii="Arial" w:hAnsi="Arial" w:cs="Arial"/>
        </w:rPr>
        <w:t>The C</w:t>
      </w:r>
      <w:r>
        <w:rPr>
          <w:rFonts w:ascii="Arial" w:hAnsi="Arial" w:cs="Arial"/>
        </w:rPr>
        <w:t xml:space="preserve">hart below shows the average length of back bill and the average back bill dollar amount for the </w:t>
      </w:r>
      <w:r w:rsidR="008C6E8E">
        <w:rPr>
          <w:rFonts w:ascii="Arial" w:hAnsi="Arial" w:cs="Arial"/>
        </w:rPr>
        <w:t>72</w:t>
      </w:r>
      <w:r w:rsidR="005E106B">
        <w:rPr>
          <w:rFonts w:ascii="Arial" w:hAnsi="Arial" w:cs="Arial"/>
        </w:rPr>
        <w:t xml:space="preserve"> </w:t>
      </w:r>
      <w:r>
        <w:rPr>
          <w:rFonts w:ascii="Arial" w:hAnsi="Arial" w:cs="Arial"/>
        </w:rPr>
        <w:t xml:space="preserve">gas </w:t>
      </w:r>
      <w:r w:rsidR="00AA6476">
        <w:rPr>
          <w:rFonts w:ascii="Arial" w:hAnsi="Arial" w:cs="Arial"/>
        </w:rPr>
        <w:t>meters identified by the customer notification process</w:t>
      </w:r>
      <w:r w:rsidR="00CB6128">
        <w:rPr>
          <w:rFonts w:ascii="Arial" w:hAnsi="Arial" w:cs="Arial"/>
        </w:rPr>
        <w:t xml:space="preserve"> that required a billing adjustment</w:t>
      </w:r>
      <w:r>
        <w:rPr>
          <w:rFonts w:ascii="Arial" w:hAnsi="Arial" w:cs="Arial"/>
        </w:rPr>
        <w:t>.</w:t>
      </w:r>
      <w:r w:rsidR="00F46C32">
        <w:rPr>
          <w:rFonts w:ascii="Arial" w:hAnsi="Arial" w:cs="Arial"/>
        </w:rPr>
        <w:t xml:space="preserve">  There was no adjustment issued in November and December 2015.</w:t>
      </w:r>
    </w:p>
    <w:p w14:paraId="5D6696FE" w14:textId="77777777" w:rsidR="0029005E" w:rsidRDefault="0029005E" w:rsidP="00D22E12">
      <w:pPr>
        <w:spacing w:after="0"/>
        <w:rPr>
          <w:rFonts w:ascii="Arial" w:hAnsi="Arial" w:cs="Arial"/>
        </w:rPr>
      </w:pPr>
    </w:p>
    <w:p w14:paraId="5D6696FF" w14:textId="77777777" w:rsidR="005E106B" w:rsidRDefault="0029005E" w:rsidP="000F29F9">
      <w:pPr>
        <w:pStyle w:val="Body"/>
        <w:ind w:left="0"/>
      </w:pPr>
      <w:r>
        <w:rPr>
          <w:noProof/>
        </w:rPr>
        <w:drawing>
          <wp:inline distT="0" distB="0" distL="0" distR="0" wp14:anchorId="5D669787" wp14:editId="5D669788">
            <wp:extent cx="5998845" cy="270700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8845" cy="2707005"/>
                    </a:xfrm>
                    <a:prstGeom prst="rect">
                      <a:avLst/>
                    </a:prstGeom>
                    <a:noFill/>
                  </pic:spPr>
                </pic:pic>
              </a:graphicData>
            </a:graphic>
          </wp:inline>
        </w:drawing>
      </w:r>
    </w:p>
    <w:p w14:paraId="5D669700" w14:textId="77777777" w:rsidR="009E3905" w:rsidRDefault="009E3905">
      <w:pPr>
        <w:spacing w:after="0"/>
        <w:rPr>
          <w:sz w:val="24"/>
          <w:szCs w:val="24"/>
        </w:rPr>
      </w:pPr>
      <w:r>
        <w:br w:type="page"/>
      </w:r>
    </w:p>
    <w:p w14:paraId="5D669701" w14:textId="77777777" w:rsidR="00A8470B" w:rsidRPr="00777164" w:rsidRDefault="001A27A7" w:rsidP="000F29F9">
      <w:pPr>
        <w:pStyle w:val="Body"/>
        <w:ind w:left="0"/>
      </w:pPr>
      <w:r>
        <w:rPr>
          <w:noProof/>
        </w:rPr>
        <w:lastRenderedPageBreak/>
        <mc:AlternateContent>
          <mc:Choice Requires="wps">
            <w:drawing>
              <wp:anchor distT="0" distB="0" distL="114300" distR="114300" simplePos="0" relativeHeight="251657216" behindDoc="0" locked="0" layoutInCell="1" allowOverlap="1" wp14:anchorId="5D669789" wp14:editId="5D66978A">
                <wp:simplePos x="0" y="0"/>
                <wp:positionH relativeFrom="column">
                  <wp:posOffset>-456</wp:posOffset>
                </wp:positionH>
                <wp:positionV relativeFrom="paragraph">
                  <wp:posOffset>172720</wp:posOffset>
                </wp:positionV>
                <wp:extent cx="1143000" cy="876300"/>
                <wp:effectExtent l="0" t="0" r="19050" b="19050"/>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76300"/>
                        </a:xfrm>
                        <a:prstGeom prst="flowChartAlternateProcess">
                          <a:avLst/>
                        </a:prstGeom>
                        <a:blipFill dpi="0" rotWithShape="1">
                          <a:blip r:embed="rId25"/>
                          <a:srcRect/>
                          <a:stretch>
                            <a:fillRect b="-5093"/>
                          </a:stretch>
                        </a:blipFill>
                        <a:ln w="12700">
                          <a:solidFill>
                            <a:srgbClr val="006A7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055E6" id="AutoShape 4" o:spid="_x0000_s1026" type="#_x0000_t176" style="position:absolute;margin-left:-.05pt;margin-top:13.6pt;width:90pt;height: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BGgAAAABSZ2h0bG9uZwAAAV4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" strokecolor="#006a71" strokeweight="1pt">
                <v:fill r:id="rId26" o:title="" recolor="t" rotate="t" type="frame"/>
              </v:shape>
            </w:pict>
          </mc:Fallback>
        </mc:AlternateContent>
      </w:r>
    </w:p>
    <w:p w14:paraId="5D669702" w14:textId="77777777" w:rsidR="00A8470B" w:rsidRPr="005F462C" w:rsidRDefault="00A8470B" w:rsidP="00F50641">
      <w:pPr>
        <w:pStyle w:val="Heading1"/>
        <w:tabs>
          <w:tab w:val="clear" w:pos="9360"/>
        </w:tabs>
        <w:rPr>
          <w:rFonts w:ascii="Arial" w:hAnsi="Arial" w:cs="Arial"/>
        </w:rPr>
      </w:pPr>
      <w:bookmarkStart w:id="26" w:name="_Toc291675211"/>
      <w:bookmarkStart w:id="27" w:name="_Ref296946903"/>
      <w:bookmarkStart w:id="28" w:name="_Ref307472012"/>
      <w:bookmarkStart w:id="29" w:name="_Toc323280711"/>
      <w:bookmarkStart w:id="30" w:name="_Toc441759485"/>
      <w:bookmarkStart w:id="31" w:name="_Toc218653703"/>
      <w:bookmarkEnd w:id="24"/>
      <w:r>
        <w:rPr>
          <w:rFonts w:ascii="Arial" w:hAnsi="Arial" w:cs="Arial"/>
          <w:bCs/>
          <w:noProof/>
        </w:rPr>
        <w:t>T</w:t>
      </w:r>
      <w:r w:rsidRPr="005F462C">
        <w:rPr>
          <w:rFonts w:ascii="Arial" w:hAnsi="Arial" w:cs="Arial"/>
          <w:bCs/>
          <w:noProof/>
        </w:rPr>
        <w:t>racking and Reporting of Meter/Billing Issues</w:t>
      </w:r>
      <w:bookmarkEnd w:id="26"/>
      <w:bookmarkEnd w:id="27"/>
      <w:bookmarkEnd w:id="28"/>
      <w:bookmarkEnd w:id="29"/>
      <w:bookmarkEnd w:id="30"/>
    </w:p>
    <w:p w14:paraId="5D669703" w14:textId="77777777" w:rsidR="00A8470B" w:rsidRDefault="00A8470B" w:rsidP="00450FA1">
      <w:pPr>
        <w:pStyle w:val="H1"/>
        <w:pBdr>
          <w:bottom w:val="single" w:sz="12" w:space="0" w:color="006A71"/>
        </w:pBdr>
        <w:rPr>
          <w:rFonts w:ascii="Arial" w:hAnsi="Arial"/>
        </w:rPr>
      </w:pPr>
      <w:bookmarkStart w:id="32" w:name="_Toc323280712"/>
      <w:bookmarkStart w:id="33" w:name="_Toc441759486"/>
      <w:r w:rsidRPr="00C825F0">
        <w:rPr>
          <w:rFonts w:ascii="Arial" w:hAnsi="Arial"/>
        </w:rPr>
        <w:t>Issues Discussion</w:t>
      </w:r>
      <w:bookmarkEnd w:id="32"/>
      <w:bookmarkEnd w:id="33"/>
      <w:r>
        <w:rPr>
          <w:rFonts w:ascii="Arial" w:hAnsi="Arial"/>
        </w:rPr>
        <w:t xml:space="preserve"> </w:t>
      </w:r>
    </w:p>
    <w:bookmarkEnd w:id="31"/>
    <w:p w14:paraId="5D669704" w14:textId="77777777" w:rsidR="00310AB5" w:rsidRDefault="00861697" w:rsidP="00661B00">
      <w:pPr>
        <w:spacing w:after="0"/>
        <w:rPr>
          <w:rFonts w:ascii="Arial" w:hAnsi="Arial"/>
        </w:rPr>
      </w:pPr>
      <w:r w:rsidRPr="00051FD8">
        <w:rPr>
          <w:rFonts w:ascii="Arial" w:hAnsi="Arial"/>
        </w:rPr>
        <w:t xml:space="preserve">This section </w:t>
      </w:r>
      <w:r w:rsidR="000178D4" w:rsidRPr="00051FD8">
        <w:rPr>
          <w:rFonts w:ascii="Arial" w:hAnsi="Arial"/>
        </w:rPr>
        <w:t>expla</w:t>
      </w:r>
      <w:r w:rsidR="00050995">
        <w:rPr>
          <w:rFonts w:ascii="Arial" w:hAnsi="Arial"/>
        </w:rPr>
        <w:t>i</w:t>
      </w:r>
      <w:r w:rsidR="000178D4" w:rsidRPr="00051FD8">
        <w:rPr>
          <w:rFonts w:ascii="Arial" w:hAnsi="Arial"/>
        </w:rPr>
        <w:t>ns</w:t>
      </w:r>
      <w:r w:rsidRPr="00051FD8">
        <w:rPr>
          <w:rFonts w:ascii="Arial" w:hAnsi="Arial"/>
        </w:rPr>
        <w:t xml:space="preserve"> </w:t>
      </w:r>
      <w:r w:rsidR="000178D4">
        <w:rPr>
          <w:rFonts w:ascii="Arial" w:hAnsi="Arial"/>
        </w:rPr>
        <w:t xml:space="preserve">the meter cases that were corrected outside the </w:t>
      </w:r>
      <w:r w:rsidR="0044642A">
        <w:rPr>
          <w:rFonts w:ascii="Arial" w:hAnsi="Arial"/>
        </w:rPr>
        <w:t>Meter and Billing Performance Standards</w:t>
      </w:r>
      <w:r w:rsidRPr="00051FD8">
        <w:rPr>
          <w:rFonts w:ascii="Arial" w:hAnsi="Arial"/>
        </w:rPr>
        <w:t xml:space="preserve"> and any other </w:t>
      </w:r>
      <w:r w:rsidR="0044642A">
        <w:rPr>
          <w:rFonts w:ascii="Arial" w:hAnsi="Arial"/>
        </w:rPr>
        <w:t xml:space="preserve">tracking and reporting </w:t>
      </w:r>
      <w:r w:rsidRPr="00051FD8">
        <w:rPr>
          <w:rFonts w:ascii="Arial" w:hAnsi="Arial"/>
        </w:rPr>
        <w:t>issues</w:t>
      </w:r>
      <w:r w:rsidR="0044642A">
        <w:rPr>
          <w:rFonts w:ascii="Arial" w:hAnsi="Arial"/>
        </w:rPr>
        <w:t>.</w:t>
      </w:r>
    </w:p>
    <w:p w14:paraId="5D669705" w14:textId="77777777" w:rsidR="00310AB5" w:rsidRDefault="00310AB5" w:rsidP="00661B00">
      <w:pPr>
        <w:spacing w:after="0"/>
        <w:rPr>
          <w:rFonts w:ascii="Arial" w:hAnsi="Arial"/>
        </w:rPr>
      </w:pPr>
    </w:p>
    <w:p w14:paraId="5D669706" w14:textId="77777777" w:rsidR="00C22693" w:rsidRPr="00E127A6" w:rsidRDefault="00C22693" w:rsidP="00C22693">
      <w:pPr>
        <w:spacing w:after="0"/>
        <w:rPr>
          <w:rFonts w:ascii="Arial" w:hAnsi="Arial"/>
          <w:b/>
          <w:u w:val="single"/>
        </w:rPr>
      </w:pPr>
      <w:r w:rsidRPr="00E127A6">
        <w:rPr>
          <w:rFonts w:ascii="Arial" w:hAnsi="Arial"/>
          <w:b/>
          <w:u w:val="single"/>
        </w:rPr>
        <w:t>Stopped Meters</w:t>
      </w:r>
    </w:p>
    <w:p w14:paraId="5D669707" w14:textId="77777777" w:rsidR="00C22693" w:rsidRDefault="00C22693">
      <w:pPr>
        <w:spacing w:after="0"/>
        <w:rPr>
          <w:rFonts w:ascii="Arial" w:hAnsi="Arial"/>
        </w:rPr>
      </w:pPr>
    </w:p>
    <w:p w14:paraId="5D669708" w14:textId="77777777" w:rsidR="00F26F3E" w:rsidRDefault="00F26F3E">
      <w:pPr>
        <w:spacing w:after="0"/>
        <w:rPr>
          <w:rFonts w:ascii="Arial" w:hAnsi="Arial"/>
        </w:rPr>
      </w:pPr>
      <w:r>
        <w:rPr>
          <w:rFonts w:ascii="Arial" w:hAnsi="Arial"/>
        </w:rPr>
        <w:t xml:space="preserve">The table below </w:t>
      </w:r>
      <w:r w:rsidR="005706CB">
        <w:rPr>
          <w:rFonts w:ascii="Arial" w:hAnsi="Arial"/>
        </w:rPr>
        <w:t>summarize</w:t>
      </w:r>
      <w:r w:rsidR="0044642A">
        <w:rPr>
          <w:rFonts w:ascii="Arial" w:hAnsi="Arial"/>
        </w:rPr>
        <w:t>s</w:t>
      </w:r>
      <w:r>
        <w:rPr>
          <w:rFonts w:ascii="Arial" w:hAnsi="Arial"/>
        </w:rPr>
        <w:t xml:space="preserve"> the </w:t>
      </w:r>
      <w:r w:rsidR="005706CB">
        <w:rPr>
          <w:rFonts w:ascii="Arial" w:hAnsi="Arial"/>
        </w:rPr>
        <w:t xml:space="preserve">stopped meter </w:t>
      </w:r>
      <w:r>
        <w:rPr>
          <w:rFonts w:ascii="Arial" w:hAnsi="Arial"/>
        </w:rPr>
        <w:t xml:space="preserve">results </w:t>
      </w:r>
      <w:r w:rsidR="005706CB">
        <w:rPr>
          <w:rFonts w:ascii="Arial" w:hAnsi="Arial"/>
        </w:rPr>
        <w:t xml:space="preserve">by </w:t>
      </w:r>
      <w:r w:rsidR="0044642A">
        <w:rPr>
          <w:rFonts w:ascii="Arial" w:hAnsi="Arial"/>
        </w:rPr>
        <w:t xml:space="preserve">Meter and Billing Performance Standards </w:t>
      </w:r>
      <w:r>
        <w:rPr>
          <w:rFonts w:ascii="Arial" w:hAnsi="Arial"/>
        </w:rPr>
        <w:t xml:space="preserve">for the </w:t>
      </w:r>
      <w:r w:rsidR="005706CB">
        <w:rPr>
          <w:rFonts w:ascii="Arial" w:hAnsi="Arial"/>
        </w:rPr>
        <w:t xml:space="preserve">applicable reporting </w:t>
      </w:r>
      <w:r>
        <w:rPr>
          <w:rFonts w:ascii="Arial" w:hAnsi="Arial"/>
        </w:rPr>
        <w:t xml:space="preserve">period </w:t>
      </w:r>
      <w:r w:rsidR="005706CB">
        <w:rPr>
          <w:rFonts w:ascii="Arial" w:hAnsi="Arial"/>
        </w:rPr>
        <w:t xml:space="preserve">of </w:t>
      </w:r>
      <w:r w:rsidR="00CE593E">
        <w:rPr>
          <w:rFonts w:ascii="Arial" w:hAnsi="Arial"/>
        </w:rPr>
        <w:t xml:space="preserve">January </w:t>
      </w:r>
      <w:r>
        <w:rPr>
          <w:rFonts w:ascii="Arial" w:hAnsi="Arial"/>
        </w:rPr>
        <w:t xml:space="preserve">1, </w:t>
      </w:r>
      <w:r w:rsidR="00CE593E">
        <w:rPr>
          <w:rFonts w:ascii="Arial" w:hAnsi="Arial"/>
        </w:rPr>
        <w:t>201</w:t>
      </w:r>
      <w:r w:rsidR="00CA72A0">
        <w:rPr>
          <w:rFonts w:ascii="Arial" w:hAnsi="Arial"/>
        </w:rPr>
        <w:t>5</w:t>
      </w:r>
      <w:r w:rsidR="00FE2433">
        <w:rPr>
          <w:rFonts w:ascii="Arial" w:hAnsi="Arial"/>
        </w:rPr>
        <w:t>,</w:t>
      </w:r>
      <w:r>
        <w:rPr>
          <w:rFonts w:ascii="Arial" w:hAnsi="Arial"/>
        </w:rPr>
        <w:t xml:space="preserve"> thr</w:t>
      </w:r>
      <w:r w:rsidR="005706CB">
        <w:rPr>
          <w:rFonts w:ascii="Arial" w:hAnsi="Arial"/>
        </w:rPr>
        <w:t>ough</w:t>
      </w:r>
      <w:r>
        <w:rPr>
          <w:rFonts w:ascii="Arial" w:hAnsi="Arial"/>
        </w:rPr>
        <w:t xml:space="preserve"> December 31, </w:t>
      </w:r>
      <w:r w:rsidR="00A44FD5">
        <w:rPr>
          <w:rFonts w:ascii="Arial" w:hAnsi="Arial"/>
        </w:rPr>
        <w:t>201</w:t>
      </w:r>
      <w:r w:rsidR="00CA72A0">
        <w:rPr>
          <w:rFonts w:ascii="Arial" w:hAnsi="Arial"/>
        </w:rPr>
        <w:t>5</w:t>
      </w:r>
      <w:r w:rsidR="005706CB">
        <w:rPr>
          <w:rFonts w:ascii="Arial" w:hAnsi="Arial"/>
        </w:rPr>
        <w:t xml:space="preserve"> by energy</w:t>
      </w:r>
      <w:r>
        <w:rPr>
          <w:rFonts w:ascii="Arial" w:hAnsi="Arial"/>
        </w:rPr>
        <w:t>.</w:t>
      </w:r>
    </w:p>
    <w:p w14:paraId="5D669709" w14:textId="77777777" w:rsidR="005343B3" w:rsidRDefault="005343B3">
      <w:pPr>
        <w:spacing w:after="0"/>
        <w:rPr>
          <w:rFonts w:ascii="Arial" w:hAnsi="Arial"/>
        </w:rPr>
      </w:pPr>
    </w:p>
    <w:tbl>
      <w:tblPr>
        <w:tblW w:w="7665" w:type="dxa"/>
        <w:tblInd w:w="93" w:type="dxa"/>
        <w:tblLook w:val="04A0" w:firstRow="1" w:lastRow="0" w:firstColumn="1" w:lastColumn="0" w:noHBand="0" w:noVBand="1"/>
      </w:tblPr>
      <w:tblGrid>
        <w:gridCol w:w="1660"/>
        <w:gridCol w:w="1240"/>
        <w:gridCol w:w="1520"/>
        <w:gridCol w:w="1625"/>
        <w:gridCol w:w="1620"/>
      </w:tblGrid>
      <w:tr w:rsidR="00932196" w:rsidRPr="00932196" w14:paraId="5D66970F" w14:textId="77777777" w:rsidTr="00932196">
        <w:trPr>
          <w:trHeight w:val="728"/>
        </w:trPr>
        <w:tc>
          <w:tcPr>
            <w:tcW w:w="1660" w:type="dxa"/>
            <w:tcBorders>
              <w:top w:val="single" w:sz="4" w:space="0" w:color="auto"/>
              <w:left w:val="single" w:sz="4" w:space="0" w:color="auto"/>
              <w:bottom w:val="single" w:sz="4" w:space="0" w:color="auto"/>
              <w:right w:val="single" w:sz="4" w:space="0" w:color="FFFFFF"/>
            </w:tcBorders>
            <w:shd w:val="clear" w:color="000000" w:fill="16365C"/>
            <w:hideMark/>
          </w:tcPr>
          <w:p w14:paraId="5D66970A" w14:textId="77777777" w:rsidR="00932196" w:rsidRPr="00932196" w:rsidRDefault="00932196" w:rsidP="00932196">
            <w:pPr>
              <w:spacing w:after="0"/>
              <w:jc w:val="center"/>
              <w:rPr>
                <w:rFonts w:ascii="Calibri" w:eastAsia="Times New Roman" w:hAnsi="Calibri" w:cs="Arial"/>
                <w:b/>
                <w:bCs/>
                <w:color w:val="FFFFFF"/>
                <w:kern w:val="0"/>
              </w:rPr>
            </w:pPr>
            <w:r w:rsidRPr="00932196">
              <w:rPr>
                <w:rFonts w:ascii="Calibri" w:eastAsia="Times New Roman" w:hAnsi="Calibri" w:cs="Arial"/>
                <w:b/>
                <w:bCs/>
                <w:color w:val="FFFFFF"/>
                <w:kern w:val="0"/>
              </w:rPr>
              <w:t>Stopped Meters Results</w:t>
            </w:r>
          </w:p>
        </w:tc>
        <w:tc>
          <w:tcPr>
            <w:tcW w:w="1240" w:type="dxa"/>
            <w:tcBorders>
              <w:top w:val="single" w:sz="4" w:space="0" w:color="auto"/>
              <w:left w:val="nil"/>
              <w:bottom w:val="single" w:sz="4" w:space="0" w:color="auto"/>
              <w:right w:val="single" w:sz="4" w:space="0" w:color="FFFFFF"/>
            </w:tcBorders>
            <w:shd w:val="clear" w:color="000000" w:fill="16365C"/>
            <w:hideMark/>
          </w:tcPr>
          <w:p w14:paraId="5D66970B" w14:textId="77777777" w:rsidR="00932196" w:rsidRPr="00932196" w:rsidRDefault="00932196" w:rsidP="00932196">
            <w:pPr>
              <w:spacing w:after="0"/>
              <w:jc w:val="center"/>
              <w:rPr>
                <w:rFonts w:ascii="Calibri" w:eastAsia="Times New Roman" w:hAnsi="Calibri" w:cs="Arial"/>
                <w:b/>
                <w:bCs/>
                <w:color w:val="FFFFFF"/>
                <w:kern w:val="0"/>
              </w:rPr>
            </w:pPr>
            <w:r w:rsidRPr="00932196">
              <w:rPr>
                <w:rFonts w:ascii="Calibri" w:eastAsia="Times New Roman" w:hAnsi="Calibri" w:cs="Arial"/>
                <w:b/>
                <w:bCs/>
                <w:color w:val="FFFFFF"/>
                <w:kern w:val="0"/>
              </w:rPr>
              <w:t>Within 12 Months</w:t>
            </w:r>
          </w:p>
        </w:tc>
        <w:tc>
          <w:tcPr>
            <w:tcW w:w="1520" w:type="dxa"/>
            <w:tcBorders>
              <w:top w:val="single" w:sz="4" w:space="0" w:color="auto"/>
              <w:left w:val="nil"/>
              <w:bottom w:val="single" w:sz="4" w:space="0" w:color="auto"/>
              <w:right w:val="single" w:sz="4" w:space="0" w:color="FFFFFF"/>
            </w:tcBorders>
            <w:shd w:val="clear" w:color="000000" w:fill="16365C"/>
            <w:hideMark/>
          </w:tcPr>
          <w:p w14:paraId="5D66970C" w14:textId="77777777" w:rsidR="00932196" w:rsidRPr="00932196" w:rsidRDefault="00932196" w:rsidP="00932196">
            <w:pPr>
              <w:spacing w:after="0"/>
              <w:jc w:val="center"/>
              <w:rPr>
                <w:rFonts w:ascii="Calibri" w:eastAsia="Times New Roman" w:hAnsi="Calibri" w:cs="Arial"/>
                <w:b/>
                <w:bCs/>
                <w:color w:val="FFFFFF"/>
                <w:kern w:val="0"/>
              </w:rPr>
            </w:pPr>
            <w:r w:rsidRPr="00932196">
              <w:rPr>
                <w:rFonts w:ascii="Calibri" w:eastAsia="Times New Roman" w:hAnsi="Calibri" w:cs="Arial"/>
                <w:b/>
                <w:bCs/>
                <w:color w:val="FFFFFF"/>
                <w:kern w:val="0"/>
              </w:rPr>
              <w:t>Within 24 Months</w:t>
            </w:r>
          </w:p>
        </w:tc>
        <w:tc>
          <w:tcPr>
            <w:tcW w:w="1625" w:type="dxa"/>
            <w:tcBorders>
              <w:top w:val="single" w:sz="4" w:space="0" w:color="auto"/>
              <w:left w:val="nil"/>
              <w:bottom w:val="single" w:sz="4" w:space="0" w:color="auto"/>
              <w:right w:val="single" w:sz="4" w:space="0" w:color="FFFFFF"/>
            </w:tcBorders>
            <w:shd w:val="clear" w:color="000000" w:fill="16365C"/>
            <w:hideMark/>
          </w:tcPr>
          <w:p w14:paraId="5D66970D" w14:textId="77777777" w:rsidR="00932196" w:rsidRPr="00932196" w:rsidRDefault="00932196" w:rsidP="00932196">
            <w:pPr>
              <w:spacing w:after="0"/>
              <w:jc w:val="center"/>
              <w:rPr>
                <w:rFonts w:ascii="Calibri" w:eastAsia="Times New Roman" w:hAnsi="Calibri" w:cs="Arial"/>
                <w:b/>
                <w:bCs/>
                <w:color w:val="FFFFFF"/>
                <w:kern w:val="0"/>
              </w:rPr>
            </w:pPr>
            <w:r w:rsidRPr="00932196">
              <w:rPr>
                <w:rFonts w:ascii="Calibri" w:eastAsia="Times New Roman" w:hAnsi="Calibri" w:cs="Arial"/>
                <w:b/>
                <w:bCs/>
                <w:color w:val="FFFFFF"/>
                <w:kern w:val="0"/>
              </w:rPr>
              <w:t>Greater than 24 Months</w:t>
            </w:r>
          </w:p>
        </w:tc>
        <w:tc>
          <w:tcPr>
            <w:tcW w:w="1620" w:type="dxa"/>
            <w:tcBorders>
              <w:top w:val="single" w:sz="4" w:space="0" w:color="auto"/>
              <w:left w:val="nil"/>
              <w:bottom w:val="single" w:sz="4" w:space="0" w:color="auto"/>
              <w:right w:val="single" w:sz="4" w:space="0" w:color="FFFFFF"/>
            </w:tcBorders>
            <w:shd w:val="clear" w:color="000000" w:fill="16365C"/>
            <w:hideMark/>
          </w:tcPr>
          <w:p w14:paraId="5D66970E" w14:textId="77777777" w:rsidR="00932196" w:rsidRPr="00932196" w:rsidRDefault="00932196" w:rsidP="00932196">
            <w:pPr>
              <w:spacing w:after="0"/>
              <w:jc w:val="center"/>
              <w:rPr>
                <w:rFonts w:ascii="Calibri" w:eastAsia="Times New Roman" w:hAnsi="Calibri" w:cs="Arial"/>
                <w:b/>
                <w:bCs/>
                <w:color w:val="FFFFFF"/>
                <w:kern w:val="0"/>
              </w:rPr>
            </w:pPr>
            <w:r w:rsidRPr="00932196">
              <w:rPr>
                <w:rFonts w:ascii="Calibri" w:eastAsia="Times New Roman" w:hAnsi="Calibri" w:cs="Arial"/>
                <w:b/>
                <w:bCs/>
                <w:color w:val="FFFFFF"/>
                <w:kern w:val="0"/>
              </w:rPr>
              <w:t>Total</w:t>
            </w:r>
          </w:p>
        </w:tc>
      </w:tr>
      <w:tr w:rsidR="00932196" w:rsidRPr="00932196" w14:paraId="5D669715" w14:textId="77777777" w:rsidTr="001B2105">
        <w:trPr>
          <w:trHeight w:val="300"/>
        </w:trPr>
        <w:tc>
          <w:tcPr>
            <w:tcW w:w="1660" w:type="dxa"/>
            <w:tcBorders>
              <w:top w:val="nil"/>
              <w:left w:val="single" w:sz="4" w:space="0" w:color="auto"/>
              <w:bottom w:val="single" w:sz="4" w:space="0" w:color="auto"/>
              <w:right w:val="single" w:sz="4" w:space="0" w:color="auto"/>
            </w:tcBorders>
            <w:shd w:val="clear" w:color="auto" w:fill="auto"/>
            <w:noWrap/>
            <w:hideMark/>
          </w:tcPr>
          <w:p w14:paraId="5D669710" w14:textId="77777777" w:rsidR="00932196" w:rsidRPr="00932196" w:rsidRDefault="00932196" w:rsidP="00932196">
            <w:pPr>
              <w:spacing w:after="0"/>
              <w:rPr>
                <w:rFonts w:ascii="Calibri" w:eastAsia="Times New Roman" w:hAnsi="Calibri" w:cs="Arial"/>
                <w:b/>
                <w:bCs/>
                <w:kern w:val="0"/>
              </w:rPr>
            </w:pPr>
            <w:r w:rsidRPr="00932196">
              <w:rPr>
                <w:rFonts w:ascii="Calibri" w:eastAsia="Times New Roman" w:hAnsi="Calibri" w:cs="Arial"/>
                <w:b/>
                <w:bCs/>
                <w:kern w:val="0"/>
              </w:rPr>
              <w:t>Electric</w:t>
            </w:r>
          </w:p>
        </w:tc>
        <w:tc>
          <w:tcPr>
            <w:tcW w:w="1240" w:type="dxa"/>
            <w:tcBorders>
              <w:top w:val="nil"/>
              <w:left w:val="nil"/>
              <w:bottom w:val="single" w:sz="4" w:space="0" w:color="auto"/>
              <w:right w:val="single" w:sz="4" w:space="0" w:color="auto"/>
            </w:tcBorders>
            <w:shd w:val="clear" w:color="auto" w:fill="auto"/>
            <w:noWrap/>
            <w:hideMark/>
          </w:tcPr>
          <w:p w14:paraId="5D669711" w14:textId="77777777" w:rsidR="00932196" w:rsidRPr="00932196" w:rsidRDefault="008E287D" w:rsidP="00932196">
            <w:pPr>
              <w:spacing w:after="0"/>
              <w:jc w:val="right"/>
              <w:rPr>
                <w:rFonts w:ascii="Calibri" w:eastAsia="Times New Roman" w:hAnsi="Calibri" w:cs="Arial"/>
                <w:kern w:val="0"/>
              </w:rPr>
            </w:pPr>
            <w:r>
              <w:rPr>
                <w:rFonts w:ascii="Calibri" w:eastAsia="Times New Roman" w:hAnsi="Calibri" w:cs="Arial"/>
                <w:kern w:val="0"/>
              </w:rPr>
              <w:t>513</w:t>
            </w:r>
          </w:p>
        </w:tc>
        <w:tc>
          <w:tcPr>
            <w:tcW w:w="1520" w:type="dxa"/>
            <w:tcBorders>
              <w:top w:val="nil"/>
              <w:left w:val="nil"/>
              <w:bottom w:val="single" w:sz="4" w:space="0" w:color="auto"/>
              <w:right w:val="single" w:sz="4" w:space="0" w:color="auto"/>
            </w:tcBorders>
            <w:shd w:val="clear" w:color="auto" w:fill="auto"/>
            <w:noWrap/>
            <w:hideMark/>
          </w:tcPr>
          <w:p w14:paraId="5D669712" w14:textId="77777777" w:rsidR="00932196" w:rsidRPr="00932196" w:rsidRDefault="00932196" w:rsidP="00932196">
            <w:pPr>
              <w:spacing w:after="0"/>
              <w:jc w:val="right"/>
              <w:rPr>
                <w:rFonts w:ascii="Calibri" w:eastAsia="Times New Roman" w:hAnsi="Calibri" w:cs="Arial"/>
                <w:kern w:val="0"/>
              </w:rPr>
            </w:pPr>
            <w:r w:rsidRPr="00932196">
              <w:rPr>
                <w:rFonts w:ascii="Calibri" w:eastAsia="Times New Roman" w:hAnsi="Calibri" w:cs="Arial"/>
                <w:kern w:val="0"/>
              </w:rPr>
              <w:t>9</w:t>
            </w:r>
          </w:p>
        </w:tc>
        <w:tc>
          <w:tcPr>
            <w:tcW w:w="1625" w:type="dxa"/>
            <w:tcBorders>
              <w:top w:val="nil"/>
              <w:left w:val="nil"/>
              <w:bottom w:val="single" w:sz="4" w:space="0" w:color="auto"/>
              <w:right w:val="single" w:sz="4" w:space="0" w:color="auto"/>
            </w:tcBorders>
            <w:shd w:val="clear" w:color="auto" w:fill="auto"/>
            <w:noWrap/>
            <w:hideMark/>
          </w:tcPr>
          <w:p w14:paraId="5D669713" w14:textId="77777777" w:rsidR="00932196" w:rsidRPr="00932196" w:rsidRDefault="00932196" w:rsidP="00932196">
            <w:pPr>
              <w:spacing w:after="0"/>
              <w:jc w:val="right"/>
              <w:rPr>
                <w:rFonts w:ascii="Calibri" w:eastAsia="Times New Roman" w:hAnsi="Calibri" w:cs="Arial"/>
                <w:kern w:val="0"/>
              </w:rPr>
            </w:pPr>
            <w:r w:rsidRPr="00932196">
              <w:rPr>
                <w:rFonts w:ascii="Calibri" w:eastAsia="Times New Roman" w:hAnsi="Calibri" w:cs="Arial"/>
                <w:kern w:val="0"/>
              </w:rPr>
              <w:t>1</w:t>
            </w:r>
          </w:p>
        </w:tc>
        <w:tc>
          <w:tcPr>
            <w:tcW w:w="1620" w:type="dxa"/>
            <w:tcBorders>
              <w:top w:val="nil"/>
              <w:left w:val="nil"/>
              <w:bottom w:val="single" w:sz="4" w:space="0" w:color="auto"/>
              <w:right w:val="single" w:sz="4" w:space="0" w:color="auto"/>
            </w:tcBorders>
            <w:shd w:val="clear" w:color="auto" w:fill="auto"/>
            <w:noWrap/>
            <w:hideMark/>
          </w:tcPr>
          <w:p w14:paraId="5D669714" w14:textId="77777777" w:rsidR="00932196" w:rsidRPr="00932196" w:rsidRDefault="00932196" w:rsidP="00932196">
            <w:pPr>
              <w:spacing w:after="0"/>
              <w:jc w:val="right"/>
              <w:rPr>
                <w:rFonts w:ascii="Calibri" w:eastAsia="Times New Roman" w:hAnsi="Calibri" w:cs="Arial"/>
                <w:b/>
                <w:bCs/>
                <w:kern w:val="0"/>
              </w:rPr>
            </w:pPr>
            <w:r w:rsidRPr="00932196">
              <w:rPr>
                <w:rFonts w:ascii="Calibri" w:eastAsia="Times New Roman" w:hAnsi="Calibri" w:cs="Arial"/>
                <w:b/>
                <w:bCs/>
                <w:kern w:val="0"/>
              </w:rPr>
              <w:t>523</w:t>
            </w:r>
          </w:p>
        </w:tc>
      </w:tr>
      <w:tr w:rsidR="00932196" w:rsidRPr="00932196" w14:paraId="5D66971B" w14:textId="77777777" w:rsidTr="001B2105">
        <w:trPr>
          <w:trHeight w:val="300"/>
        </w:trPr>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5D669716" w14:textId="77777777" w:rsidR="00932196" w:rsidRPr="00932196" w:rsidRDefault="00932196" w:rsidP="00932196">
            <w:pPr>
              <w:spacing w:after="0"/>
              <w:rPr>
                <w:rFonts w:ascii="Calibri" w:eastAsia="Times New Roman" w:hAnsi="Calibri" w:cs="Arial"/>
                <w:b/>
                <w:bCs/>
                <w:kern w:val="0"/>
              </w:rPr>
            </w:pPr>
            <w:r w:rsidRPr="00932196">
              <w:rPr>
                <w:rFonts w:ascii="Calibri" w:eastAsia="Times New Roman" w:hAnsi="Calibri" w:cs="Arial"/>
                <w:b/>
                <w:bCs/>
                <w:kern w:val="0"/>
              </w:rPr>
              <w:t>Gas</w:t>
            </w:r>
          </w:p>
        </w:tc>
        <w:tc>
          <w:tcPr>
            <w:tcW w:w="1240" w:type="dxa"/>
            <w:tcBorders>
              <w:top w:val="single" w:sz="4" w:space="0" w:color="auto"/>
              <w:left w:val="nil"/>
              <w:bottom w:val="single" w:sz="4" w:space="0" w:color="auto"/>
              <w:right w:val="single" w:sz="4" w:space="0" w:color="auto"/>
            </w:tcBorders>
            <w:shd w:val="clear" w:color="auto" w:fill="auto"/>
            <w:noWrap/>
            <w:hideMark/>
          </w:tcPr>
          <w:p w14:paraId="5D669717" w14:textId="77777777" w:rsidR="00932196" w:rsidRPr="00932196" w:rsidRDefault="008E287D" w:rsidP="00932196">
            <w:pPr>
              <w:spacing w:after="0"/>
              <w:jc w:val="right"/>
              <w:rPr>
                <w:rFonts w:ascii="Calibri" w:eastAsia="Times New Roman" w:hAnsi="Calibri" w:cs="Arial"/>
                <w:kern w:val="0"/>
              </w:rPr>
            </w:pPr>
            <w:r>
              <w:rPr>
                <w:rFonts w:ascii="Calibri" w:eastAsia="Times New Roman" w:hAnsi="Calibri" w:cs="Arial"/>
                <w:kern w:val="0"/>
              </w:rPr>
              <w:t>3010</w:t>
            </w:r>
          </w:p>
        </w:tc>
        <w:tc>
          <w:tcPr>
            <w:tcW w:w="1520" w:type="dxa"/>
            <w:tcBorders>
              <w:top w:val="single" w:sz="4" w:space="0" w:color="auto"/>
              <w:left w:val="nil"/>
              <w:bottom w:val="single" w:sz="4" w:space="0" w:color="auto"/>
              <w:right w:val="single" w:sz="4" w:space="0" w:color="auto"/>
            </w:tcBorders>
            <w:shd w:val="clear" w:color="auto" w:fill="auto"/>
            <w:noWrap/>
            <w:hideMark/>
          </w:tcPr>
          <w:p w14:paraId="5D669718" w14:textId="77777777" w:rsidR="00932196" w:rsidRPr="00932196" w:rsidRDefault="00932196" w:rsidP="00932196">
            <w:pPr>
              <w:spacing w:after="0"/>
              <w:jc w:val="right"/>
              <w:rPr>
                <w:rFonts w:ascii="Calibri" w:eastAsia="Times New Roman" w:hAnsi="Calibri" w:cs="Arial"/>
                <w:kern w:val="0"/>
              </w:rPr>
            </w:pPr>
            <w:r w:rsidRPr="00932196">
              <w:rPr>
                <w:rFonts w:ascii="Calibri" w:eastAsia="Times New Roman" w:hAnsi="Calibri" w:cs="Arial"/>
                <w:kern w:val="0"/>
              </w:rPr>
              <w:t>39</w:t>
            </w:r>
          </w:p>
        </w:tc>
        <w:tc>
          <w:tcPr>
            <w:tcW w:w="1625" w:type="dxa"/>
            <w:tcBorders>
              <w:top w:val="single" w:sz="4" w:space="0" w:color="auto"/>
              <w:left w:val="nil"/>
              <w:bottom w:val="single" w:sz="4" w:space="0" w:color="auto"/>
              <w:right w:val="single" w:sz="4" w:space="0" w:color="auto"/>
            </w:tcBorders>
            <w:shd w:val="clear" w:color="auto" w:fill="auto"/>
            <w:noWrap/>
            <w:hideMark/>
          </w:tcPr>
          <w:p w14:paraId="5D669719" w14:textId="77777777" w:rsidR="00932196" w:rsidRPr="00932196" w:rsidRDefault="00932196" w:rsidP="00932196">
            <w:pPr>
              <w:spacing w:after="0"/>
              <w:jc w:val="right"/>
              <w:rPr>
                <w:rFonts w:ascii="Calibri" w:eastAsia="Times New Roman" w:hAnsi="Calibri" w:cs="Arial"/>
                <w:kern w:val="0"/>
              </w:rPr>
            </w:pPr>
            <w:r w:rsidRPr="00932196">
              <w:rPr>
                <w:rFonts w:ascii="Calibri" w:eastAsia="Times New Roman" w:hAnsi="Calibri" w:cs="Arial"/>
                <w:kern w:val="0"/>
              </w:rPr>
              <w:t>6</w:t>
            </w:r>
          </w:p>
        </w:tc>
        <w:tc>
          <w:tcPr>
            <w:tcW w:w="1620" w:type="dxa"/>
            <w:tcBorders>
              <w:top w:val="single" w:sz="4" w:space="0" w:color="auto"/>
              <w:left w:val="nil"/>
              <w:bottom w:val="single" w:sz="4" w:space="0" w:color="auto"/>
              <w:right w:val="single" w:sz="4" w:space="0" w:color="auto"/>
            </w:tcBorders>
            <w:shd w:val="clear" w:color="auto" w:fill="auto"/>
            <w:noWrap/>
            <w:hideMark/>
          </w:tcPr>
          <w:p w14:paraId="5D66971A" w14:textId="77777777" w:rsidR="00932196" w:rsidRPr="00932196" w:rsidRDefault="00932196" w:rsidP="00932196">
            <w:pPr>
              <w:spacing w:after="0"/>
              <w:jc w:val="right"/>
              <w:rPr>
                <w:rFonts w:ascii="Calibri" w:eastAsia="Times New Roman" w:hAnsi="Calibri" w:cs="Arial"/>
                <w:b/>
                <w:bCs/>
                <w:kern w:val="0"/>
              </w:rPr>
            </w:pPr>
            <w:r w:rsidRPr="00932196">
              <w:rPr>
                <w:rFonts w:ascii="Calibri" w:eastAsia="Times New Roman" w:hAnsi="Calibri" w:cs="Arial"/>
                <w:b/>
                <w:bCs/>
                <w:kern w:val="0"/>
              </w:rPr>
              <w:t>3,055</w:t>
            </w:r>
          </w:p>
        </w:tc>
      </w:tr>
      <w:tr w:rsidR="00932196" w:rsidRPr="00932196" w14:paraId="5D669721" w14:textId="77777777" w:rsidTr="001B2105">
        <w:trPr>
          <w:trHeight w:val="300"/>
        </w:trPr>
        <w:tc>
          <w:tcPr>
            <w:tcW w:w="1660" w:type="dxa"/>
            <w:tcBorders>
              <w:top w:val="nil"/>
              <w:left w:val="single" w:sz="4" w:space="0" w:color="auto"/>
              <w:bottom w:val="single" w:sz="4" w:space="0" w:color="auto"/>
              <w:right w:val="single" w:sz="4" w:space="0" w:color="auto"/>
            </w:tcBorders>
            <w:shd w:val="clear" w:color="000000" w:fill="FFFFFF"/>
            <w:noWrap/>
            <w:hideMark/>
          </w:tcPr>
          <w:p w14:paraId="5D66971C" w14:textId="77777777" w:rsidR="00932196" w:rsidRPr="00932196" w:rsidRDefault="00932196" w:rsidP="00932196">
            <w:pPr>
              <w:spacing w:after="0"/>
              <w:rPr>
                <w:rFonts w:ascii="Calibri" w:eastAsia="Times New Roman" w:hAnsi="Calibri" w:cs="Arial"/>
                <w:b/>
                <w:bCs/>
                <w:color w:val="000000"/>
                <w:kern w:val="0"/>
              </w:rPr>
            </w:pPr>
            <w:r w:rsidRPr="00932196">
              <w:rPr>
                <w:rFonts w:ascii="Calibri" w:eastAsia="Times New Roman" w:hAnsi="Calibri" w:cs="Arial"/>
                <w:b/>
                <w:bCs/>
                <w:color w:val="000000"/>
                <w:kern w:val="0"/>
              </w:rPr>
              <w:t>Total</w:t>
            </w:r>
          </w:p>
        </w:tc>
        <w:tc>
          <w:tcPr>
            <w:tcW w:w="1240" w:type="dxa"/>
            <w:tcBorders>
              <w:top w:val="nil"/>
              <w:left w:val="nil"/>
              <w:bottom w:val="single" w:sz="4" w:space="0" w:color="auto"/>
              <w:right w:val="single" w:sz="4" w:space="0" w:color="auto"/>
            </w:tcBorders>
            <w:shd w:val="clear" w:color="000000" w:fill="FFFFFF"/>
            <w:noWrap/>
            <w:hideMark/>
          </w:tcPr>
          <w:p w14:paraId="5D66971D" w14:textId="77777777" w:rsidR="00932196" w:rsidRPr="00932196" w:rsidRDefault="008E287D" w:rsidP="00932196">
            <w:pPr>
              <w:spacing w:after="0"/>
              <w:jc w:val="right"/>
              <w:rPr>
                <w:rFonts w:ascii="Calibri" w:eastAsia="Times New Roman" w:hAnsi="Calibri" w:cs="Arial"/>
                <w:b/>
                <w:bCs/>
                <w:color w:val="000000"/>
                <w:kern w:val="0"/>
              </w:rPr>
            </w:pPr>
            <w:r>
              <w:rPr>
                <w:rFonts w:ascii="Calibri" w:eastAsia="Times New Roman" w:hAnsi="Calibri" w:cs="Arial"/>
                <w:b/>
                <w:bCs/>
                <w:color w:val="000000"/>
                <w:kern w:val="0"/>
              </w:rPr>
              <w:t>3,523</w:t>
            </w:r>
          </w:p>
        </w:tc>
        <w:tc>
          <w:tcPr>
            <w:tcW w:w="1520" w:type="dxa"/>
            <w:tcBorders>
              <w:top w:val="nil"/>
              <w:left w:val="nil"/>
              <w:bottom w:val="single" w:sz="4" w:space="0" w:color="auto"/>
              <w:right w:val="single" w:sz="4" w:space="0" w:color="auto"/>
            </w:tcBorders>
            <w:shd w:val="clear" w:color="000000" w:fill="FFFFFF"/>
            <w:noWrap/>
            <w:hideMark/>
          </w:tcPr>
          <w:p w14:paraId="5D66971E" w14:textId="77777777" w:rsidR="00932196" w:rsidRPr="00932196" w:rsidRDefault="00932196" w:rsidP="00932196">
            <w:pPr>
              <w:spacing w:after="0"/>
              <w:jc w:val="right"/>
              <w:rPr>
                <w:rFonts w:ascii="Calibri" w:eastAsia="Times New Roman" w:hAnsi="Calibri" w:cs="Arial"/>
                <w:b/>
                <w:bCs/>
                <w:color w:val="000000"/>
                <w:kern w:val="0"/>
              </w:rPr>
            </w:pPr>
            <w:r w:rsidRPr="00932196">
              <w:rPr>
                <w:rFonts w:ascii="Calibri" w:eastAsia="Times New Roman" w:hAnsi="Calibri" w:cs="Arial"/>
                <w:b/>
                <w:bCs/>
                <w:color w:val="000000"/>
                <w:kern w:val="0"/>
              </w:rPr>
              <w:t>48</w:t>
            </w:r>
          </w:p>
        </w:tc>
        <w:tc>
          <w:tcPr>
            <w:tcW w:w="1625" w:type="dxa"/>
            <w:tcBorders>
              <w:top w:val="nil"/>
              <w:left w:val="nil"/>
              <w:bottom w:val="single" w:sz="4" w:space="0" w:color="auto"/>
              <w:right w:val="single" w:sz="4" w:space="0" w:color="auto"/>
            </w:tcBorders>
            <w:shd w:val="clear" w:color="000000" w:fill="FFFFFF"/>
            <w:noWrap/>
            <w:hideMark/>
          </w:tcPr>
          <w:p w14:paraId="5D66971F" w14:textId="77777777" w:rsidR="00932196" w:rsidRPr="00932196" w:rsidRDefault="00932196" w:rsidP="00932196">
            <w:pPr>
              <w:spacing w:after="0"/>
              <w:jc w:val="right"/>
              <w:rPr>
                <w:rFonts w:ascii="Calibri" w:eastAsia="Times New Roman" w:hAnsi="Calibri" w:cs="Arial"/>
                <w:b/>
                <w:bCs/>
                <w:color w:val="000000"/>
                <w:kern w:val="0"/>
              </w:rPr>
            </w:pPr>
            <w:r w:rsidRPr="00932196">
              <w:rPr>
                <w:rFonts w:ascii="Calibri" w:eastAsia="Times New Roman" w:hAnsi="Calibri" w:cs="Arial"/>
                <w:b/>
                <w:bCs/>
                <w:color w:val="000000"/>
                <w:kern w:val="0"/>
              </w:rPr>
              <w:t>7</w:t>
            </w:r>
          </w:p>
        </w:tc>
        <w:tc>
          <w:tcPr>
            <w:tcW w:w="1620" w:type="dxa"/>
            <w:tcBorders>
              <w:top w:val="nil"/>
              <w:left w:val="nil"/>
              <w:bottom w:val="single" w:sz="4" w:space="0" w:color="auto"/>
              <w:right w:val="single" w:sz="4" w:space="0" w:color="auto"/>
            </w:tcBorders>
            <w:shd w:val="clear" w:color="000000" w:fill="FFFFFF"/>
            <w:noWrap/>
            <w:hideMark/>
          </w:tcPr>
          <w:p w14:paraId="5D669720" w14:textId="77777777" w:rsidR="00932196" w:rsidRPr="00932196" w:rsidRDefault="00932196" w:rsidP="00932196">
            <w:pPr>
              <w:spacing w:after="0"/>
              <w:jc w:val="right"/>
              <w:rPr>
                <w:rFonts w:ascii="Calibri" w:eastAsia="Times New Roman" w:hAnsi="Calibri" w:cs="Arial"/>
                <w:b/>
                <w:bCs/>
                <w:color w:val="000000"/>
                <w:kern w:val="0"/>
              </w:rPr>
            </w:pPr>
            <w:r w:rsidRPr="00932196">
              <w:rPr>
                <w:rFonts w:ascii="Calibri" w:eastAsia="Times New Roman" w:hAnsi="Calibri" w:cs="Arial"/>
                <w:b/>
                <w:bCs/>
                <w:color w:val="000000"/>
                <w:kern w:val="0"/>
              </w:rPr>
              <w:t>3,578</w:t>
            </w:r>
          </w:p>
        </w:tc>
      </w:tr>
    </w:tbl>
    <w:p w14:paraId="5D669722" w14:textId="77777777" w:rsidR="00932196" w:rsidRPr="00051FD8" w:rsidRDefault="00932196">
      <w:pPr>
        <w:spacing w:after="0"/>
        <w:rPr>
          <w:rFonts w:ascii="Arial" w:hAnsi="Arial"/>
        </w:rPr>
      </w:pPr>
    </w:p>
    <w:p w14:paraId="5D669723" w14:textId="77777777" w:rsidR="00DC1301" w:rsidRPr="00DB2552" w:rsidRDefault="00A44FD5" w:rsidP="00DC1301">
      <w:pPr>
        <w:spacing w:before="120" w:after="240"/>
        <w:rPr>
          <w:rFonts w:ascii="Arial" w:hAnsi="Arial"/>
        </w:rPr>
      </w:pPr>
      <w:r w:rsidRPr="003930DF">
        <w:rPr>
          <w:rFonts w:ascii="Arial" w:hAnsi="Arial"/>
        </w:rPr>
        <w:t>The</w:t>
      </w:r>
      <w:r w:rsidR="00932196" w:rsidRPr="003930DF">
        <w:rPr>
          <w:rFonts w:ascii="Arial" w:hAnsi="Arial"/>
        </w:rPr>
        <w:t xml:space="preserve"> 7</w:t>
      </w:r>
      <w:r w:rsidR="00CE593E" w:rsidRPr="003930DF">
        <w:rPr>
          <w:rFonts w:ascii="Arial" w:hAnsi="Arial"/>
        </w:rPr>
        <w:t xml:space="preserve"> </w:t>
      </w:r>
      <w:r w:rsidR="008B51F2" w:rsidRPr="003930DF">
        <w:rPr>
          <w:rFonts w:ascii="Arial" w:hAnsi="Arial"/>
        </w:rPr>
        <w:t xml:space="preserve">electric </w:t>
      </w:r>
      <w:r w:rsidR="008B51F2" w:rsidRPr="00DB2552">
        <w:rPr>
          <w:rFonts w:ascii="Arial" w:hAnsi="Arial"/>
        </w:rPr>
        <w:t xml:space="preserve">and natural gas </w:t>
      </w:r>
      <w:r w:rsidR="00CB1CCD" w:rsidRPr="00DB2552">
        <w:rPr>
          <w:rFonts w:ascii="Arial" w:hAnsi="Arial"/>
        </w:rPr>
        <w:t xml:space="preserve">meters </w:t>
      </w:r>
      <w:r w:rsidRPr="00A63514">
        <w:rPr>
          <w:rFonts w:ascii="Arial" w:hAnsi="Arial"/>
        </w:rPr>
        <w:t xml:space="preserve">that </w:t>
      </w:r>
      <w:r w:rsidR="008B51F2" w:rsidRPr="0009562C">
        <w:rPr>
          <w:rFonts w:ascii="Arial" w:hAnsi="Arial"/>
        </w:rPr>
        <w:t xml:space="preserve">were </w:t>
      </w:r>
      <w:r w:rsidR="00533AB3" w:rsidRPr="0009562C">
        <w:rPr>
          <w:rFonts w:ascii="Arial" w:hAnsi="Arial"/>
        </w:rPr>
        <w:t>resolved</w:t>
      </w:r>
      <w:r w:rsidRPr="00DB2552">
        <w:rPr>
          <w:rFonts w:ascii="Arial" w:hAnsi="Arial"/>
        </w:rPr>
        <w:t xml:space="preserve"> </w:t>
      </w:r>
      <w:r w:rsidR="005706CB" w:rsidRPr="00DB2552">
        <w:rPr>
          <w:rFonts w:ascii="Arial" w:hAnsi="Arial"/>
        </w:rPr>
        <w:t xml:space="preserve">outside of the 24-month time measurement </w:t>
      </w:r>
      <w:r w:rsidR="004A5998" w:rsidRPr="00DB2552">
        <w:rPr>
          <w:rFonts w:ascii="Arial" w:hAnsi="Arial"/>
        </w:rPr>
        <w:t>were</w:t>
      </w:r>
      <w:r w:rsidR="00CB1CCD" w:rsidRPr="00DB2552">
        <w:rPr>
          <w:rFonts w:ascii="Arial" w:hAnsi="Arial"/>
        </w:rPr>
        <w:t xml:space="preserve"> “poor performing” meters.  </w:t>
      </w:r>
      <w:r w:rsidR="00980820" w:rsidRPr="00DB2552">
        <w:rPr>
          <w:rFonts w:ascii="Arial" w:hAnsi="Arial"/>
        </w:rPr>
        <w:t>The</w:t>
      </w:r>
      <w:r w:rsidR="005706CB" w:rsidRPr="00DB2552">
        <w:rPr>
          <w:rFonts w:ascii="Arial" w:hAnsi="Arial"/>
        </w:rPr>
        <w:t>se</w:t>
      </w:r>
      <w:r w:rsidR="00CB1CCD" w:rsidRPr="00DB2552">
        <w:rPr>
          <w:rFonts w:ascii="Arial" w:hAnsi="Arial"/>
        </w:rPr>
        <w:t xml:space="preserve"> meter</w:t>
      </w:r>
      <w:r w:rsidR="005706CB" w:rsidRPr="00DB2552">
        <w:rPr>
          <w:rFonts w:ascii="Arial" w:hAnsi="Arial"/>
        </w:rPr>
        <w:t>s</w:t>
      </w:r>
      <w:r w:rsidR="00CB1CCD" w:rsidRPr="00DB2552">
        <w:rPr>
          <w:rFonts w:ascii="Arial" w:hAnsi="Arial"/>
        </w:rPr>
        <w:t xml:space="preserve"> show</w:t>
      </w:r>
      <w:r w:rsidR="007C1316" w:rsidRPr="00DB2552">
        <w:rPr>
          <w:rFonts w:ascii="Arial" w:hAnsi="Arial"/>
        </w:rPr>
        <w:t>ed</w:t>
      </w:r>
      <w:r w:rsidR="00CB1CCD" w:rsidRPr="00DB2552">
        <w:rPr>
          <w:rFonts w:ascii="Arial" w:hAnsi="Arial"/>
        </w:rPr>
        <w:t xml:space="preserve"> sporadic usage over a </w:t>
      </w:r>
      <w:r w:rsidR="00C70125" w:rsidRPr="00DB2552">
        <w:rPr>
          <w:rFonts w:ascii="Arial" w:hAnsi="Arial"/>
        </w:rPr>
        <w:t xml:space="preserve">long </w:t>
      </w:r>
      <w:r w:rsidR="00CB1CCD" w:rsidRPr="00DB2552">
        <w:rPr>
          <w:rFonts w:ascii="Arial" w:hAnsi="Arial"/>
        </w:rPr>
        <w:t>period of time</w:t>
      </w:r>
      <w:r w:rsidR="005706CB" w:rsidRPr="00DB2552">
        <w:rPr>
          <w:rFonts w:ascii="Arial" w:hAnsi="Arial"/>
        </w:rPr>
        <w:t xml:space="preserve"> rather than constant zero consumption</w:t>
      </w:r>
      <w:r w:rsidR="00A27204" w:rsidRPr="00DB2552">
        <w:rPr>
          <w:rFonts w:ascii="Arial" w:hAnsi="Arial"/>
        </w:rPr>
        <w:t xml:space="preserve">.  </w:t>
      </w:r>
      <w:r w:rsidR="005706CB" w:rsidRPr="00DB2552">
        <w:rPr>
          <w:rFonts w:ascii="Arial" w:hAnsi="Arial"/>
        </w:rPr>
        <w:t>Therefore, t</w:t>
      </w:r>
      <w:r w:rsidR="00A27204" w:rsidRPr="00DB2552">
        <w:rPr>
          <w:rFonts w:ascii="Arial" w:hAnsi="Arial"/>
        </w:rPr>
        <w:t xml:space="preserve">he </w:t>
      </w:r>
      <w:r w:rsidR="00370561" w:rsidRPr="00DB2552">
        <w:rPr>
          <w:rFonts w:ascii="Arial" w:hAnsi="Arial"/>
        </w:rPr>
        <w:t xml:space="preserve">initial </w:t>
      </w:r>
      <w:r w:rsidR="00CB1CCD" w:rsidRPr="00DB2552">
        <w:rPr>
          <w:rFonts w:ascii="Arial" w:hAnsi="Arial"/>
        </w:rPr>
        <w:t xml:space="preserve">period of time </w:t>
      </w:r>
      <w:r w:rsidR="00A16DF1" w:rsidRPr="00DB2552">
        <w:rPr>
          <w:rFonts w:ascii="Arial" w:hAnsi="Arial"/>
        </w:rPr>
        <w:t>when the</w:t>
      </w:r>
      <w:r w:rsidR="005706CB" w:rsidRPr="00DB2552">
        <w:rPr>
          <w:rFonts w:ascii="Arial" w:hAnsi="Arial"/>
        </w:rPr>
        <w:t>se</w:t>
      </w:r>
      <w:r w:rsidR="00A16DF1" w:rsidRPr="00DB2552">
        <w:rPr>
          <w:rFonts w:ascii="Arial" w:hAnsi="Arial"/>
        </w:rPr>
        <w:t xml:space="preserve"> meter</w:t>
      </w:r>
      <w:r w:rsidR="00F03EC2" w:rsidRPr="00DB2552">
        <w:rPr>
          <w:rFonts w:ascii="Arial" w:hAnsi="Arial"/>
        </w:rPr>
        <w:t>s</w:t>
      </w:r>
      <w:r w:rsidR="00A16DF1" w:rsidRPr="00DB2552">
        <w:rPr>
          <w:rFonts w:ascii="Arial" w:hAnsi="Arial"/>
        </w:rPr>
        <w:t xml:space="preserve"> </w:t>
      </w:r>
      <w:r w:rsidR="00FB4863" w:rsidRPr="00DB2552">
        <w:rPr>
          <w:rFonts w:ascii="Arial" w:hAnsi="Arial"/>
        </w:rPr>
        <w:t>w</w:t>
      </w:r>
      <w:r w:rsidR="005706CB" w:rsidRPr="00DB2552">
        <w:rPr>
          <w:rFonts w:ascii="Arial" w:hAnsi="Arial"/>
        </w:rPr>
        <w:t>ere</w:t>
      </w:r>
      <w:r w:rsidR="00A16DF1" w:rsidRPr="00DB2552">
        <w:rPr>
          <w:rFonts w:ascii="Arial" w:hAnsi="Arial"/>
        </w:rPr>
        <w:t xml:space="preserve"> not registering</w:t>
      </w:r>
      <w:r w:rsidR="00CB1CCD" w:rsidRPr="00DB2552">
        <w:rPr>
          <w:rFonts w:ascii="Arial" w:hAnsi="Arial"/>
        </w:rPr>
        <w:t xml:space="preserve"> usage d</w:t>
      </w:r>
      <w:r w:rsidR="00FB4863" w:rsidRPr="00DB2552">
        <w:rPr>
          <w:rFonts w:ascii="Arial" w:hAnsi="Arial"/>
        </w:rPr>
        <w:t xml:space="preserve">id </w:t>
      </w:r>
      <w:r w:rsidR="00CB1CCD" w:rsidRPr="00DB2552">
        <w:rPr>
          <w:rFonts w:ascii="Arial" w:hAnsi="Arial"/>
        </w:rPr>
        <w:t>not meet the thresholds for identification in the stopped meter process</w:t>
      </w:r>
      <w:r w:rsidR="00370561" w:rsidRPr="00DB2552">
        <w:rPr>
          <w:rFonts w:ascii="Arial" w:hAnsi="Arial"/>
        </w:rPr>
        <w:t xml:space="preserve"> due to the sporadic usage</w:t>
      </w:r>
      <w:r w:rsidR="00CB1CCD" w:rsidRPr="00DB2552">
        <w:rPr>
          <w:rFonts w:ascii="Arial" w:hAnsi="Arial"/>
        </w:rPr>
        <w:t>.  When the</w:t>
      </w:r>
      <w:r w:rsidR="00E71570" w:rsidRPr="00DB2552">
        <w:rPr>
          <w:rFonts w:ascii="Arial" w:hAnsi="Arial"/>
        </w:rPr>
        <w:t xml:space="preserve"> </w:t>
      </w:r>
      <w:r w:rsidR="00370561" w:rsidRPr="00DB2552">
        <w:rPr>
          <w:rFonts w:ascii="Arial" w:hAnsi="Arial"/>
        </w:rPr>
        <w:t xml:space="preserve">stopped meter </w:t>
      </w:r>
      <w:r w:rsidR="00E71570" w:rsidRPr="00DB2552">
        <w:rPr>
          <w:rFonts w:ascii="Arial" w:hAnsi="Arial"/>
        </w:rPr>
        <w:t>thre</w:t>
      </w:r>
      <w:r w:rsidR="00CB1CCD" w:rsidRPr="00DB2552">
        <w:rPr>
          <w:rFonts w:ascii="Arial" w:hAnsi="Arial"/>
        </w:rPr>
        <w:t>shold</w:t>
      </w:r>
      <w:r w:rsidR="00370561" w:rsidRPr="00DB2552">
        <w:rPr>
          <w:rFonts w:ascii="Arial" w:hAnsi="Arial"/>
        </w:rPr>
        <w:t>s</w:t>
      </w:r>
      <w:r w:rsidR="00E71570" w:rsidRPr="00DB2552">
        <w:rPr>
          <w:rFonts w:ascii="Arial" w:hAnsi="Arial"/>
        </w:rPr>
        <w:t xml:space="preserve"> w</w:t>
      </w:r>
      <w:r w:rsidR="00370561" w:rsidRPr="00DB2552">
        <w:rPr>
          <w:rFonts w:ascii="Arial" w:hAnsi="Arial"/>
        </w:rPr>
        <w:t>ere</w:t>
      </w:r>
      <w:r w:rsidR="00E71570" w:rsidRPr="00DB2552">
        <w:rPr>
          <w:rFonts w:ascii="Arial" w:hAnsi="Arial"/>
        </w:rPr>
        <w:t xml:space="preserve"> finally reached</w:t>
      </w:r>
      <w:r w:rsidR="00CB1CCD" w:rsidRPr="00DB2552">
        <w:rPr>
          <w:rFonts w:ascii="Arial" w:hAnsi="Arial"/>
        </w:rPr>
        <w:t>,</w:t>
      </w:r>
      <w:r w:rsidR="00370561" w:rsidRPr="00DB2552">
        <w:rPr>
          <w:rFonts w:ascii="Arial" w:hAnsi="Arial"/>
        </w:rPr>
        <w:t xml:space="preserve"> the time measure would be longer than a meter that was completely stopped</w:t>
      </w:r>
      <w:r w:rsidR="007C1316" w:rsidRPr="00DB2552">
        <w:rPr>
          <w:rFonts w:ascii="Arial" w:hAnsi="Arial"/>
        </w:rPr>
        <w:t>.</w:t>
      </w:r>
    </w:p>
    <w:p w14:paraId="5D669724" w14:textId="77777777" w:rsidR="00CB1CCD" w:rsidRPr="003930DF" w:rsidRDefault="007C1316" w:rsidP="00DC1301">
      <w:pPr>
        <w:spacing w:before="120" w:after="240"/>
        <w:rPr>
          <w:rFonts w:ascii="Arial" w:hAnsi="Arial" w:cs="Arial"/>
          <w:bCs/>
        </w:rPr>
      </w:pPr>
      <w:r w:rsidRPr="00DB2552">
        <w:rPr>
          <w:rFonts w:ascii="Arial" w:hAnsi="Arial"/>
        </w:rPr>
        <w:t xml:space="preserve">The resulting </w:t>
      </w:r>
      <w:r w:rsidR="008B51F2" w:rsidRPr="00DB2552">
        <w:rPr>
          <w:rFonts w:ascii="Arial" w:hAnsi="Arial"/>
        </w:rPr>
        <w:t xml:space="preserve">length of </w:t>
      </w:r>
      <w:r w:rsidR="00CB1CCD" w:rsidRPr="00DB2552">
        <w:rPr>
          <w:rFonts w:ascii="Arial" w:hAnsi="Arial"/>
        </w:rPr>
        <w:t>billing adjustment</w:t>
      </w:r>
      <w:r w:rsidR="00370561" w:rsidRPr="00DB2552">
        <w:rPr>
          <w:rFonts w:ascii="Arial" w:hAnsi="Arial"/>
        </w:rPr>
        <w:t>s</w:t>
      </w:r>
      <w:r w:rsidR="00CB1CCD" w:rsidRPr="00DB2552">
        <w:rPr>
          <w:rFonts w:ascii="Arial" w:hAnsi="Arial" w:cs="Arial"/>
          <w:bCs/>
        </w:rPr>
        <w:t xml:space="preserve"> for the</w:t>
      </w:r>
      <w:r w:rsidR="00370561" w:rsidRPr="00DB2552">
        <w:rPr>
          <w:rFonts w:ascii="Arial" w:hAnsi="Arial" w:cs="Arial"/>
          <w:bCs/>
        </w:rPr>
        <w:t xml:space="preserve">se meters </w:t>
      </w:r>
      <w:r w:rsidRPr="00DB2552">
        <w:rPr>
          <w:rFonts w:ascii="Arial" w:hAnsi="Arial" w:cs="Arial"/>
          <w:bCs/>
        </w:rPr>
        <w:t xml:space="preserve">include the period of time where the </w:t>
      </w:r>
      <w:r w:rsidR="00370561" w:rsidRPr="00DB2552">
        <w:rPr>
          <w:rFonts w:ascii="Arial" w:hAnsi="Arial" w:cs="Arial"/>
          <w:bCs/>
        </w:rPr>
        <w:t xml:space="preserve">zero consumption </w:t>
      </w:r>
      <w:r w:rsidR="0011406F" w:rsidRPr="00DB2552">
        <w:rPr>
          <w:rFonts w:ascii="Arial" w:hAnsi="Arial" w:cs="Arial"/>
          <w:bCs/>
        </w:rPr>
        <w:t>occurred</w:t>
      </w:r>
      <w:r w:rsidR="00370561" w:rsidRPr="00DB2552">
        <w:rPr>
          <w:rFonts w:ascii="Arial" w:hAnsi="Arial" w:cs="Arial"/>
          <w:bCs/>
        </w:rPr>
        <w:t xml:space="preserve"> </w:t>
      </w:r>
      <w:r w:rsidR="009F07E3" w:rsidRPr="00DB2552">
        <w:rPr>
          <w:rFonts w:ascii="Arial" w:hAnsi="Arial" w:cs="Arial"/>
          <w:bCs/>
        </w:rPr>
        <w:t>through the time the meters were repaired or replaced</w:t>
      </w:r>
      <w:r w:rsidR="00C70125" w:rsidRPr="00DB2552">
        <w:rPr>
          <w:rFonts w:ascii="Arial" w:hAnsi="Arial" w:cs="Arial"/>
          <w:bCs/>
        </w:rPr>
        <w:t xml:space="preserve"> and the </w:t>
      </w:r>
      <w:r w:rsidRPr="00DB2552">
        <w:rPr>
          <w:rFonts w:ascii="Arial" w:hAnsi="Arial" w:cs="Arial"/>
          <w:bCs/>
        </w:rPr>
        <w:t xml:space="preserve"> period associated with the sporadic usage</w:t>
      </w:r>
      <w:r w:rsidR="00C70125" w:rsidRPr="00DB2552">
        <w:rPr>
          <w:rFonts w:ascii="Arial" w:hAnsi="Arial" w:cs="Arial"/>
          <w:bCs/>
        </w:rPr>
        <w:t xml:space="preserve"> prior to completely stop</w:t>
      </w:r>
      <w:r w:rsidR="004D0BED" w:rsidRPr="00DB2552">
        <w:rPr>
          <w:rFonts w:ascii="Arial" w:hAnsi="Arial" w:cs="Arial"/>
          <w:bCs/>
        </w:rPr>
        <w:t>ping</w:t>
      </w:r>
      <w:r w:rsidRPr="00DB2552">
        <w:rPr>
          <w:rFonts w:ascii="Arial" w:hAnsi="Arial" w:cs="Arial"/>
          <w:bCs/>
        </w:rPr>
        <w:t>, thus resulting in a longer time measure than would have occurred if the meter had simply stopped</w:t>
      </w:r>
      <w:r w:rsidRPr="003930DF">
        <w:rPr>
          <w:rFonts w:ascii="Arial" w:hAnsi="Arial" w:cs="Arial"/>
          <w:bCs/>
        </w:rPr>
        <w:t>.</w:t>
      </w:r>
    </w:p>
    <w:p w14:paraId="5D669725" w14:textId="77777777" w:rsidR="00861697" w:rsidRPr="00385BC7" w:rsidRDefault="0011406F" w:rsidP="00DC1301">
      <w:pPr>
        <w:spacing w:after="0"/>
        <w:rPr>
          <w:rFonts w:ascii="Arial" w:hAnsi="Arial"/>
        </w:rPr>
      </w:pPr>
      <w:r w:rsidRPr="00385BC7">
        <w:rPr>
          <w:rFonts w:ascii="Arial" w:hAnsi="Arial"/>
        </w:rPr>
        <w:t xml:space="preserve">There are </w:t>
      </w:r>
      <w:r w:rsidR="00F46C32">
        <w:rPr>
          <w:rFonts w:ascii="Arial" w:hAnsi="Arial"/>
        </w:rPr>
        <w:t>two</w:t>
      </w:r>
      <w:r w:rsidR="005D4A79" w:rsidRPr="00385BC7">
        <w:rPr>
          <w:rFonts w:ascii="Arial" w:hAnsi="Arial"/>
        </w:rPr>
        <w:t xml:space="preserve"> </w:t>
      </w:r>
      <w:r w:rsidRPr="00385BC7">
        <w:rPr>
          <w:rFonts w:ascii="Arial" w:hAnsi="Arial"/>
        </w:rPr>
        <w:t xml:space="preserve">contributing factors that results in </w:t>
      </w:r>
      <w:r w:rsidR="008B51F2" w:rsidRPr="00385BC7">
        <w:rPr>
          <w:rFonts w:ascii="Arial" w:hAnsi="Arial"/>
        </w:rPr>
        <w:t xml:space="preserve">the </w:t>
      </w:r>
      <w:r w:rsidR="00385BC7">
        <w:rPr>
          <w:rFonts w:ascii="Arial" w:hAnsi="Arial"/>
        </w:rPr>
        <w:t>48</w:t>
      </w:r>
      <w:r w:rsidR="00385BC7" w:rsidRPr="00385BC7">
        <w:rPr>
          <w:rFonts w:ascii="Arial" w:hAnsi="Arial"/>
        </w:rPr>
        <w:t xml:space="preserve"> </w:t>
      </w:r>
      <w:r w:rsidRPr="00385BC7">
        <w:rPr>
          <w:rFonts w:ascii="Arial" w:hAnsi="Arial"/>
        </w:rPr>
        <w:t>m</w:t>
      </w:r>
      <w:r w:rsidR="00A16DF1" w:rsidRPr="00385BC7">
        <w:rPr>
          <w:rFonts w:ascii="Arial" w:hAnsi="Arial"/>
        </w:rPr>
        <w:t>eter</w:t>
      </w:r>
      <w:r w:rsidRPr="00385BC7">
        <w:rPr>
          <w:rFonts w:ascii="Arial" w:hAnsi="Arial"/>
        </w:rPr>
        <w:t xml:space="preserve"> case</w:t>
      </w:r>
      <w:r w:rsidR="00A16DF1" w:rsidRPr="00385BC7">
        <w:rPr>
          <w:rFonts w:ascii="Arial" w:hAnsi="Arial"/>
        </w:rPr>
        <w:t xml:space="preserve">s that </w:t>
      </w:r>
      <w:r w:rsidRPr="00385BC7">
        <w:rPr>
          <w:rFonts w:ascii="Arial" w:hAnsi="Arial"/>
        </w:rPr>
        <w:t>exceeded the</w:t>
      </w:r>
      <w:r w:rsidR="00A16DF1" w:rsidRPr="00385BC7">
        <w:rPr>
          <w:rFonts w:ascii="Arial" w:hAnsi="Arial"/>
        </w:rPr>
        <w:t xml:space="preserve"> </w:t>
      </w:r>
      <w:r w:rsidR="00861697" w:rsidRPr="00385BC7">
        <w:rPr>
          <w:rFonts w:ascii="Arial" w:hAnsi="Arial"/>
        </w:rPr>
        <w:t>12</w:t>
      </w:r>
      <w:r w:rsidRPr="00385BC7">
        <w:rPr>
          <w:rFonts w:ascii="Arial" w:hAnsi="Arial"/>
        </w:rPr>
        <w:t>-</w:t>
      </w:r>
      <w:r w:rsidR="00861697" w:rsidRPr="00385BC7">
        <w:rPr>
          <w:rFonts w:ascii="Arial" w:hAnsi="Arial"/>
        </w:rPr>
        <w:t>month</w:t>
      </w:r>
      <w:r w:rsidRPr="00385BC7">
        <w:rPr>
          <w:rFonts w:ascii="Arial" w:hAnsi="Arial"/>
        </w:rPr>
        <w:t xml:space="preserve"> time measurement</w:t>
      </w:r>
      <w:r w:rsidR="00A16DF1" w:rsidRPr="00385BC7">
        <w:rPr>
          <w:rFonts w:ascii="Arial" w:hAnsi="Arial"/>
        </w:rPr>
        <w:t>:</w:t>
      </w:r>
    </w:p>
    <w:p w14:paraId="5D669726" w14:textId="77777777" w:rsidR="00753419" w:rsidRPr="00385BC7" w:rsidRDefault="00385BC7" w:rsidP="00DC1301">
      <w:pPr>
        <w:pStyle w:val="ListParagraph"/>
        <w:numPr>
          <w:ilvl w:val="0"/>
          <w:numId w:val="40"/>
        </w:numPr>
        <w:spacing w:before="120" w:after="240"/>
        <w:ind w:left="806" w:hanging="446"/>
        <w:rPr>
          <w:rFonts w:ascii="Arial" w:hAnsi="Arial" w:cs="Arial"/>
          <w:bCs/>
          <w:sz w:val="22"/>
          <w:szCs w:val="22"/>
        </w:rPr>
      </w:pPr>
      <w:r w:rsidRPr="001B2105">
        <w:rPr>
          <w:rFonts w:ascii="Arial" w:hAnsi="Arial" w:cs="Arial"/>
          <w:bCs/>
          <w:sz w:val="22"/>
          <w:szCs w:val="22"/>
        </w:rPr>
        <w:t xml:space="preserve">35 </w:t>
      </w:r>
      <w:r w:rsidR="0030713F" w:rsidRPr="001B2105">
        <w:rPr>
          <w:rFonts w:ascii="Arial" w:hAnsi="Arial" w:cs="Arial"/>
          <w:bCs/>
          <w:sz w:val="22"/>
          <w:szCs w:val="22"/>
        </w:rPr>
        <w:t>of</w:t>
      </w:r>
      <w:r w:rsidRPr="001B2105">
        <w:rPr>
          <w:rFonts w:ascii="Arial" w:hAnsi="Arial" w:cs="Arial"/>
          <w:bCs/>
          <w:sz w:val="22"/>
          <w:szCs w:val="22"/>
        </w:rPr>
        <w:t xml:space="preserve"> 48</w:t>
      </w:r>
      <w:r w:rsidR="0030713F" w:rsidRPr="001B2105">
        <w:rPr>
          <w:rFonts w:ascii="Arial" w:hAnsi="Arial" w:cs="Arial"/>
          <w:bCs/>
          <w:sz w:val="22"/>
          <w:szCs w:val="22"/>
        </w:rPr>
        <w:t xml:space="preserve"> m</w:t>
      </w:r>
      <w:r w:rsidR="00753419" w:rsidRPr="001B2105">
        <w:rPr>
          <w:rFonts w:ascii="Arial" w:hAnsi="Arial" w:cs="Arial"/>
          <w:bCs/>
          <w:sz w:val="22"/>
          <w:szCs w:val="22"/>
        </w:rPr>
        <w:t>eter</w:t>
      </w:r>
      <w:r w:rsidR="00367AF5" w:rsidRPr="001B2105">
        <w:rPr>
          <w:rFonts w:ascii="Arial" w:hAnsi="Arial" w:cs="Arial"/>
          <w:bCs/>
          <w:sz w:val="22"/>
          <w:szCs w:val="22"/>
        </w:rPr>
        <w:t>s</w:t>
      </w:r>
      <w:r w:rsidR="00753419" w:rsidRPr="001B2105">
        <w:rPr>
          <w:rFonts w:ascii="Arial" w:hAnsi="Arial" w:cs="Arial"/>
          <w:bCs/>
          <w:sz w:val="22"/>
          <w:szCs w:val="22"/>
        </w:rPr>
        <w:t xml:space="preserve"> </w:t>
      </w:r>
      <w:r w:rsidR="0011406F" w:rsidRPr="001B2105">
        <w:rPr>
          <w:rFonts w:ascii="Arial" w:hAnsi="Arial" w:cs="Arial"/>
          <w:bCs/>
          <w:sz w:val="22"/>
          <w:szCs w:val="22"/>
        </w:rPr>
        <w:t>w</w:t>
      </w:r>
      <w:r w:rsidR="00367AF5" w:rsidRPr="001B2105">
        <w:rPr>
          <w:rFonts w:ascii="Arial" w:hAnsi="Arial" w:cs="Arial"/>
          <w:bCs/>
          <w:sz w:val="22"/>
          <w:szCs w:val="22"/>
        </w:rPr>
        <w:t>ere</w:t>
      </w:r>
      <w:r w:rsidR="00753419" w:rsidRPr="001B2105">
        <w:rPr>
          <w:rFonts w:ascii="Arial" w:hAnsi="Arial" w:cs="Arial"/>
          <w:bCs/>
          <w:sz w:val="22"/>
          <w:szCs w:val="22"/>
        </w:rPr>
        <w:t xml:space="preserve"> a </w:t>
      </w:r>
      <w:r w:rsidR="00E71570" w:rsidRPr="001B2105">
        <w:rPr>
          <w:rFonts w:ascii="Arial" w:hAnsi="Arial" w:cs="Arial"/>
          <w:bCs/>
          <w:sz w:val="22"/>
          <w:szCs w:val="22"/>
        </w:rPr>
        <w:t>“</w:t>
      </w:r>
      <w:r w:rsidR="00753419" w:rsidRPr="001B2105">
        <w:rPr>
          <w:rFonts w:ascii="Arial" w:hAnsi="Arial" w:cs="Arial"/>
          <w:bCs/>
          <w:sz w:val="22"/>
          <w:szCs w:val="22"/>
        </w:rPr>
        <w:t>poor performing</w:t>
      </w:r>
      <w:r w:rsidR="00E71570" w:rsidRPr="001B2105">
        <w:rPr>
          <w:rFonts w:ascii="Arial" w:hAnsi="Arial" w:cs="Arial"/>
          <w:bCs/>
          <w:sz w:val="22"/>
          <w:szCs w:val="22"/>
        </w:rPr>
        <w:t>”</w:t>
      </w:r>
      <w:r w:rsidR="00753419" w:rsidRPr="001B2105">
        <w:rPr>
          <w:rFonts w:ascii="Arial" w:hAnsi="Arial" w:cs="Arial"/>
          <w:bCs/>
          <w:sz w:val="22"/>
          <w:szCs w:val="22"/>
        </w:rPr>
        <w:t xml:space="preserve"> meter as described above</w:t>
      </w:r>
      <w:r w:rsidR="00C70125" w:rsidRPr="001B2105">
        <w:rPr>
          <w:rFonts w:ascii="Arial" w:hAnsi="Arial" w:cs="Arial"/>
          <w:bCs/>
          <w:sz w:val="22"/>
          <w:szCs w:val="22"/>
        </w:rPr>
        <w:t xml:space="preserve"> that would take an extended period for a meter to completely </w:t>
      </w:r>
      <w:r w:rsidR="000A2726" w:rsidRPr="001B2105">
        <w:rPr>
          <w:rFonts w:ascii="Arial" w:hAnsi="Arial" w:cs="Arial"/>
          <w:bCs/>
          <w:sz w:val="22"/>
          <w:szCs w:val="22"/>
        </w:rPr>
        <w:t>stop</w:t>
      </w:r>
      <w:r w:rsidR="00753419" w:rsidRPr="001B2105">
        <w:rPr>
          <w:rFonts w:ascii="Arial" w:hAnsi="Arial" w:cs="Arial"/>
          <w:bCs/>
          <w:sz w:val="22"/>
          <w:szCs w:val="22"/>
        </w:rPr>
        <w:t>.</w:t>
      </w:r>
    </w:p>
    <w:p w14:paraId="5D669727" w14:textId="77777777" w:rsidR="00DC1301" w:rsidRPr="00834149" w:rsidRDefault="00DC1301" w:rsidP="00DC1301">
      <w:pPr>
        <w:pStyle w:val="ListParagraph"/>
        <w:spacing w:before="120" w:after="240"/>
        <w:ind w:left="806"/>
        <w:rPr>
          <w:rFonts w:ascii="Arial" w:hAnsi="Arial" w:cs="Arial"/>
          <w:bCs/>
          <w:sz w:val="22"/>
          <w:szCs w:val="22"/>
        </w:rPr>
      </w:pPr>
    </w:p>
    <w:p w14:paraId="5D669728" w14:textId="77777777" w:rsidR="00385BC7" w:rsidRPr="00834149" w:rsidRDefault="00385BC7" w:rsidP="00F46C32">
      <w:pPr>
        <w:pStyle w:val="ListParagraph"/>
        <w:numPr>
          <w:ilvl w:val="0"/>
          <w:numId w:val="40"/>
        </w:numPr>
        <w:spacing w:before="120" w:after="240"/>
        <w:ind w:left="806" w:hanging="446"/>
        <w:rPr>
          <w:rFonts w:ascii="Arial" w:hAnsi="Arial" w:cs="Arial"/>
          <w:bCs/>
          <w:sz w:val="22"/>
          <w:szCs w:val="22"/>
        </w:rPr>
      </w:pPr>
      <w:r w:rsidRPr="001B2105">
        <w:rPr>
          <w:rFonts w:ascii="Arial" w:hAnsi="Arial" w:cs="Arial"/>
          <w:bCs/>
          <w:sz w:val="22"/>
          <w:szCs w:val="22"/>
        </w:rPr>
        <w:t xml:space="preserve">13 </w:t>
      </w:r>
      <w:r w:rsidR="0030713F" w:rsidRPr="001B2105">
        <w:rPr>
          <w:rFonts w:ascii="Arial" w:hAnsi="Arial" w:cs="Arial"/>
          <w:bCs/>
          <w:sz w:val="22"/>
          <w:szCs w:val="22"/>
        </w:rPr>
        <w:t>of</w:t>
      </w:r>
      <w:r w:rsidRPr="001B2105">
        <w:rPr>
          <w:rFonts w:ascii="Arial" w:hAnsi="Arial" w:cs="Arial"/>
          <w:bCs/>
          <w:sz w:val="22"/>
          <w:szCs w:val="22"/>
        </w:rPr>
        <w:t xml:space="preserve"> 48</w:t>
      </w:r>
      <w:r w:rsidR="0030713F" w:rsidRPr="001B2105">
        <w:rPr>
          <w:rFonts w:ascii="Arial" w:hAnsi="Arial" w:cs="Arial"/>
          <w:bCs/>
          <w:sz w:val="22"/>
          <w:szCs w:val="22"/>
        </w:rPr>
        <w:t xml:space="preserve"> m</w:t>
      </w:r>
      <w:r w:rsidR="00C70125" w:rsidRPr="001B2105">
        <w:rPr>
          <w:rFonts w:ascii="Arial" w:hAnsi="Arial" w:cs="Arial"/>
          <w:bCs/>
          <w:sz w:val="22"/>
          <w:szCs w:val="22"/>
        </w:rPr>
        <w:t>eters that showed usage after first identified by the automatic tracking of the stopped meter review process</w:t>
      </w:r>
      <w:r w:rsidR="003C548D" w:rsidRPr="001B2105">
        <w:rPr>
          <w:rFonts w:ascii="Arial" w:hAnsi="Arial" w:cs="Arial"/>
          <w:bCs/>
          <w:sz w:val="22"/>
          <w:szCs w:val="22"/>
        </w:rPr>
        <w:t xml:space="preserve"> but before the completion of the investigation process.</w:t>
      </w:r>
      <w:r w:rsidR="009265F8" w:rsidRPr="001B2105">
        <w:rPr>
          <w:rFonts w:ascii="Arial" w:hAnsi="Arial" w:cs="Arial"/>
          <w:bCs/>
          <w:sz w:val="22"/>
          <w:szCs w:val="22"/>
        </w:rPr>
        <w:t xml:space="preserve">  </w:t>
      </w:r>
      <w:r w:rsidR="003C548D" w:rsidRPr="001B2105">
        <w:rPr>
          <w:rFonts w:ascii="Arial" w:hAnsi="Arial" w:cs="Arial"/>
          <w:bCs/>
          <w:sz w:val="22"/>
          <w:szCs w:val="22"/>
        </w:rPr>
        <w:t>Typically, a</w:t>
      </w:r>
      <w:r w:rsidR="009265F8" w:rsidRPr="001B2105">
        <w:rPr>
          <w:rFonts w:ascii="Arial" w:hAnsi="Arial" w:cs="Arial"/>
          <w:bCs/>
          <w:sz w:val="22"/>
          <w:szCs w:val="22"/>
        </w:rPr>
        <w:t xml:space="preserve">s </w:t>
      </w:r>
      <w:r w:rsidR="008D0278" w:rsidRPr="001B2105">
        <w:rPr>
          <w:rFonts w:ascii="Arial" w:hAnsi="Arial" w:cs="Arial"/>
          <w:bCs/>
          <w:sz w:val="22"/>
          <w:szCs w:val="22"/>
        </w:rPr>
        <w:t xml:space="preserve">a </w:t>
      </w:r>
      <w:r w:rsidR="009265F8" w:rsidRPr="001B2105">
        <w:rPr>
          <w:rFonts w:ascii="Arial" w:hAnsi="Arial" w:cs="Arial"/>
          <w:bCs/>
          <w:sz w:val="22"/>
          <w:szCs w:val="22"/>
        </w:rPr>
        <w:t>meter</w:t>
      </w:r>
      <w:r w:rsidR="008D0278" w:rsidRPr="001B2105">
        <w:rPr>
          <w:rFonts w:ascii="Arial" w:hAnsi="Arial" w:cs="Arial"/>
          <w:bCs/>
          <w:sz w:val="22"/>
          <w:szCs w:val="22"/>
        </w:rPr>
        <w:t xml:space="preserve"> </w:t>
      </w:r>
      <w:r w:rsidR="000E3146" w:rsidRPr="001B2105">
        <w:rPr>
          <w:rFonts w:ascii="Arial" w:hAnsi="Arial" w:cs="Arial"/>
          <w:bCs/>
          <w:sz w:val="22"/>
          <w:szCs w:val="22"/>
        </w:rPr>
        <w:t xml:space="preserve">is </w:t>
      </w:r>
      <w:r w:rsidR="009265F8" w:rsidRPr="001B2105">
        <w:rPr>
          <w:rFonts w:ascii="Arial" w:hAnsi="Arial" w:cs="Arial"/>
          <w:bCs/>
          <w:sz w:val="22"/>
          <w:szCs w:val="22"/>
        </w:rPr>
        <w:t xml:space="preserve">identified as </w:t>
      </w:r>
      <w:r w:rsidR="000E3146" w:rsidRPr="001B2105">
        <w:rPr>
          <w:rFonts w:ascii="Arial" w:hAnsi="Arial" w:cs="Arial"/>
          <w:bCs/>
          <w:sz w:val="22"/>
          <w:szCs w:val="22"/>
        </w:rPr>
        <w:t xml:space="preserve">a </w:t>
      </w:r>
      <w:r w:rsidR="009265F8" w:rsidRPr="001B2105">
        <w:rPr>
          <w:rFonts w:ascii="Arial" w:hAnsi="Arial" w:cs="Arial"/>
          <w:bCs/>
          <w:sz w:val="22"/>
          <w:szCs w:val="22"/>
        </w:rPr>
        <w:t xml:space="preserve">probable stopped meter </w:t>
      </w:r>
      <w:r w:rsidR="008D0278" w:rsidRPr="001B2105">
        <w:rPr>
          <w:rFonts w:ascii="Arial" w:hAnsi="Arial" w:cs="Arial"/>
          <w:bCs/>
          <w:sz w:val="22"/>
          <w:szCs w:val="22"/>
        </w:rPr>
        <w:t xml:space="preserve">it is </w:t>
      </w:r>
      <w:r w:rsidR="009265F8" w:rsidRPr="001B2105">
        <w:rPr>
          <w:rFonts w:ascii="Arial" w:hAnsi="Arial" w:cs="Arial"/>
          <w:bCs/>
          <w:sz w:val="22"/>
          <w:szCs w:val="22"/>
        </w:rPr>
        <w:t xml:space="preserve">automatically logged into the stopped meter review process.  </w:t>
      </w:r>
      <w:r w:rsidR="003C548D" w:rsidRPr="001B2105">
        <w:rPr>
          <w:rFonts w:ascii="Arial" w:hAnsi="Arial" w:cs="Arial"/>
          <w:bCs/>
          <w:sz w:val="22"/>
          <w:szCs w:val="22"/>
        </w:rPr>
        <w:t xml:space="preserve">When </w:t>
      </w:r>
      <w:r w:rsidR="008D0278" w:rsidRPr="001B2105">
        <w:rPr>
          <w:rFonts w:ascii="Arial" w:hAnsi="Arial" w:cs="Arial"/>
          <w:bCs/>
          <w:sz w:val="22"/>
          <w:szCs w:val="22"/>
        </w:rPr>
        <w:t xml:space="preserve">a </w:t>
      </w:r>
      <w:r w:rsidR="009265F8" w:rsidRPr="001B2105">
        <w:rPr>
          <w:rFonts w:ascii="Arial" w:hAnsi="Arial" w:cs="Arial"/>
          <w:bCs/>
          <w:sz w:val="22"/>
          <w:szCs w:val="22"/>
        </w:rPr>
        <w:t xml:space="preserve">meter resumed usage by </w:t>
      </w:r>
      <w:r w:rsidR="008D0278" w:rsidRPr="001B2105">
        <w:rPr>
          <w:rFonts w:ascii="Arial" w:hAnsi="Arial" w:cs="Arial"/>
          <w:bCs/>
          <w:sz w:val="22"/>
          <w:szCs w:val="22"/>
        </w:rPr>
        <w:t xml:space="preserve">itself </w:t>
      </w:r>
      <w:r w:rsidR="009265F8" w:rsidRPr="001B2105">
        <w:rPr>
          <w:rFonts w:ascii="Arial" w:hAnsi="Arial" w:cs="Arial"/>
          <w:bCs/>
          <w:sz w:val="22"/>
          <w:szCs w:val="22"/>
        </w:rPr>
        <w:t>prior to the manual investigation process taking place</w:t>
      </w:r>
      <w:r w:rsidR="00533AB3" w:rsidRPr="001B2105">
        <w:rPr>
          <w:rFonts w:ascii="Arial" w:hAnsi="Arial" w:cs="Arial"/>
          <w:bCs/>
          <w:sz w:val="22"/>
          <w:szCs w:val="22"/>
        </w:rPr>
        <w:t>, the</w:t>
      </w:r>
      <w:r w:rsidR="009265F8" w:rsidRPr="001B2105">
        <w:rPr>
          <w:rFonts w:ascii="Arial" w:hAnsi="Arial" w:cs="Arial"/>
          <w:bCs/>
          <w:sz w:val="22"/>
          <w:szCs w:val="22"/>
        </w:rPr>
        <w:t xml:space="preserve"> meter is no</w:t>
      </w:r>
      <w:r w:rsidR="000E3146" w:rsidRPr="001B2105">
        <w:rPr>
          <w:rFonts w:ascii="Arial" w:hAnsi="Arial" w:cs="Arial"/>
          <w:bCs/>
          <w:sz w:val="22"/>
          <w:szCs w:val="22"/>
        </w:rPr>
        <w:t xml:space="preserve"> longer</w:t>
      </w:r>
      <w:r w:rsidR="009265F8" w:rsidRPr="001B2105">
        <w:rPr>
          <w:rFonts w:ascii="Arial" w:hAnsi="Arial" w:cs="Arial"/>
          <w:bCs/>
          <w:sz w:val="22"/>
          <w:szCs w:val="22"/>
        </w:rPr>
        <w:t xml:space="preserve"> considered a stopped meter and </w:t>
      </w:r>
      <w:r w:rsidR="000E3146" w:rsidRPr="001B2105">
        <w:rPr>
          <w:rFonts w:ascii="Arial" w:hAnsi="Arial" w:cs="Arial"/>
          <w:bCs/>
          <w:sz w:val="22"/>
          <w:szCs w:val="22"/>
        </w:rPr>
        <w:t>is therefore</w:t>
      </w:r>
      <w:r w:rsidR="009265F8" w:rsidRPr="001B2105">
        <w:rPr>
          <w:rFonts w:ascii="Arial" w:hAnsi="Arial" w:cs="Arial"/>
          <w:bCs/>
          <w:sz w:val="22"/>
          <w:szCs w:val="22"/>
        </w:rPr>
        <w:t xml:space="preserve"> removed from the automatic tracking of the stopped meter review process.  </w:t>
      </w:r>
      <w:r w:rsidR="003C548D" w:rsidRPr="001B2105">
        <w:rPr>
          <w:rFonts w:ascii="Arial" w:hAnsi="Arial" w:cs="Arial"/>
          <w:bCs/>
          <w:sz w:val="22"/>
          <w:szCs w:val="22"/>
        </w:rPr>
        <w:t xml:space="preserve">However, if the meter has been move to the </w:t>
      </w:r>
      <w:r w:rsidR="00A53D4C" w:rsidRPr="001B2105">
        <w:rPr>
          <w:rFonts w:ascii="Arial" w:hAnsi="Arial" w:cs="Arial"/>
          <w:bCs/>
          <w:sz w:val="22"/>
          <w:szCs w:val="22"/>
        </w:rPr>
        <w:t>investigation</w:t>
      </w:r>
      <w:r w:rsidR="003C548D" w:rsidRPr="001B2105">
        <w:rPr>
          <w:rFonts w:ascii="Arial" w:hAnsi="Arial" w:cs="Arial"/>
          <w:bCs/>
          <w:sz w:val="22"/>
          <w:szCs w:val="22"/>
        </w:rPr>
        <w:t xml:space="preserve"> </w:t>
      </w:r>
      <w:r w:rsidR="003C548D" w:rsidRPr="001B2105">
        <w:rPr>
          <w:rFonts w:ascii="Arial" w:hAnsi="Arial" w:cs="Arial"/>
          <w:bCs/>
          <w:sz w:val="22"/>
          <w:szCs w:val="22"/>
        </w:rPr>
        <w:lastRenderedPageBreak/>
        <w:t xml:space="preserve">process, it will remain in the automatic tracking of the stopped meter review process as the </w:t>
      </w:r>
      <w:r w:rsidR="00A53D4C" w:rsidRPr="001B2105">
        <w:rPr>
          <w:rFonts w:ascii="Arial" w:hAnsi="Arial" w:cs="Arial"/>
          <w:bCs/>
          <w:sz w:val="22"/>
          <w:szCs w:val="22"/>
        </w:rPr>
        <w:t>investigation</w:t>
      </w:r>
      <w:r w:rsidR="003C548D" w:rsidRPr="001B2105">
        <w:rPr>
          <w:rFonts w:ascii="Arial" w:hAnsi="Arial" w:cs="Arial"/>
          <w:bCs/>
          <w:sz w:val="22"/>
          <w:szCs w:val="22"/>
        </w:rPr>
        <w:t xml:space="preserve"> process is still on going. </w:t>
      </w:r>
      <w:r w:rsidR="009265F8" w:rsidRPr="001B2105">
        <w:rPr>
          <w:rFonts w:ascii="Arial" w:hAnsi="Arial" w:cs="Arial"/>
          <w:bCs/>
          <w:sz w:val="22"/>
          <w:szCs w:val="22"/>
        </w:rPr>
        <w:t xml:space="preserve"> </w:t>
      </w:r>
      <w:r w:rsidR="003C548D" w:rsidRPr="001B2105">
        <w:rPr>
          <w:rFonts w:ascii="Arial" w:hAnsi="Arial" w:cs="Arial"/>
          <w:bCs/>
          <w:sz w:val="22"/>
          <w:szCs w:val="22"/>
        </w:rPr>
        <w:t xml:space="preserve">For this particular type of meter issues, </w:t>
      </w:r>
      <w:r w:rsidR="009265F8" w:rsidRPr="001B2105">
        <w:rPr>
          <w:rFonts w:ascii="Arial" w:hAnsi="Arial" w:cs="Arial"/>
          <w:bCs/>
          <w:sz w:val="22"/>
          <w:szCs w:val="22"/>
        </w:rPr>
        <w:t xml:space="preserve">the length of the bill adjustment </w:t>
      </w:r>
      <w:r w:rsidR="003C548D" w:rsidRPr="001B2105">
        <w:rPr>
          <w:rFonts w:ascii="Arial" w:hAnsi="Arial" w:cs="Arial"/>
          <w:bCs/>
          <w:sz w:val="22"/>
          <w:szCs w:val="22"/>
        </w:rPr>
        <w:t xml:space="preserve">would include </w:t>
      </w:r>
      <w:r w:rsidR="009265F8" w:rsidRPr="001B2105">
        <w:rPr>
          <w:rFonts w:ascii="Arial" w:hAnsi="Arial" w:cs="Arial"/>
          <w:bCs/>
          <w:sz w:val="22"/>
          <w:szCs w:val="22"/>
        </w:rPr>
        <w:t xml:space="preserve">the time when the </w:t>
      </w:r>
      <w:r w:rsidR="00A53D4C" w:rsidRPr="001B2105">
        <w:rPr>
          <w:rFonts w:ascii="Arial" w:hAnsi="Arial" w:cs="Arial"/>
          <w:bCs/>
          <w:sz w:val="22"/>
          <w:szCs w:val="22"/>
        </w:rPr>
        <w:t xml:space="preserve">sporadic </w:t>
      </w:r>
      <w:r w:rsidR="009265F8" w:rsidRPr="001B2105">
        <w:rPr>
          <w:rFonts w:ascii="Arial" w:hAnsi="Arial" w:cs="Arial"/>
          <w:bCs/>
          <w:sz w:val="22"/>
          <w:szCs w:val="22"/>
        </w:rPr>
        <w:t xml:space="preserve">usage </w:t>
      </w:r>
      <w:r w:rsidR="00A53D4C" w:rsidRPr="001B2105">
        <w:rPr>
          <w:rFonts w:ascii="Arial" w:hAnsi="Arial" w:cs="Arial"/>
          <w:bCs/>
          <w:sz w:val="22"/>
          <w:szCs w:val="22"/>
        </w:rPr>
        <w:t xml:space="preserve">begun </w:t>
      </w:r>
      <w:r w:rsidR="009265F8" w:rsidRPr="001B2105">
        <w:rPr>
          <w:rFonts w:ascii="Arial" w:hAnsi="Arial" w:cs="Arial"/>
          <w:bCs/>
          <w:sz w:val="22"/>
          <w:szCs w:val="22"/>
        </w:rPr>
        <w:t xml:space="preserve">to the time </w:t>
      </w:r>
      <w:r w:rsidR="003C548D" w:rsidRPr="001B2105">
        <w:rPr>
          <w:rFonts w:ascii="Arial" w:hAnsi="Arial" w:cs="Arial"/>
          <w:bCs/>
          <w:sz w:val="22"/>
          <w:szCs w:val="22"/>
        </w:rPr>
        <w:t xml:space="preserve">that </w:t>
      </w:r>
      <w:r w:rsidR="009265F8" w:rsidRPr="001B2105">
        <w:rPr>
          <w:rFonts w:ascii="Arial" w:hAnsi="Arial" w:cs="Arial"/>
          <w:bCs/>
          <w:sz w:val="22"/>
          <w:szCs w:val="22"/>
        </w:rPr>
        <w:t xml:space="preserve">the </w:t>
      </w:r>
      <w:r w:rsidR="003C548D" w:rsidRPr="001B2105">
        <w:rPr>
          <w:rFonts w:ascii="Arial" w:hAnsi="Arial" w:cs="Arial"/>
          <w:bCs/>
          <w:sz w:val="22"/>
          <w:szCs w:val="22"/>
        </w:rPr>
        <w:t xml:space="preserve">investigation process confirms that the </w:t>
      </w:r>
      <w:r w:rsidR="00FB2C17" w:rsidRPr="001B2105">
        <w:rPr>
          <w:rFonts w:ascii="Arial" w:hAnsi="Arial" w:cs="Arial"/>
          <w:bCs/>
          <w:sz w:val="22"/>
          <w:szCs w:val="22"/>
        </w:rPr>
        <w:t xml:space="preserve">meter </w:t>
      </w:r>
      <w:r w:rsidR="003C548D" w:rsidRPr="001B2105">
        <w:rPr>
          <w:rFonts w:ascii="Arial" w:hAnsi="Arial" w:cs="Arial"/>
          <w:bCs/>
          <w:sz w:val="22"/>
          <w:szCs w:val="22"/>
        </w:rPr>
        <w:t>is indeed a</w:t>
      </w:r>
      <w:r w:rsidR="00FB2C17" w:rsidRPr="001B2105">
        <w:rPr>
          <w:rFonts w:ascii="Arial" w:hAnsi="Arial" w:cs="Arial"/>
          <w:bCs/>
          <w:sz w:val="22"/>
          <w:szCs w:val="22"/>
        </w:rPr>
        <w:t>ccurately records usage</w:t>
      </w:r>
      <w:r w:rsidR="009265F8" w:rsidRPr="001B2105">
        <w:rPr>
          <w:rFonts w:ascii="Arial" w:hAnsi="Arial" w:cs="Arial"/>
          <w:bCs/>
          <w:sz w:val="22"/>
          <w:szCs w:val="22"/>
        </w:rPr>
        <w:t>.  Therefore, it takes a longer time to correct this type of meter cases.</w:t>
      </w:r>
    </w:p>
    <w:p w14:paraId="5D669729" w14:textId="77777777" w:rsidR="000C1F55" w:rsidRPr="004D5BEA" w:rsidRDefault="000C1F55" w:rsidP="004D5BEA">
      <w:pPr>
        <w:rPr>
          <w:rFonts w:ascii="Arial" w:hAnsi="Arial"/>
        </w:rPr>
      </w:pPr>
      <w:r w:rsidRPr="004D5BEA">
        <w:rPr>
          <w:rFonts w:ascii="Arial" w:hAnsi="Arial"/>
        </w:rPr>
        <w:t xml:space="preserve">It is important to review the performance in the context of PSE’s overall billing performance.  In 2014, PSE issued 2,521 stopped meter bills to customers and 32 of the 2,521 adjustments exceeded the 24 months length of backbill.  In 2015, there were 3,578 stopped meter backbilling adjustments, 7 of the 3,578 adjustments exceeding the 24 months mark.  It is a </w:t>
      </w:r>
      <w:r w:rsidR="005343B3">
        <w:rPr>
          <w:rFonts w:ascii="Arial" w:hAnsi="Arial"/>
        </w:rPr>
        <w:t xml:space="preserve">great improvement </w:t>
      </w:r>
      <w:r w:rsidRPr="004D5BEA">
        <w:rPr>
          <w:rFonts w:ascii="Arial" w:hAnsi="Arial"/>
        </w:rPr>
        <w:t>in the backbilling ratio of 1.3% in 2014 to only 0.2% in 2015</w:t>
      </w:r>
      <w:r w:rsidR="005343B3">
        <w:rPr>
          <w:rFonts w:ascii="Arial" w:hAnsi="Arial"/>
        </w:rPr>
        <w:t xml:space="preserve"> for the adjustments that were 24 months or longer</w:t>
      </w:r>
      <w:r w:rsidRPr="004D5BEA">
        <w:rPr>
          <w:rFonts w:ascii="Arial" w:hAnsi="Arial"/>
        </w:rPr>
        <w:t>.</w:t>
      </w:r>
    </w:p>
    <w:p w14:paraId="5D66972A" w14:textId="77777777" w:rsidR="00B91C88" w:rsidRDefault="00B91C88" w:rsidP="009304F6">
      <w:pPr>
        <w:rPr>
          <w:rFonts w:ascii="Arial" w:hAnsi="Arial" w:cs="Arial"/>
          <w:b/>
          <w:bCs/>
        </w:rPr>
      </w:pPr>
    </w:p>
    <w:p w14:paraId="5D66972B" w14:textId="77777777" w:rsidR="00B91C88" w:rsidRPr="00E127A6" w:rsidRDefault="00E127A6" w:rsidP="00B91C88">
      <w:pPr>
        <w:rPr>
          <w:rFonts w:ascii="Arial" w:hAnsi="Arial" w:cs="Arial"/>
          <w:b/>
          <w:bCs/>
          <w:u w:val="single"/>
        </w:rPr>
      </w:pPr>
      <w:r w:rsidRPr="00E127A6">
        <w:rPr>
          <w:rFonts w:ascii="Arial" w:hAnsi="Arial" w:cs="Arial"/>
          <w:b/>
          <w:bCs/>
          <w:u w:val="single"/>
        </w:rPr>
        <w:t>Unassigned Energy Usage</w:t>
      </w:r>
      <w:r w:rsidR="003C548D">
        <w:rPr>
          <w:rFonts w:ascii="Arial" w:hAnsi="Arial" w:cs="Arial"/>
          <w:b/>
          <w:bCs/>
          <w:u w:val="single"/>
        </w:rPr>
        <w:t xml:space="preserve"> Meters</w:t>
      </w:r>
    </w:p>
    <w:p w14:paraId="5D66972C" w14:textId="77777777" w:rsidR="007237BB" w:rsidRDefault="007237BB" w:rsidP="00B91C88">
      <w:pPr>
        <w:rPr>
          <w:rFonts w:ascii="Arial" w:hAnsi="Arial" w:cs="Arial"/>
          <w:bCs/>
        </w:rPr>
      </w:pPr>
    </w:p>
    <w:p w14:paraId="5D66972D" w14:textId="77777777" w:rsidR="00C70772" w:rsidRDefault="00FC4161" w:rsidP="00B91C88">
      <w:pPr>
        <w:rPr>
          <w:rFonts w:ascii="Arial" w:hAnsi="Arial"/>
        </w:rPr>
      </w:pPr>
      <w:r>
        <w:rPr>
          <w:rFonts w:ascii="Arial" w:hAnsi="Arial"/>
        </w:rPr>
        <w:t xml:space="preserve">The table below summarizes the Unassigned Energy Usage meter results by </w:t>
      </w:r>
      <w:r w:rsidR="00FD7756">
        <w:rPr>
          <w:rFonts w:ascii="Arial" w:hAnsi="Arial"/>
        </w:rPr>
        <w:t xml:space="preserve">energy and by </w:t>
      </w:r>
      <w:r>
        <w:rPr>
          <w:rFonts w:ascii="Arial" w:hAnsi="Arial"/>
        </w:rPr>
        <w:t>Meter and Billing Performance Standards for the applicable reporting period of January 1, 201</w:t>
      </w:r>
      <w:r w:rsidR="00AC6EC0">
        <w:rPr>
          <w:rFonts w:ascii="Arial" w:hAnsi="Arial"/>
        </w:rPr>
        <w:t>5</w:t>
      </w:r>
      <w:r>
        <w:rPr>
          <w:rFonts w:ascii="Arial" w:hAnsi="Arial"/>
        </w:rPr>
        <w:t>, through December 31, 201</w:t>
      </w:r>
      <w:r w:rsidR="00AC6EC0">
        <w:rPr>
          <w:rFonts w:ascii="Arial" w:hAnsi="Arial"/>
        </w:rPr>
        <w:t>5</w:t>
      </w:r>
      <w:r>
        <w:rPr>
          <w:rFonts w:ascii="Arial" w:hAnsi="Arial"/>
        </w:rPr>
        <w:t>.</w:t>
      </w:r>
    </w:p>
    <w:p w14:paraId="5D66972E" w14:textId="77777777" w:rsidR="005343B3" w:rsidRPr="00E127A6" w:rsidRDefault="005343B3" w:rsidP="00B91C88">
      <w:pPr>
        <w:rPr>
          <w:rFonts w:ascii="Arial" w:hAnsi="Arial" w:cs="Arial"/>
          <w:bCs/>
        </w:rPr>
      </w:pPr>
    </w:p>
    <w:tbl>
      <w:tblPr>
        <w:tblW w:w="6740" w:type="dxa"/>
        <w:tblInd w:w="93" w:type="dxa"/>
        <w:tblLook w:val="04A0" w:firstRow="1" w:lastRow="0" w:firstColumn="1" w:lastColumn="0" w:noHBand="0" w:noVBand="1"/>
      </w:tblPr>
      <w:tblGrid>
        <w:gridCol w:w="1660"/>
        <w:gridCol w:w="1240"/>
        <w:gridCol w:w="1520"/>
        <w:gridCol w:w="1360"/>
        <w:gridCol w:w="960"/>
      </w:tblGrid>
      <w:tr w:rsidR="00932196" w:rsidRPr="00932196" w14:paraId="5D669734" w14:textId="77777777" w:rsidTr="00932196">
        <w:trPr>
          <w:trHeight w:val="900"/>
        </w:trPr>
        <w:tc>
          <w:tcPr>
            <w:tcW w:w="1660" w:type="dxa"/>
            <w:tcBorders>
              <w:top w:val="single" w:sz="4" w:space="0" w:color="000000"/>
              <w:left w:val="single" w:sz="4" w:space="0" w:color="auto"/>
              <w:bottom w:val="single" w:sz="4" w:space="0" w:color="auto"/>
              <w:right w:val="single" w:sz="4" w:space="0" w:color="FFFFFF"/>
            </w:tcBorders>
            <w:shd w:val="clear" w:color="000000" w:fill="16365C"/>
            <w:hideMark/>
          </w:tcPr>
          <w:p w14:paraId="5D66972F" w14:textId="77777777" w:rsidR="00932196" w:rsidRPr="00932196" w:rsidRDefault="00932196" w:rsidP="00932196">
            <w:pPr>
              <w:spacing w:after="0"/>
              <w:jc w:val="center"/>
              <w:rPr>
                <w:rFonts w:ascii="Calibri" w:eastAsia="Times New Roman" w:hAnsi="Calibri" w:cs="Arial"/>
                <w:b/>
                <w:bCs/>
                <w:color w:val="FFFFFF"/>
                <w:kern w:val="0"/>
              </w:rPr>
            </w:pPr>
            <w:r w:rsidRPr="00932196">
              <w:rPr>
                <w:rFonts w:ascii="Calibri" w:eastAsia="Times New Roman" w:hAnsi="Calibri" w:cs="Arial"/>
                <w:b/>
                <w:bCs/>
                <w:color w:val="FFFFFF"/>
                <w:kern w:val="0"/>
              </w:rPr>
              <w:t>UEU Meter Results</w:t>
            </w:r>
          </w:p>
        </w:tc>
        <w:tc>
          <w:tcPr>
            <w:tcW w:w="1240" w:type="dxa"/>
            <w:tcBorders>
              <w:top w:val="single" w:sz="4" w:space="0" w:color="000000"/>
              <w:left w:val="nil"/>
              <w:bottom w:val="single" w:sz="4" w:space="0" w:color="auto"/>
              <w:right w:val="single" w:sz="4" w:space="0" w:color="FFFFFF"/>
            </w:tcBorders>
            <w:shd w:val="clear" w:color="000000" w:fill="16365C"/>
            <w:hideMark/>
          </w:tcPr>
          <w:p w14:paraId="5D669730" w14:textId="77777777" w:rsidR="00932196" w:rsidRPr="00932196" w:rsidRDefault="00932196" w:rsidP="00932196">
            <w:pPr>
              <w:spacing w:after="0"/>
              <w:jc w:val="center"/>
              <w:rPr>
                <w:rFonts w:ascii="Calibri" w:eastAsia="Times New Roman" w:hAnsi="Calibri" w:cs="Arial"/>
                <w:b/>
                <w:bCs/>
                <w:color w:val="FFFFFF"/>
                <w:kern w:val="0"/>
              </w:rPr>
            </w:pPr>
            <w:r w:rsidRPr="00932196">
              <w:rPr>
                <w:rFonts w:ascii="Calibri" w:eastAsia="Times New Roman" w:hAnsi="Calibri" w:cs="Arial"/>
                <w:b/>
                <w:bCs/>
                <w:color w:val="FFFFFF"/>
                <w:kern w:val="0"/>
              </w:rPr>
              <w:t>Within 12 Months</w:t>
            </w:r>
          </w:p>
        </w:tc>
        <w:tc>
          <w:tcPr>
            <w:tcW w:w="1520" w:type="dxa"/>
            <w:tcBorders>
              <w:top w:val="single" w:sz="4" w:space="0" w:color="000000"/>
              <w:left w:val="nil"/>
              <w:bottom w:val="single" w:sz="4" w:space="0" w:color="auto"/>
              <w:right w:val="single" w:sz="4" w:space="0" w:color="FFFFFF"/>
            </w:tcBorders>
            <w:shd w:val="clear" w:color="000000" w:fill="16365C"/>
            <w:hideMark/>
          </w:tcPr>
          <w:p w14:paraId="5D669731" w14:textId="77777777" w:rsidR="00932196" w:rsidRPr="00932196" w:rsidRDefault="00932196" w:rsidP="00932196">
            <w:pPr>
              <w:spacing w:after="0"/>
              <w:jc w:val="center"/>
              <w:rPr>
                <w:rFonts w:ascii="Calibri" w:eastAsia="Times New Roman" w:hAnsi="Calibri" w:cs="Arial"/>
                <w:b/>
                <w:bCs/>
                <w:color w:val="FFFFFF"/>
                <w:kern w:val="0"/>
              </w:rPr>
            </w:pPr>
            <w:r w:rsidRPr="00932196">
              <w:rPr>
                <w:rFonts w:ascii="Calibri" w:eastAsia="Times New Roman" w:hAnsi="Calibri" w:cs="Arial"/>
                <w:b/>
                <w:bCs/>
                <w:color w:val="FFFFFF"/>
                <w:kern w:val="0"/>
              </w:rPr>
              <w:t>Within 24 Months</w:t>
            </w:r>
          </w:p>
        </w:tc>
        <w:tc>
          <w:tcPr>
            <w:tcW w:w="1360" w:type="dxa"/>
            <w:tcBorders>
              <w:top w:val="single" w:sz="4" w:space="0" w:color="000000"/>
              <w:left w:val="nil"/>
              <w:bottom w:val="single" w:sz="4" w:space="0" w:color="auto"/>
              <w:right w:val="single" w:sz="4" w:space="0" w:color="FFFFFF"/>
            </w:tcBorders>
            <w:shd w:val="clear" w:color="000000" w:fill="16365C"/>
            <w:hideMark/>
          </w:tcPr>
          <w:p w14:paraId="5D669732" w14:textId="77777777" w:rsidR="00932196" w:rsidRPr="00932196" w:rsidRDefault="00932196" w:rsidP="00932196">
            <w:pPr>
              <w:spacing w:after="0"/>
              <w:jc w:val="center"/>
              <w:rPr>
                <w:rFonts w:ascii="Calibri" w:eastAsia="Times New Roman" w:hAnsi="Calibri" w:cs="Arial"/>
                <w:b/>
                <w:bCs/>
                <w:color w:val="FFFFFF"/>
                <w:kern w:val="0"/>
              </w:rPr>
            </w:pPr>
            <w:r w:rsidRPr="00932196">
              <w:rPr>
                <w:rFonts w:ascii="Calibri" w:eastAsia="Times New Roman" w:hAnsi="Calibri" w:cs="Arial"/>
                <w:b/>
                <w:bCs/>
                <w:color w:val="FFFFFF"/>
                <w:kern w:val="0"/>
              </w:rPr>
              <w:t>Above 24 Months</w:t>
            </w:r>
          </w:p>
        </w:tc>
        <w:tc>
          <w:tcPr>
            <w:tcW w:w="960" w:type="dxa"/>
            <w:tcBorders>
              <w:top w:val="single" w:sz="4" w:space="0" w:color="000000"/>
              <w:left w:val="nil"/>
              <w:bottom w:val="single" w:sz="4" w:space="0" w:color="auto"/>
              <w:right w:val="single" w:sz="4" w:space="0" w:color="FFFFFF"/>
            </w:tcBorders>
            <w:shd w:val="clear" w:color="000000" w:fill="16365C"/>
            <w:hideMark/>
          </w:tcPr>
          <w:p w14:paraId="5D669733" w14:textId="77777777" w:rsidR="00932196" w:rsidRPr="00932196" w:rsidRDefault="00932196" w:rsidP="00932196">
            <w:pPr>
              <w:spacing w:after="0"/>
              <w:jc w:val="center"/>
              <w:rPr>
                <w:rFonts w:ascii="Calibri" w:eastAsia="Times New Roman" w:hAnsi="Calibri" w:cs="Arial"/>
                <w:b/>
                <w:bCs/>
                <w:color w:val="FFFFFF"/>
                <w:kern w:val="0"/>
              </w:rPr>
            </w:pPr>
            <w:r w:rsidRPr="00932196">
              <w:rPr>
                <w:rFonts w:ascii="Calibri" w:eastAsia="Times New Roman" w:hAnsi="Calibri" w:cs="Arial"/>
                <w:b/>
                <w:bCs/>
                <w:color w:val="FFFFFF"/>
                <w:kern w:val="0"/>
              </w:rPr>
              <w:t>Total</w:t>
            </w:r>
          </w:p>
        </w:tc>
      </w:tr>
      <w:tr w:rsidR="00932196" w:rsidRPr="00932196" w14:paraId="5D66973A" w14:textId="77777777" w:rsidTr="00932196">
        <w:trPr>
          <w:trHeight w:val="300"/>
        </w:trPr>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5D669735" w14:textId="77777777" w:rsidR="00932196" w:rsidRPr="00932196" w:rsidRDefault="00932196" w:rsidP="00932196">
            <w:pPr>
              <w:spacing w:after="0"/>
              <w:rPr>
                <w:rFonts w:ascii="Calibri" w:eastAsia="Times New Roman" w:hAnsi="Calibri" w:cs="Arial"/>
                <w:b/>
                <w:bCs/>
                <w:kern w:val="0"/>
              </w:rPr>
            </w:pPr>
            <w:r w:rsidRPr="00932196">
              <w:rPr>
                <w:rFonts w:ascii="Calibri" w:eastAsia="Times New Roman" w:hAnsi="Calibri" w:cs="Arial"/>
                <w:b/>
                <w:bCs/>
                <w:kern w:val="0"/>
              </w:rPr>
              <w:t>Electric</w:t>
            </w:r>
          </w:p>
        </w:tc>
        <w:tc>
          <w:tcPr>
            <w:tcW w:w="1240" w:type="dxa"/>
            <w:tcBorders>
              <w:top w:val="single" w:sz="4" w:space="0" w:color="auto"/>
              <w:left w:val="nil"/>
              <w:bottom w:val="single" w:sz="4" w:space="0" w:color="auto"/>
              <w:right w:val="single" w:sz="4" w:space="0" w:color="auto"/>
            </w:tcBorders>
            <w:shd w:val="clear" w:color="auto" w:fill="auto"/>
            <w:noWrap/>
            <w:hideMark/>
          </w:tcPr>
          <w:p w14:paraId="5D669736" w14:textId="77777777" w:rsidR="00932196" w:rsidRPr="00932196" w:rsidRDefault="00932196" w:rsidP="00932196">
            <w:pPr>
              <w:spacing w:after="0"/>
              <w:jc w:val="right"/>
              <w:rPr>
                <w:rFonts w:ascii="Calibri" w:eastAsia="Times New Roman" w:hAnsi="Calibri" w:cs="Arial"/>
                <w:kern w:val="0"/>
              </w:rPr>
            </w:pPr>
            <w:r w:rsidRPr="00932196">
              <w:rPr>
                <w:rFonts w:ascii="Calibri" w:eastAsia="Times New Roman" w:hAnsi="Calibri" w:cs="Arial"/>
                <w:kern w:val="0"/>
              </w:rPr>
              <w:t>7,169</w:t>
            </w:r>
          </w:p>
        </w:tc>
        <w:tc>
          <w:tcPr>
            <w:tcW w:w="1520" w:type="dxa"/>
            <w:tcBorders>
              <w:top w:val="single" w:sz="4" w:space="0" w:color="auto"/>
              <w:left w:val="nil"/>
              <w:bottom w:val="single" w:sz="4" w:space="0" w:color="auto"/>
              <w:right w:val="single" w:sz="4" w:space="0" w:color="auto"/>
            </w:tcBorders>
            <w:shd w:val="clear" w:color="auto" w:fill="auto"/>
            <w:noWrap/>
            <w:hideMark/>
          </w:tcPr>
          <w:p w14:paraId="5D669737" w14:textId="77777777" w:rsidR="00932196" w:rsidRPr="00932196" w:rsidRDefault="00932196" w:rsidP="00932196">
            <w:pPr>
              <w:spacing w:after="0"/>
              <w:jc w:val="right"/>
              <w:rPr>
                <w:rFonts w:ascii="Calibri" w:eastAsia="Times New Roman" w:hAnsi="Calibri" w:cs="Arial"/>
                <w:kern w:val="0"/>
              </w:rPr>
            </w:pPr>
            <w:r w:rsidRPr="00932196">
              <w:rPr>
                <w:rFonts w:ascii="Calibri" w:eastAsia="Times New Roman" w:hAnsi="Calibri" w:cs="Arial"/>
                <w:kern w:val="0"/>
              </w:rPr>
              <w:t>95</w:t>
            </w:r>
          </w:p>
        </w:tc>
        <w:tc>
          <w:tcPr>
            <w:tcW w:w="1360" w:type="dxa"/>
            <w:tcBorders>
              <w:top w:val="single" w:sz="4" w:space="0" w:color="auto"/>
              <w:left w:val="nil"/>
              <w:bottom w:val="single" w:sz="4" w:space="0" w:color="auto"/>
              <w:right w:val="single" w:sz="4" w:space="0" w:color="auto"/>
            </w:tcBorders>
            <w:shd w:val="clear" w:color="auto" w:fill="auto"/>
            <w:noWrap/>
            <w:hideMark/>
          </w:tcPr>
          <w:p w14:paraId="5D669738" w14:textId="77777777" w:rsidR="00932196" w:rsidRPr="00932196" w:rsidRDefault="00932196" w:rsidP="00932196">
            <w:pPr>
              <w:spacing w:after="0"/>
              <w:jc w:val="right"/>
              <w:rPr>
                <w:rFonts w:ascii="Calibri" w:eastAsia="Times New Roman" w:hAnsi="Calibri" w:cs="Arial"/>
                <w:kern w:val="0"/>
              </w:rPr>
            </w:pPr>
            <w:r w:rsidRPr="00932196">
              <w:rPr>
                <w:rFonts w:ascii="Calibri" w:eastAsia="Times New Roman" w:hAnsi="Calibri" w:cs="Arial"/>
                <w:kern w:val="0"/>
              </w:rPr>
              <w:t>22</w:t>
            </w:r>
          </w:p>
        </w:tc>
        <w:tc>
          <w:tcPr>
            <w:tcW w:w="960" w:type="dxa"/>
            <w:tcBorders>
              <w:top w:val="single" w:sz="4" w:space="0" w:color="auto"/>
              <w:left w:val="nil"/>
              <w:bottom w:val="single" w:sz="4" w:space="0" w:color="auto"/>
              <w:right w:val="single" w:sz="4" w:space="0" w:color="auto"/>
            </w:tcBorders>
            <w:shd w:val="clear" w:color="auto" w:fill="auto"/>
            <w:noWrap/>
            <w:hideMark/>
          </w:tcPr>
          <w:p w14:paraId="5D669739" w14:textId="77777777" w:rsidR="00932196" w:rsidRPr="00932196" w:rsidRDefault="00932196" w:rsidP="00932196">
            <w:pPr>
              <w:spacing w:after="0"/>
              <w:jc w:val="right"/>
              <w:rPr>
                <w:rFonts w:ascii="Calibri" w:eastAsia="Times New Roman" w:hAnsi="Calibri" w:cs="Arial"/>
                <w:b/>
                <w:bCs/>
                <w:kern w:val="0"/>
              </w:rPr>
            </w:pPr>
            <w:r w:rsidRPr="00932196">
              <w:rPr>
                <w:rFonts w:ascii="Calibri" w:eastAsia="Times New Roman" w:hAnsi="Calibri" w:cs="Arial"/>
                <w:b/>
                <w:bCs/>
                <w:kern w:val="0"/>
              </w:rPr>
              <w:t>7,286</w:t>
            </w:r>
          </w:p>
        </w:tc>
      </w:tr>
      <w:tr w:rsidR="00932196" w:rsidRPr="00932196" w14:paraId="5D669740" w14:textId="77777777" w:rsidTr="00932196">
        <w:trPr>
          <w:trHeight w:val="300"/>
        </w:trPr>
        <w:tc>
          <w:tcPr>
            <w:tcW w:w="1660" w:type="dxa"/>
            <w:tcBorders>
              <w:top w:val="nil"/>
              <w:left w:val="single" w:sz="4" w:space="0" w:color="auto"/>
              <w:bottom w:val="single" w:sz="4" w:space="0" w:color="auto"/>
              <w:right w:val="single" w:sz="4" w:space="0" w:color="auto"/>
            </w:tcBorders>
            <w:shd w:val="clear" w:color="auto" w:fill="auto"/>
            <w:noWrap/>
            <w:hideMark/>
          </w:tcPr>
          <w:p w14:paraId="5D66973B" w14:textId="77777777" w:rsidR="00932196" w:rsidRPr="00932196" w:rsidRDefault="00932196" w:rsidP="00932196">
            <w:pPr>
              <w:spacing w:after="0"/>
              <w:rPr>
                <w:rFonts w:ascii="Calibri" w:eastAsia="Times New Roman" w:hAnsi="Calibri" w:cs="Arial"/>
                <w:b/>
                <w:bCs/>
                <w:kern w:val="0"/>
              </w:rPr>
            </w:pPr>
            <w:r w:rsidRPr="00932196">
              <w:rPr>
                <w:rFonts w:ascii="Calibri" w:eastAsia="Times New Roman" w:hAnsi="Calibri" w:cs="Arial"/>
                <w:b/>
                <w:bCs/>
                <w:kern w:val="0"/>
              </w:rPr>
              <w:t>Gas</w:t>
            </w:r>
          </w:p>
        </w:tc>
        <w:tc>
          <w:tcPr>
            <w:tcW w:w="1240" w:type="dxa"/>
            <w:tcBorders>
              <w:top w:val="nil"/>
              <w:left w:val="nil"/>
              <w:bottom w:val="single" w:sz="4" w:space="0" w:color="auto"/>
              <w:right w:val="single" w:sz="4" w:space="0" w:color="auto"/>
            </w:tcBorders>
            <w:shd w:val="clear" w:color="auto" w:fill="auto"/>
            <w:noWrap/>
            <w:hideMark/>
          </w:tcPr>
          <w:p w14:paraId="5D66973C" w14:textId="77777777" w:rsidR="00932196" w:rsidRPr="00932196" w:rsidRDefault="00932196" w:rsidP="00932196">
            <w:pPr>
              <w:spacing w:after="0"/>
              <w:jc w:val="right"/>
              <w:rPr>
                <w:rFonts w:ascii="Calibri" w:eastAsia="Times New Roman" w:hAnsi="Calibri" w:cs="Arial"/>
                <w:kern w:val="0"/>
              </w:rPr>
            </w:pPr>
            <w:r w:rsidRPr="00932196">
              <w:rPr>
                <w:rFonts w:ascii="Calibri" w:eastAsia="Times New Roman" w:hAnsi="Calibri" w:cs="Arial"/>
                <w:kern w:val="0"/>
              </w:rPr>
              <w:t>5,718</w:t>
            </w:r>
          </w:p>
        </w:tc>
        <w:tc>
          <w:tcPr>
            <w:tcW w:w="1520" w:type="dxa"/>
            <w:tcBorders>
              <w:top w:val="nil"/>
              <w:left w:val="nil"/>
              <w:bottom w:val="single" w:sz="4" w:space="0" w:color="auto"/>
              <w:right w:val="single" w:sz="4" w:space="0" w:color="auto"/>
            </w:tcBorders>
            <w:shd w:val="clear" w:color="auto" w:fill="auto"/>
            <w:noWrap/>
            <w:hideMark/>
          </w:tcPr>
          <w:p w14:paraId="5D66973D" w14:textId="77777777" w:rsidR="00932196" w:rsidRPr="00932196" w:rsidRDefault="00932196" w:rsidP="00932196">
            <w:pPr>
              <w:spacing w:after="0"/>
              <w:jc w:val="right"/>
              <w:rPr>
                <w:rFonts w:ascii="Calibri" w:eastAsia="Times New Roman" w:hAnsi="Calibri" w:cs="Arial"/>
                <w:kern w:val="0"/>
              </w:rPr>
            </w:pPr>
            <w:r w:rsidRPr="00932196">
              <w:rPr>
                <w:rFonts w:ascii="Calibri" w:eastAsia="Times New Roman" w:hAnsi="Calibri" w:cs="Arial"/>
                <w:kern w:val="0"/>
              </w:rPr>
              <w:t>56</w:t>
            </w:r>
          </w:p>
        </w:tc>
        <w:tc>
          <w:tcPr>
            <w:tcW w:w="1360" w:type="dxa"/>
            <w:tcBorders>
              <w:top w:val="nil"/>
              <w:left w:val="nil"/>
              <w:bottom w:val="single" w:sz="4" w:space="0" w:color="auto"/>
              <w:right w:val="single" w:sz="4" w:space="0" w:color="auto"/>
            </w:tcBorders>
            <w:shd w:val="clear" w:color="auto" w:fill="auto"/>
            <w:noWrap/>
            <w:hideMark/>
          </w:tcPr>
          <w:p w14:paraId="5D66973E" w14:textId="77777777" w:rsidR="00932196" w:rsidRPr="00932196" w:rsidRDefault="00932196" w:rsidP="00932196">
            <w:pPr>
              <w:spacing w:after="0"/>
              <w:jc w:val="right"/>
              <w:rPr>
                <w:rFonts w:ascii="Calibri" w:eastAsia="Times New Roman" w:hAnsi="Calibri" w:cs="Arial"/>
                <w:kern w:val="0"/>
              </w:rPr>
            </w:pPr>
            <w:r w:rsidRPr="00932196">
              <w:rPr>
                <w:rFonts w:ascii="Calibri" w:eastAsia="Times New Roman" w:hAnsi="Calibri" w:cs="Arial"/>
                <w:kern w:val="0"/>
              </w:rPr>
              <w:t>10</w:t>
            </w:r>
          </w:p>
        </w:tc>
        <w:tc>
          <w:tcPr>
            <w:tcW w:w="960" w:type="dxa"/>
            <w:tcBorders>
              <w:top w:val="nil"/>
              <w:left w:val="nil"/>
              <w:bottom w:val="single" w:sz="4" w:space="0" w:color="auto"/>
              <w:right w:val="single" w:sz="4" w:space="0" w:color="auto"/>
            </w:tcBorders>
            <w:shd w:val="clear" w:color="auto" w:fill="auto"/>
            <w:noWrap/>
            <w:hideMark/>
          </w:tcPr>
          <w:p w14:paraId="5D66973F" w14:textId="77777777" w:rsidR="00932196" w:rsidRPr="00932196" w:rsidRDefault="00932196" w:rsidP="00932196">
            <w:pPr>
              <w:spacing w:after="0"/>
              <w:jc w:val="right"/>
              <w:rPr>
                <w:rFonts w:ascii="Calibri" w:eastAsia="Times New Roman" w:hAnsi="Calibri" w:cs="Arial"/>
                <w:b/>
                <w:bCs/>
                <w:kern w:val="0"/>
              </w:rPr>
            </w:pPr>
            <w:r w:rsidRPr="00932196">
              <w:rPr>
                <w:rFonts w:ascii="Calibri" w:eastAsia="Times New Roman" w:hAnsi="Calibri" w:cs="Arial"/>
                <w:b/>
                <w:bCs/>
                <w:kern w:val="0"/>
              </w:rPr>
              <w:t>5,784</w:t>
            </w:r>
          </w:p>
        </w:tc>
      </w:tr>
      <w:tr w:rsidR="00932196" w:rsidRPr="00932196" w14:paraId="5D669746" w14:textId="77777777" w:rsidTr="00932196">
        <w:trPr>
          <w:trHeight w:val="300"/>
        </w:trPr>
        <w:tc>
          <w:tcPr>
            <w:tcW w:w="1660" w:type="dxa"/>
            <w:tcBorders>
              <w:top w:val="nil"/>
              <w:left w:val="single" w:sz="4" w:space="0" w:color="auto"/>
              <w:bottom w:val="single" w:sz="4" w:space="0" w:color="auto"/>
              <w:right w:val="single" w:sz="4" w:space="0" w:color="auto"/>
            </w:tcBorders>
            <w:shd w:val="clear" w:color="auto" w:fill="auto"/>
            <w:noWrap/>
            <w:hideMark/>
          </w:tcPr>
          <w:p w14:paraId="5D669741" w14:textId="77777777" w:rsidR="00932196" w:rsidRPr="00932196" w:rsidRDefault="00932196" w:rsidP="00932196">
            <w:pPr>
              <w:spacing w:after="0"/>
              <w:rPr>
                <w:rFonts w:ascii="Calibri" w:eastAsia="Times New Roman" w:hAnsi="Calibri" w:cs="Arial"/>
                <w:b/>
                <w:bCs/>
                <w:kern w:val="0"/>
              </w:rPr>
            </w:pPr>
            <w:r w:rsidRPr="00932196">
              <w:rPr>
                <w:rFonts w:ascii="Calibri" w:eastAsia="Times New Roman" w:hAnsi="Calibri" w:cs="Arial"/>
                <w:b/>
                <w:bCs/>
                <w:kern w:val="0"/>
              </w:rPr>
              <w:t>Total</w:t>
            </w:r>
          </w:p>
        </w:tc>
        <w:tc>
          <w:tcPr>
            <w:tcW w:w="1240" w:type="dxa"/>
            <w:tcBorders>
              <w:top w:val="nil"/>
              <w:left w:val="nil"/>
              <w:bottom w:val="single" w:sz="4" w:space="0" w:color="auto"/>
              <w:right w:val="single" w:sz="4" w:space="0" w:color="auto"/>
            </w:tcBorders>
            <w:shd w:val="clear" w:color="auto" w:fill="auto"/>
            <w:noWrap/>
            <w:hideMark/>
          </w:tcPr>
          <w:p w14:paraId="5D669742" w14:textId="77777777" w:rsidR="00932196" w:rsidRPr="00932196" w:rsidRDefault="00932196" w:rsidP="00932196">
            <w:pPr>
              <w:spacing w:after="0"/>
              <w:jc w:val="right"/>
              <w:rPr>
                <w:rFonts w:ascii="Calibri" w:eastAsia="Times New Roman" w:hAnsi="Calibri" w:cs="Arial"/>
                <w:kern w:val="0"/>
              </w:rPr>
            </w:pPr>
            <w:r w:rsidRPr="00932196">
              <w:rPr>
                <w:rFonts w:ascii="Calibri" w:eastAsia="Times New Roman" w:hAnsi="Calibri" w:cs="Arial"/>
                <w:kern w:val="0"/>
              </w:rPr>
              <w:t>12,887</w:t>
            </w:r>
          </w:p>
        </w:tc>
        <w:tc>
          <w:tcPr>
            <w:tcW w:w="1520" w:type="dxa"/>
            <w:tcBorders>
              <w:top w:val="nil"/>
              <w:left w:val="nil"/>
              <w:bottom w:val="single" w:sz="4" w:space="0" w:color="auto"/>
              <w:right w:val="single" w:sz="4" w:space="0" w:color="auto"/>
            </w:tcBorders>
            <w:shd w:val="clear" w:color="auto" w:fill="auto"/>
            <w:noWrap/>
            <w:hideMark/>
          </w:tcPr>
          <w:p w14:paraId="5D669743" w14:textId="77777777" w:rsidR="00932196" w:rsidRPr="00932196" w:rsidRDefault="00932196" w:rsidP="00932196">
            <w:pPr>
              <w:spacing w:after="0"/>
              <w:jc w:val="right"/>
              <w:rPr>
                <w:rFonts w:ascii="Calibri" w:eastAsia="Times New Roman" w:hAnsi="Calibri" w:cs="Arial"/>
                <w:b/>
                <w:bCs/>
                <w:kern w:val="0"/>
              </w:rPr>
            </w:pPr>
            <w:r w:rsidRPr="00932196">
              <w:rPr>
                <w:rFonts w:ascii="Calibri" w:eastAsia="Times New Roman" w:hAnsi="Calibri" w:cs="Arial"/>
                <w:b/>
                <w:bCs/>
                <w:kern w:val="0"/>
              </w:rPr>
              <w:t>151</w:t>
            </w:r>
          </w:p>
        </w:tc>
        <w:tc>
          <w:tcPr>
            <w:tcW w:w="1360" w:type="dxa"/>
            <w:tcBorders>
              <w:top w:val="nil"/>
              <w:left w:val="nil"/>
              <w:bottom w:val="single" w:sz="4" w:space="0" w:color="auto"/>
              <w:right w:val="single" w:sz="4" w:space="0" w:color="auto"/>
            </w:tcBorders>
            <w:shd w:val="clear" w:color="auto" w:fill="auto"/>
            <w:noWrap/>
            <w:hideMark/>
          </w:tcPr>
          <w:p w14:paraId="5D669744" w14:textId="77777777" w:rsidR="00932196" w:rsidRPr="00932196" w:rsidRDefault="00932196" w:rsidP="00932196">
            <w:pPr>
              <w:spacing w:after="0"/>
              <w:jc w:val="right"/>
              <w:rPr>
                <w:rFonts w:ascii="Calibri" w:eastAsia="Times New Roman" w:hAnsi="Calibri" w:cs="Arial"/>
                <w:b/>
                <w:bCs/>
                <w:kern w:val="0"/>
              </w:rPr>
            </w:pPr>
            <w:r w:rsidRPr="00932196">
              <w:rPr>
                <w:rFonts w:ascii="Calibri" w:eastAsia="Times New Roman" w:hAnsi="Calibri" w:cs="Arial"/>
                <w:b/>
                <w:bCs/>
                <w:kern w:val="0"/>
              </w:rPr>
              <w:t>32</w:t>
            </w:r>
          </w:p>
        </w:tc>
        <w:tc>
          <w:tcPr>
            <w:tcW w:w="960" w:type="dxa"/>
            <w:tcBorders>
              <w:top w:val="nil"/>
              <w:left w:val="nil"/>
              <w:bottom w:val="single" w:sz="4" w:space="0" w:color="auto"/>
              <w:right w:val="single" w:sz="4" w:space="0" w:color="auto"/>
            </w:tcBorders>
            <w:shd w:val="clear" w:color="auto" w:fill="auto"/>
            <w:noWrap/>
            <w:hideMark/>
          </w:tcPr>
          <w:p w14:paraId="5D669745" w14:textId="77777777" w:rsidR="00932196" w:rsidRPr="00932196" w:rsidRDefault="00932196" w:rsidP="00932196">
            <w:pPr>
              <w:spacing w:after="0"/>
              <w:jc w:val="right"/>
              <w:rPr>
                <w:rFonts w:ascii="Calibri" w:eastAsia="Times New Roman" w:hAnsi="Calibri" w:cs="Arial"/>
                <w:b/>
                <w:bCs/>
                <w:kern w:val="0"/>
              </w:rPr>
            </w:pPr>
            <w:r w:rsidRPr="00932196">
              <w:rPr>
                <w:rFonts w:ascii="Calibri" w:eastAsia="Times New Roman" w:hAnsi="Calibri" w:cs="Arial"/>
                <w:b/>
                <w:bCs/>
                <w:kern w:val="0"/>
              </w:rPr>
              <w:t>13,070</w:t>
            </w:r>
          </w:p>
        </w:tc>
      </w:tr>
    </w:tbl>
    <w:p w14:paraId="5D669747" w14:textId="77777777" w:rsidR="00932196" w:rsidRPr="005343B3" w:rsidRDefault="00932196" w:rsidP="00B91C88">
      <w:pPr>
        <w:rPr>
          <w:rFonts w:ascii="Arial" w:hAnsi="Arial" w:cs="Arial"/>
          <w:b/>
          <w:bCs/>
        </w:rPr>
      </w:pPr>
    </w:p>
    <w:p w14:paraId="5D669748" w14:textId="77777777" w:rsidR="000C1F55" w:rsidRPr="005343B3" w:rsidRDefault="00FD7756" w:rsidP="00561B1F">
      <w:pPr>
        <w:rPr>
          <w:rFonts w:ascii="Arial" w:hAnsi="Arial" w:cs="Arial"/>
        </w:rPr>
      </w:pPr>
      <w:r w:rsidRPr="005343B3">
        <w:rPr>
          <w:rFonts w:ascii="Arial" w:hAnsi="Arial"/>
        </w:rPr>
        <w:t>The</w:t>
      </w:r>
      <w:r w:rsidR="00FC4161" w:rsidRPr="005343B3">
        <w:rPr>
          <w:rFonts w:ascii="Arial" w:hAnsi="Arial" w:cs="Arial"/>
        </w:rPr>
        <w:t xml:space="preserve"> </w:t>
      </w:r>
      <w:r w:rsidR="00AC6EC0" w:rsidRPr="005343B3">
        <w:rPr>
          <w:rFonts w:ascii="Arial" w:hAnsi="Arial" w:cs="Arial"/>
        </w:rPr>
        <w:t xml:space="preserve">151 </w:t>
      </w:r>
      <w:r w:rsidR="00F46C32" w:rsidRPr="005343B3">
        <w:rPr>
          <w:rFonts w:ascii="Arial" w:hAnsi="Arial" w:cs="Arial"/>
        </w:rPr>
        <w:t xml:space="preserve">meters </w:t>
      </w:r>
      <w:r w:rsidR="000D3956">
        <w:rPr>
          <w:rFonts w:ascii="Arial" w:hAnsi="Arial" w:cs="Arial"/>
        </w:rPr>
        <w:t xml:space="preserve">that </w:t>
      </w:r>
      <w:r w:rsidR="00F46C32" w:rsidRPr="005343B3">
        <w:rPr>
          <w:rFonts w:ascii="Arial" w:hAnsi="Arial" w:cs="Arial"/>
        </w:rPr>
        <w:t xml:space="preserve">resolved </w:t>
      </w:r>
      <w:r w:rsidR="000D3956">
        <w:rPr>
          <w:rFonts w:ascii="Arial" w:hAnsi="Arial" w:cs="Arial"/>
        </w:rPr>
        <w:t>with</w:t>
      </w:r>
      <w:r w:rsidR="00F46C32" w:rsidRPr="005343B3">
        <w:rPr>
          <w:rFonts w:ascii="Arial" w:hAnsi="Arial" w:cs="Arial"/>
        </w:rPr>
        <w:t xml:space="preserve">in 24 months </w:t>
      </w:r>
      <w:r w:rsidR="00AC6EC0" w:rsidRPr="005343B3">
        <w:rPr>
          <w:rFonts w:ascii="Arial" w:hAnsi="Arial" w:cs="Arial"/>
        </w:rPr>
        <w:t>and the</w:t>
      </w:r>
      <w:r w:rsidR="000D3956">
        <w:rPr>
          <w:rFonts w:ascii="Arial" w:hAnsi="Arial" w:cs="Arial"/>
        </w:rPr>
        <w:t xml:space="preserve"> </w:t>
      </w:r>
      <w:r w:rsidR="00932196" w:rsidRPr="005343B3">
        <w:rPr>
          <w:rFonts w:ascii="Arial" w:hAnsi="Arial"/>
        </w:rPr>
        <w:t xml:space="preserve">32 </w:t>
      </w:r>
      <w:r w:rsidR="00FC4161" w:rsidRPr="005343B3">
        <w:rPr>
          <w:rFonts w:ascii="Arial" w:hAnsi="Arial"/>
        </w:rPr>
        <w:t xml:space="preserve">meters fell outside of the 24-month </w:t>
      </w:r>
      <w:r w:rsidR="000D3956">
        <w:rPr>
          <w:rFonts w:ascii="Arial" w:hAnsi="Arial"/>
        </w:rPr>
        <w:t xml:space="preserve">threshold </w:t>
      </w:r>
      <w:r w:rsidR="009B4005" w:rsidRPr="005343B3">
        <w:rPr>
          <w:rFonts w:ascii="Arial" w:hAnsi="Arial"/>
        </w:rPr>
        <w:t xml:space="preserve">were not identified as </w:t>
      </w:r>
      <w:r w:rsidR="000D3956">
        <w:rPr>
          <w:rFonts w:ascii="Arial" w:hAnsi="Arial"/>
        </w:rPr>
        <w:t xml:space="preserve">a meter with </w:t>
      </w:r>
      <w:r w:rsidR="009B4005" w:rsidRPr="005343B3">
        <w:rPr>
          <w:rFonts w:ascii="Arial" w:hAnsi="Arial"/>
        </w:rPr>
        <w:t xml:space="preserve">UEU </w:t>
      </w:r>
      <w:r w:rsidR="000D3956">
        <w:rPr>
          <w:rFonts w:ascii="Arial" w:hAnsi="Arial"/>
        </w:rPr>
        <w:t xml:space="preserve">for an extended period of time </w:t>
      </w:r>
      <w:r w:rsidR="009B4005" w:rsidRPr="005343B3">
        <w:rPr>
          <w:rFonts w:ascii="Arial" w:hAnsi="Arial"/>
        </w:rPr>
        <w:t xml:space="preserve">due to a defect in PSE’s detection process.  </w:t>
      </w:r>
      <w:r w:rsidR="009B4005" w:rsidRPr="005343B3">
        <w:rPr>
          <w:rFonts w:ascii="Arial" w:hAnsi="Arial" w:cs="Arial"/>
        </w:rPr>
        <w:t>The problem has since been resolved.</w:t>
      </w:r>
      <w:r w:rsidR="00F46C32" w:rsidRPr="005343B3">
        <w:rPr>
          <w:rFonts w:ascii="Arial" w:hAnsi="Arial" w:cs="Arial"/>
        </w:rPr>
        <w:t xml:space="preserve">  </w:t>
      </w:r>
      <w:r w:rsidR="000D3956">
        <w:rPr>
          <w:rFonts w:ascii="Arial" w:hAnsi="Arial" w:cs="Arial"/>
        </w:rPr>
        <w:t xml:space="preserve">Further details and resolution of the issue is in </w:t>
      </w:r>
      <w:r w:rsidR="00F46C32" w:rsidRPr="005343B3">
        <w:rPr>
          <w:rFonts w:ascii="Arial" w:hAnsi="Arial" w:cs="Arial"/>
        </w:rPr>
        <w:t>the Process Improvement section below</w:t>
      </w:r>
      <w:r w:rsidR="000C1F55" w:rsidRPr="005343B3">
        <w:rPr>
          <w:rFonts w:ascii="Arial" w:hAnsi="Arial" w:cs="Arial"/>
        </w:rPr>
        <w:t>.</w:t>
      </w:r>
    </w:p>
    <w:p w14:paraId="5D669749" w14:textId="77777777" w:rsidR="00D94E1D" w:rsidRPr="005343B3" w:rsidRDefault="00D94E1D" w:rsidP="00561B1F"/>
    <w:p w14:paraId="5D66974A" w14:textId="77777777" w:rsidR="00FC4161" w:rsidRPr="004D5BEA" w:rsidRDefault="00FD7756" w:rsidP="004D5BEA">
      <w:pPr>
        <w:pStyle w:val="H1"/>
        <w:pBdr>
          <w:bottom w:val="single" w:sz="12" w:space="0" w:color="006A71"/>
        </w:pBdr>
        <w:rPr>
          <w:rFonts w:ascii="Arial" w:hAnsi="Arial"/>
          <w:b w:val="0"/>
          <w:bCs w:val="0"/>
        </w:rPr>
      </w:pPr>
      <w:bookmarkStart w:id="34" w:name="_Toc441759487"/>
      <w:r w:rsidRPr="004D5BEA">
        <w:rPr>
          <w:rFonts w:ascii="Arial" w:hAnsi="Arial"/>
        </w:rPr>
        <w:t xml:space="preserve">Process </w:t>
      </w:r>
      <w:r w:rsidR="00FC4161" w:rsidRPr="004D5BEA">
        <w:rPr>
          <w:rFonts w:ascii="Arial" w:hAnsi="Arial"/>
        </w:rPr>
        <w:t>Improvement</w:t>
      </w:r>
      <w:bookmarkEnd w:id="34"/>
    </w:p>
    <w:p w14:paraId="5D66974B" w14:textId="77777777" w:rsidR="000C1F55" w:rsidRDefault="000C1F55" w:rsidP="000C1F55">
      <w:pPr>
        <w:rPr>
          <w:rFonts w:ascii="Arial" w:hAnsi="Arial" w:cs="Arial"/>
        </w:rPr>
      </w:pPr>
      <w:r w:rsidRPr="000D3956">
        <w:rPr>
          <w:rFonts w:ascii="Arial" w:hAnsi="Arial" w:cs="Arial"/>
        </w:rPr>
        <w:t>As discussed in the 2013 and 2014 Report, PSE continues to look at ways to reduce the length of the backbill</w:t>
      </w:r>
      <w:r w:rsidR="000D3956">
        <w:rPr>
          <w:rFonts w:ascii="Arial" w:hAnsi="Arial" w:cs="Arial"/>
        </w:rPr>
        <w:t>ing</w:t>
      </w:r>
      <w:r w:rsidRPr="000D3956">
        <w:rPr>
          <w:rFonts w:ascii="Arial" w:hAnsi="Arial" w:cs="Arial"/>
        </w:rPr>
        <w:t xml:space="preserve"> and to address meter and billing performance</w:t>
      </w:r>
      <w:r w:rsidR="000D3956">
        <w:rPr>
          <w:rFonts w:ascii="Arial" w:hAnsi="Arial" w:cs="Arial"/>
        </w:rPr>
        <w:t xml:space="preserve"> issues</w:t>
      </w:r>
      <w:r w:rsidRPr="000D3956">
        <w:rPr>
          <w:rFonts w:ascii="Arial" w:hAnsi="Arial" w:cs="Arial"/>
        </w:rPr>
        <w:t>.</w:t>
      </w:r>
    </w:p>
    <w:p w14:paraId="5D66974C" w14:textId="77777777" w:rsidR="000D3956" w:rsidRPr="000D3956" w:rsidRDefault="000D3956" w:rsidP="000C1F55">
      <w:pPr>
        <w:rPr>
          <w:rFonts w:ascii="Arial" w:hAnsi="Arial" w:cs="Arial"/>
        </w:rPr>
      </w:pPr>
    </w:p>
    <w:p w14:paraId="5D66974D" w14:textId="77777777" w:rsidR="009304F6" w:rsidRPr="00E127A6" w:rsidRDefault="009304F6" w:rsidP="009304F6">
      <w:pPr>
        <w:rPr>
          <w:rFonts w:ascii="Arial" w:hAnsi="Arial" w:cs="Arial"/>
          <w:b/>
          <w:bCs/>
          <w:u w:val="single"/>
        </w:rPr>
      </w:pPr>
      <w:r>
        <w:rPr>
          <w:rFonts w:ascii="Arial" w:hAnsi="Arial" w:cs="Arial"/>
          <w:b/>
          <w:bCs/>
          <w:u w:val="single"/>
        </w:rPr>
        <w:t>Z</w:t>
      </w:r>
      <w:r w:rsidRPr="009304F6">
        <w:rPr>
          <w:rFonts w:ascii="Arial" w:hAnsi="Arial" w:cs="Arial"/>
          <w:b/>
          <w:bCs/>
          <w:u w:val="single"/>
        </w:rPr>
        <w:t xml:space="preserve">ero </w:t>
      </w:r>
      <w:r>
        <w:rPr>
          <w:rFonts w:ascii="Arial" w:hAnsi="Arial" w:cs="Arial"/>
          <w:b/>
          <w:bCs/>
          <w:u w:val="single"/>
        </w:rPr>
        <w:t>C</w:t>
      </w:r>
      <w:r w:rsidRPr="009304F6">
        <w:rPr>
          <w:rFonts w:ascii="Arial" w:hAnsi="Arial" w:cs="Arial"/>
          <w:b/>
          <w:bCs/>
          <w:u w:val="single"/>
        </w:rPr>
        <w:t xml:space="preserve">onsumption </w:t>
      </w:r>
      <w:r>
        <w:rPr>
          <w:rFonts w:ascii="Arial" w:hAnsi="Arial" w:cs="Arial"/>
          <w:b/>
          <w:bCs/>
          <w:u w:val="single"/>
        </w:rPr>
        <w:t>D</w:t>
      </w:r>
      <w:r w:rsidRPr="009304F6">
        <w:rPr>
          <w:rFonts w:ascii="Arial" w:hAnsi="Arial" w:cs="Arial"/>
          <w:b/>
          <w:bCs/>
          <w:u w:val="single"/>
        </w:rPr>
        <w:t xml:space="preserve">etection </w:t>
      </w:r>
      <w:r>
        <w:rPr>
          <w:rFonts w:ascii="Arial" w:hAnsi="Arial" w:cs="Arial"/>
          <w:b/>
          <w:bCs/>
          <w:u w:val="single"/>
        </w:rPr>
        <w:t>A</w:t>
      </w:r>
      <w:r w:rsidRPr="009304F6">
        <w:rPr>
          <w:rFonts w:ascii="Arial" w:hAnsi="Arial" w:cs="Arial"/>
          <w:b/>
          <w:bCs/>
          <w:u w:val="single"/>
        </w:rPr>
        <w:t>lgorithms</w:t>
      </w:r>
    </w:p>
    <w:p w14:paraId="5D66974E" w14:textId="77777777" w:rsidR="00F337EE" w:rsidRPr="000D3956" w:rsidRDefault="002E0234" w:rsidP="004D5BEA">
      <w:pPr>
        <w:spacing w:before="240" w:after="240"/>
        <w:rPr>
          <w:rFonts w:ascii="Arial" w:hAnsi="Arial" w:cs="Arial"/>
        </w:rPr>
      </w:pPr>
      <w:r w:rsidRPr="000D3956">
        <w:rPr>
          <w:rFonts w:ascii="Arial" w:hAnsi="Arial" w:cs="Arial"/>
          <w:bCs/>
        </w:rPr>
        <w:t xml:space="preserve">PSE took actions </w:t>
      </w:r>
      <w:r w:rsidRPr="000D3956">
        <w:rPr>
          <w:rFonts w:ascii="Arial" w:hAnsi="Arial" w:cs="Arial"/>
        </w:rPr>
        <w:t xml:space="preserve">in 2014 through 2015 to improve its meter and billing operations </w:t>
      </w:r>
      <w:r w:rsidR="00AC6EC0" w:rsidRPr="000D3956">
        <w:rPr>
          <w:rFonts w:ascii="Arial" w:hAnsi="Arial" w:cs="Arial"/>
        </w:rPr>
        <w:t>to redu</w:t>
      </w:r>
      <w:r w:rsidRPr="000D3956">
        <w:rPr>
          <w:rFonts w:ascii="Arial" w:hAnsi="Arial" w:cs="Arial"/>
        </w:rPr>
        <w:t>ce the time required to resolve</w:t>
      </w:r>
      <w:r w:rsidR="00AC6EC0" w:rsidRPr="000D3956">
        <w:rPr>
          <w:rFonts w:ascii="Arial" w:hAnsi="Arial" w:cs="Arial"/>
        </w:rPr>
        <w:t xml:space="preserve"> poor performing and slow meter case</w:t>
      </w:r>
      <w:r w:rsidR="00F337EE" w:rsidRPr="000D3956">
        <w:rPr>
          <w:rFonts w:ascii="Arial" w:hAnsi="Arial" w:cs="Arial"/>
        </w:rPr>
        <w:t>s.  A</w:t>
      </w:r>
      <w:r w:rsidRPr="000D3956">
        <w:rPr>
          <w:rFonts w:ascii="Arial" w:hAnsi="Arial" w:cs="Arial"/>
          <w:bCs/>
        </w:rPr>
        <w:t>s part of process improvement and on-going effort to meet the Performance Standards in the coming years</w:t>
      </w:r>
      <w:r w:rsidR="00F337EE" w:rsidRPr="000D3956">
        <w:rPr>
          <w:rFonts w:ascii="Arial" w:hAnsi="Arial" w:cs="Arial"/>
          <w:bCs/>
        </w:rPr>
        <w:t>,</w:t>
      </w:r>
      <w:r w:rsidRPr="000D3956">
        <w:rPr>
          <w:rFonts w:ascii="Arial" w:hAnsi="Arial" w:cs="Arial"/>
        </w:rPr>
        <w:t xml:space="preserve"> </w:t>
      </w:r>
      <w:r w:rsidR="00F337EE" w:rsidRPr="000D3956">
        <w:rPr>
          <w:rFonts w:ascii="Arial" w:hAnsi="Arial" w:cs="Arial"/>
        </w:rPr>
        <w:t>a</w:t>
      </w:r>
      <w:r w:rsidRPr="000D3956">
        <w:rPr>
          <w:rFonts w:ascii="Arial" w:hAnsi="Arial" w:cs="Arial"/>
        </w:rPr>
        <w:t xml:space="preserve">n analysis performed on the stopped meters with billing adjustment that spanned more than 24 months revealed that </w:t>
      </w:r>
      <w:r w:rsidR="00F337EE" w:rsidRPr="000D3956">
        <w:rPr>
          <w:rFonts w:ascii="Arial" w:hAnsi="Arial" w:cs="Arial"/>
        </w:rPr>
        <w:t>changes</w:t>
      </w:r>
      <w:r w:rsidRPr="000D3956">
        <w:rPr>
          <w:rFonts w:ascii="Arial" w:hAnsi="Arial" w:cs="Arial"/>
        </w:rPr>
        <w:t xml:space="preserve"> w</w:t>
      </w:r>
      <w:r w:rsidR="00F337EE" w:rsidRPr="000D3956">
        <w:rPr>
          <w:rFonts w:ascii="Arial" w:hAnsi="Arial" w:cs="Arial"/>
        </w:rPr>
        <w:t>ere</w:t>
      </w:r>
      <w:r w:rsidRPr="000D3956">
        <w:rPr>
          <w:rFonts w:ascii="Arial" w:hAnsi="Arial" w:cs="Arial"/>
        </w:rPr>
        <w:t xml:space="preserve"> needed in the detection process.</w:t>
      </w:r>
    </w:p>
    <w:p w14:paraId="5D66974F" w14:textId="77777777" w:rsidR="00AC6EC0" w:rsidRPr="000D3956" w:rsidRDefault="00AC6EC0" w:rsidP="004D5BEA">
      <w:pPr>
        <w:spacing w:before="240" w:after="240"/>
        <w:rPr>
          <w:rFonts w:ascii="Arial" w:hAnsi="Arial" w:cs="Arial"/>
        </w:rPr>
      </w:pPr>
      <w:r w:rsidRPr="000D3956">
        <w:rPr>
          <w:rFonts w:ascii="Arial" w:hAnsi="Arial" w:cs="Arial"/>
        </w:rPr>
        <w:lastRenderedPageBreak/>
        <w:t>PSE took the following actions in 2015</w:t>
      </w:r>
      <w:r w:rsidR="00F337EE" w:rsidRPr="000D3956">
        <w:rPr>
          <w:rFonts w:ascii="Arial" w:hAnsi="Arial" w:cs="Arial"/>
        </w:rPr>
        <w:t xml:space="preserve"> to improve the meter detection process</w:t>
      </w:r>
      <w:r w:rsidRPr="000D3956">
        <w:rPr>
          <w:rFonts w:ascii="Arial" w:hAnsi="Arial" w:cs="Arial"/>
        </w:rPr>
        <w:t>:</w:t>
      </w:r>
    </w:p>
    <w:p w14:paraId="5D669750" w14:textId="77777777" w:rsidR="00AC6EC0" w:rsidRPr="000D3956" w:rsidRDefault="00AC6EC0" w:rsidP="00AC6EC0">
      <w:pPr>
        <w:pStyle w:val="ListParagraph"/>
        <w:numPr>
          <w:ilvl w:val="0"/>
          <w:numId w:val="51"/>
        </w:numPr>
        <w:rPr>
          <w:rFonts w:ascii="Arial" w:hAnsi="Arial" w:cs="Arial"/>
          <w:sz w:val="22"/>
          <w:szCs w:val="22"/>
        </w:rPr>
      </w:pPr>
      <w:r w:rsidRPr="000D3956">
        <w:rPr>
          <w:rFonts w:ascii="Arial" w:hAnsi="Arial" w:cs="Arial"/>
          <w:sz w:val="22"/>
          <w:szCs w:val="22"/>
        </w:rPr>
        <w:t>During the first half of 2015, PSE began a</w:t>
      </w:r>
      <w:r w:rsidR="000D3956">
        <w:rPr>
          <w:rFonts w:ascii="Arial" w:hAnsi="Arial" w:cs="Arial"/>
          <w:sz w:val="22"/>
          <w:szCs w:val="22"/>
        </w:rPr>
        <w:t>n</w:t>
      </w:r>
      <w:r w:rsidRPr="000D3956">
        <w:rPr>
          <w:rFonts w:ascii="Arial" w:hAnsi="Arial" w:cs="Arial"/>
          <w:sz w:val="22"/>
          <w:szCs w:val="22"/>
        </w:rPr>
        <w:t xml:space="preserve"> analysis of its zero consumption detection algorithms with the algorithms vendor, Oracle DataRaker.  Meters that had lengthy corrections in 2014 were analyzed to discover why the existing detection protocols did not identify them sooner.</w:t>
      </w:r>
    </w:p>
    <w:p w14:paraId="5D669751" w14:textId="77777777" w:rsidR="00AC6EC0" w:rsidRPr="000D3956" w:rsidRDefault="00AC6EC0" w:rsidP="00AC6EC0">
      <w:pPr>
        <w:pStyle w:val="ListParagraph"/>
        <w:numPr>
          <w:ilvl w:val="0"/>
          <w:numId w:val="51"/>
        </w:numPr>
        <w:rPr>
          <w:rFonts w:ascii="Arial" w:hAnsi="Arial" w:cs="Arial"/>
          <w:sz w:val="22"/>
          <w:szCs w:val="22"/>
        </w:rPr>
      </w:pPr>
      <w:r w:rsidRPr="000D3956">
        <w:rPr>
          <w:rFonts w:ascii="Arial" w:hAnsi="Arial" w:cs="Arial"/>
          <w:sz w:val="22"/>
          <w:szCs w:val="22"/>
        </w:rPr>
        <w:t xml:space="preserve">In April 2015, PSE implemented a </w:t>
      </w:r>
      <w:r w:rsidR="00F337EE" w:rsidRPr="000D3956">
        <w:rPr>
          <w:rFonts w:ascii="Arial" w:hAnsi="Arial" w:cs="Arial"/>
          <w:sz w:val="22"/>
          <w:szCs w:val="22"/>
        </w:rPr>
        <w:t xml:space="preserve">new </w:t>
      </w:r>
      <w:r w:rsidRPr="000D3956">
        <w:rPr>
          <w:rFonts w:ascii="Arial" w:hAnsi="Arial" w:cs="Arial"/>
          <w:sz w:val="22"/>
          <w:szCs w:val="22"/>
        </w:rPr>
        <w:t xml:space="preserve">process whereby potential slowing meters were </w:t>
      </w:r>
      <w:r w:rsidR="000D3956">
        <w:rPr>
          <w:rFonts w:ascii="Arial" w:hAnsi="Arial" w:cs="Arial"/>
          <w:sz w:val="22"/>
          <w:szCs w:val="22"/>
        </w:rPr>
        <w:t xml:space="preserve">identified and </w:t>
      </w:r>
      <w:r w:rsidRPr="000D3956">
        <w:rPr>
          <w:rFonts w:ascii="Arial" w:hAnsi="Arial" w:cs="Arial"/>
          <w:sz w:val="22"/>
          <w:szCs w:val="22"/>
        </w:rPr>
        <w:t>investigated.</w:t>
      </w:r>
    </w:p>
    <w:p w14:paraId="5D669752" w14:textId="77777777" w:rsidR="00AC6EC0" w:rsidRPr="000D3956" w:rsidRDefault="00AC6EC0" w:rsidP="00AC6EC0">
      <w:pPr>
        <w:pStyle w:val="ListParagraph"/>
        <w:numPr>
          <w:ilvl w:val="0"/>
          <w:numId w:val="51"/>
        </w:numPr>
        <w:rPr>
          <w:rFonts w:ascii="Arial" w:hAnsi="Arial" w:cs="Arial"/>
          <w:sz w:val="22"/>
          <w:szCs w:val="22"/>
        </w:rPr>
      </w:pPr>
      <w:r w:rsidRPr="000D3956">
        <w:rPr>
          <w:rFonts w:ascii="Arial" w:hAnsi="Arial" w:cs="Arial"/>
          <w:sz w:val="22"/>
          <w:szCs w:val="22"/>
        </w:rPr>
        <w:t>In October 2015, based upon the aforementioned analysis, PSE and Oracle DataRaker implemented the improved zero consumption identification algorithms. </w:t>
      </w:r>
    </w:p>
    <w:p w14:paraId="5D669753" w14:textId="77777777" w:rsidR="00AC6EC0" w:rsidRPr="000D3956" w:rsidRDefault="00AC6EC0" w:rsidP="00AC6EC0">
      <w:pPr>
        <w:rPr>
          <w:rFonts w:ascii="Arial" w:hAnsi="Arial" w:cs="Arial"/>
        </w:rPr>
      </w:pPr>
    </w:p>
    <w:p w14:paraId="5D669754" w14:textId="77777777" w:rsidR="000C1F55" w:rsidRPr="000D3956" w:rsidRDefault="00F337EE" w:rsidP="00AC6EC0">
      <w:pPr>
        <w:rPr>
          <w:rFonts w:ascii="Arial" w:hAnsi="Arial" w:cs="Arial"/>
        </w:rPr>
      </w:pPr>
      <w:r w:rsidRPr="000D3956">
        <w:rPr>
          <w:rFonts w:ascii="Arial" w:hAnsi="Arial" w:cs="Arial"/>
        </w:rPr>
        <w:t>The new algorithms were able to identify sooner meter</w:t>
      </w:r>
      <w:r w:rsidR="000C19C0" w:rsidRPr="000D3956">
        <w:rPr>
          <w:rFonts w:ascii="Arial" w:hAnsi="Arial" w:cs="Arial"/>
        </w:rPr>
        <w:t>s</w:t>
      </w:r>
      <w:r w:rsidRPr="000D3956">
        <w:rPr>
          <w:rFonts w:ascii="Arial" w:hAnsi="Arial" w:cs="Arial"/>
        </w:rPr>
        <w:t xml:space="preserve"> that m</w:t>
      </w:r>
      <w:r w:rsidR="000C1F55" w:rsidRPr="000D3956">
        <w:rPr>
          <w:rFonts w:ascii="Arial" w:hAnsi="Arial" w:cs="Arial"/>
        </w:rPr>
        <w:t>ight</w:t>
      </w:r>
      <w:r w:rsidRPr="000D3956">
        <w:rPr>
          <w:rFonts w:ascii="Arial" w:hAnsi="Arial" w:cs="Arial"/>
        </w:rPr>
        <w:t xml:space="preserve"> become a </w:t>
      </w:r>
      <w:r w:rsidR="000C1F55" w:rsidRPr="000D3956">
        <w:rPr>
          <w:rFonts w:ascii="Arial" w:hAnsi="Arial" w:cs="Arial"/>
        </w:rPr>
        <w:t>problem</w:t>
      </w:r>
      <w:r w:rsidR="000D3956">
        <w:rPr>
          <w:rFonts w:ascii="Arial" w:hAnsi="Arial" w:cs="Arial"/>
        </w:rPr>
        <w:t xml:space="preserve"> meter</w:t>
      </w:r>
      <w:r w:rsidR="000C1F55" w:rsidRPr="000D3956">
        <w:rPr>
          <w:rFonts w:ascii="Arial" w:hAnsi="Arial" w:cs="Arial"/>
        </w:rPr>
        <w:t>.</w:t>
      </w:r>
      <w:r w:rsidRPr="000D3956">
        <w:rPr>
          <w:rFonts w:ascii="Arial" w:hAnsi="Arial" w:cs="Arial"/>
        </w:rPr>
        <w:t xml:space="preserve"> </w:t>
      </w:r>
      <w:r w:rsidR="000C1F55" w:rsidRPr="000D3956">
        <w:rPr>
          <w:rFonts w:ascii="Arial" w:hAnsi="Arial" w:cs="Arial"/>
        </w:rPr>
        <w:t xml:space="preserve">The effectiveness of the algorithms can be </w:t>
      </w:r>
      <w:r w:rsidR="00AC6EC0" w:rsidRPr="000D3956">
        <w:rPr>
          <w:rFonts w:ascii="Arial" w:hAnsi="Arial" w:cs="Arial"/>
        </w:rPr>
        <w:t xml:space="preserve">attested by the </w:t>
      </w:r>
      <w:r w:rsidR="000C1F55" w:rsidRPr="000D3956">
        <w:rPr>
          <w:rFonts w:ascii="Arial" w:hAnsi="Arial" w:cs="Arial"/>
        </w:rPr>
        <w:t>increasing number of meter cases identified in 2015</w:t>
      </w:r>
      <w:r w:rsidR="000D3956">
        <w:rPr>
          <w:rFonts w:ascii="Arial" w:hAnsi="Arial" w:cs="Arial"/>
        </w:rPr>
        <w:t xml:space="preserve">.  </w:t>
      </w:r>
      <w:r w:rsidR="00AC6EC0" w:rsidRPr="000D3956">
        <w:rPr>
          <w:rFonts w:ascii="Arial" w:hAnsi="Arial" w:cs="Arial"/>
        </w:rPr>
        <w:t xml:space="preserve">16,648 cases </w:t>
      </w:r>
      <w:r w:rsidRPr="000D3956">
        <w:rPr>
          <w:rFonts w:ascii="Arial" w:hAnsi="Arial" w:cs="Arial"/>
        </w:rPr>
        <w:t xml:space="preserve">were </w:t>
      </w:r>
      <w:r w:rsidR="00AC6EC0" w:rsidRPr="000D3956">
        <w:rPr>
          <w:rFonts w:ascii="Arial" w:hAnsi="Arial" w:cs="Arial"/>
        </w:rPr>
        <w:t xml:space="preserve">identified </w:t>
      </w:r>
      <w:r w:rsidR="000C1F55" w:rsidRPr="000D3956">
        <w:rPr>
          <w:rFonts w:ascii="Arial" w:hAnsi="Arial" w:cs="Arial"/>
        </w:rPr>
        <w:t xml:space="preserve">in 2015 </w:t>
      </w:r>
      <w:r w:rsidR="00AC6EC0" w:rsidRPr="000D3956">
        <w:rPr>
          <w:rFonts w:ascii="Arial" w:hAnsi="Arial" w:cs="Arial"/>
        </w:rPr>
        <w:t xml:space="preserve">versus 11,564 </w:t>
      </w:r>
      <w:r w:rsidRPr="000D3956">
        <w:rPr>
          <w:rFonts w:ascii="Arial" w:hAnsi="Arial" w:cs="Arial"/>
        </w:rPr>
        <w:t xml:space="preserve">cases </w:t>
      </w:r>
      <w:r w:rsidR="00AC6EC0" w:rsidRPr="000D3956">
        <w:rPr>
          <w:rFonts w:ascii="Arial" w:hAnsi="Arial" w:cs="Arial"/>
        </w:rPr>
        <w:t>in 2014</w:t>
      </w:r>
      <w:r w:rsidR="000D3956">
        <w:rPr>
          <w:rFonts w:ascii="Arial" w:hAnsi="Arial" w:cs="Arial"/>
        </w:rPr>
        <w:t>.  T</w:t>
      </w:r>
      <w:r w:rsidRPr="000D3956">
        <w:rPr>
          <w:rFonts w:ascii="Arial" w:hAnsi="Arial" w:cs="Arial"/>
        </w:rPr>
        <w:t>h</w:t>
      </w:r>
      <w:r w:rsidR="000C1F55" w:rsidRPr="000D3956">
        <w:rPr>
          <w:rFonts w:ascii="Arial" w:hAnsi="Arial" w:cs="Arial"/>
        </w:rPr>
        <w:t xml:space="preserve">at is </w:t>
      </w:r>
      <w:r w:rsidR="000C19C0" w:rsidRPr="000D3956">
        <w:rPr>
          <w:rFonts w:ascii="Arial" w:hAnsi="Arial" w:cs="Arial"/>
        </w:rPr>
        <w:t xml:space="preserve">more than 5,000 additional cases identified from </w:t>
      </w:r>
      <w:r w:rsidR="000D3956">
        <w:rPr>
          <w:rFonts w:ascii="Arial" w:hAnsi="Arial" w:cs="Arial"/>
        </w:rPr>
        <w:t>2014</w:t>
      </w:r>
      <w:r w:rsidR="00AC6EC0" w:rsidRPr="000D3956">
        <w:rPr>
          <w:rFonts w:ascii="Arial" w:hAnsi="Arial" w:cs="Arial"/>
        </w:rPr>
        <w:t>, almost a 50% increase.</w:t>
      </w:r>
    </w:p>
    <w:p w14:paraId="5D669755" w14:textId="77777777" w:rsidR="009304F6" w:rsidRPr="000D3956" w:rsidRDefault="000B28C4" w:rsidP="009304F6">
      <w:pPr>
        <w:rPr>
          <w:rFonts w:ascii="Arial" w:hAnsi="Arial" w:cs="Arial"/>
          <w:b/>
          <w:bCs/>
          <w:u w:val="single"/>
        </w:rPr>
      </w:pPr>
      <w:r w:rsidRPr="000D3956">
        <w:rPr>
          <w:rFonts w:ascii="Arial" w:hAnsi="Arial" w:cs="Arial"/>
          <w:b/>
          <w:bCs/>
          <w:u w:val="single"/>
        </w:rPr>
        <w:t>Enhanced</w:t>
      </w:r>
      <w:r w:rsidR="009304F6" w:rsidRPr="000D3956">
        <w:rPr>
          <w:rFonts w:ascii="Arial" w:hAnsi="Arial" w:cs="Arial"/>
          <w:b/>
          <w:bCs/>
          <w:u w:val="single"/>
        </w:rPr>
        <w:t xml:space="preserve"> Reporting Capabilities</w:t>
      </w:r>
    </w:p>
    <w:p w14:paraId="5D669756" w14:textId="77777777" w:rsidR="00426265" w:rsidRPr="000D3956" w:rsidRDefault="00716A41" w:rsidP="00533AB3">
      <w:pPr>
        <w:spacing w:before="240" w:after="240"/>
        <w:rPr>
          <w:rFonts w:ascii="Arial" w:hAnsi="Arial" w:cs="Arial"/>
        </w:rPr>
      </w:pPr>
      <w:r w:rsidRPr="000D3956">
        <w:rPr>
          <w:rFonts w:ascii="Arial" w:hAnsi="Arial" w:cs="Arial"/>
        </w:rPr>
        <w:t xml:space="preserve">Also, </w:t>
      </w:r>
      <w:r w:rsidR="0004733C" w:rsidRPr="000D3956">
        <w:rPr>
          <w:rFonts w:ascii="Arial" w:hAnsi="Arial" w:cs="Arial"/>
        </w:rPr>
        <w:t xml:space="preserve">to improve </w:t>
      </w:r>
      <w:r w:rsidRPr="000D3956">
        <w:rPr>
          <w:rFonts w:ascii="Arial" w:hAnsi="Arial" w:cs="Arial"/>
        </w:rPr>
        <w:t xml:space="preserve">the </w:t>
      </w:r>
      <w:r w:rsidR="0004733C" w:rsidRPr="000D3956">
        <w:rPr>
          <w:rFonts w:ascii="Arial" w:hAnsi="Arial" w:cs="Arial"/>
        </w:rPr>
        <w:t xml:space="preserve">stopped meter and UEU </w:t>
      </w:r>
      <w:r w:rsidRPr="000D3956">
        <w:rPr>
          <w:rFonts w:ascii="Arial" w:hAnsi="Arial" w:cs="Arial"/>
        </w:rPr>
        <w:t>identification and resolution</w:t>
      </w:r>
      <w:r w:rsidR="009851D9" w:rsidRPr="000D3956">
        <w:rPr>
          <w:rFonts w:ascii="Arial" w:hAnsi="Arial" w:cs="Arial"/>
        </w:rPr>
        <w:t xml:space="preserve"> processes</w:t>
      </w:r>
      <w:r w:rsidR="0004733C" w:rsidRPr="000D3956">
        <w:rPr>
          <w:rFonts w:ascii="Arial" w:hAnsi="Arial" w:cs="Arial"/>
        </w:rPr>
        <w:t xml:space="preserve">, </w:t>
      </w:r>
      <w:r w:rsidR="009304F6" w:rsidRPr="000D3956">
        <w:rPr>
          <w:rFonts w:ascii="Arial" w:hAnsi="Arial" w:cs="Arial"/>
        </w:rPr>
        <w:t xml:space="preserve">PSE enhanced </w:t>
      </w:r>
      <w:r w:rsidRPr="000D3956">
        <w:rPr>
          <w:rFonts w:ascii="Arial" w:hAnsi="Arial" w:cs="Arial"/>
        </w:rPr>
        <w:t>its reporting capabilities</w:t>
      </w:r>
      <w:r w:rsidR="009303B4" w:rsidRPr="000D3956">
        <w:rPr>
          <w:rFonts w:ascii="Arial" w:hAnsi="Arial" w:cs="Arial"/>
        </w:rPr>
        <w:t xml:space="preserve">. </w:t>
      </w:r>
      <w:r w:rsidR="009851D9" w:rsidRPr="000D3956">
        <w:rPr>
          <w:rFonts w:ascii="Arial" w:hAnsi="Arial" w:cs="Arial"/>
        </w:rPr>
        <w:t xml:space="preserve"> </w:t>
      </w:r>
      <w:r w:rsidR="009303B4" w:rsidRPr="000D3956">
        <w:rPr>
          <w:rFonts w:ascii="Arial" w:hAnsi="Arial" w:cs="Arial"/>
        </w:rPr>
        <w:t xml:space="preserve">For what was previously </w:t>
      </w:r>
      <w:r w:rsidR="009851D9" w:rsidRPr="000D3956">
        <w:rPr>
          <w:rFonts w:ascii="Arial" w:hAnsi="Arial" w:cs="Arial"/>
        </w:rPr>
        <w:t xml:space="preserve">a </w:t>
      </w:r>
      <w:r w:rsidR="009303B4" w:rsidRPr="000D3956">
        <w:rPr>
          <w:rFonts w:ascii="Arial" w:hAnsi="Arial" w:cs="Arial"/>
        </w:rPr>
        <w:t xml:space="preserve">monthly or weekly report, now is </w:t>
      </w:r>
      <w:r w:rsidR="009851D9" w:rsidRPr="000D3956">
        <w:rPr>
          <w:rFonts w:ascii="Arial" w:hAnsi="Arial" w:cs="Arial"/>
        </w:rPr>
        <w:t xml:space="preserve">a </w:t>
      </w:r>
      <w:r w:rsidR="009303B4" w:rsidRPr="000D3956">
        <w:rPr>
          <w:rFonts w:ascii="Arial" w:hAnsi="Arial" w:cs="Arial"/>
        </w:rPr>
        <w:t>daily report with added automation capability for delivery at specific time and condition</w:t>
      </w:r>
      <w:r w:rsidR="00533AB3" w:rsidRPr="000D3956">
        <w:rPr>
          <w:rFonts w:ascii="Arial" w:hAnsi="Arial" w:cs="Arial"/>
        </w:rPr>
        <w:t>.</w:t>
      </w:r>
      <w:r w:rsidR="00CF1C84">
        <w:rPr>
          <w:rFonts w:ascii="Arial" w:hAnsi="Arial" w:cs="Arial"/>
        </w:rPr>
        <w:t xml:space="preserve"> </w:t>
      </w:r>
      <w:r w:rsidR="00533AB3" w:rsidRPr="000D3956">
        <w:rPr>
          <w:rFonts w:ascii="Arial" w:hAnsi="Arial" w:cs="Arial"/>
        </w:rPr>
        <w:t xml:space="preserve"> </w:t>
      </w:r>
      <w:r w:rsidR="009851D9" w:rsidRPr="000D3956">
        <w:rPr>
          <w:rFonts w:ascii="Arial" w:hAnsi="Arial" w:cs="Arial"/>
        </w:rPr>
        <w:t xml:space="preserve">The enhancement to the reporting capabilities is of major improvement because it provides meter case aging at the detail level, which allows PSE </w:t>
      </w:r>
      <w:r w:rsidR="00CF1C84" w:rsidRPr="000D3956">
        <w:rPr>
          <w:rFonts w:ascii="Arial" w:hAnsi="Arial" w:cs="Arial"/>
        </w:rPr>
        <w:t>management to</w:t>
      </w:r>
      <w:r w:rsidR="009851D9" w:rsidRPr="000D3956">
        <w:rPr>
          <w:rFonts w:ascii="Arial" w:hAnsi="Arial" w:cs="Arial"/>
        </w:rPr>
        <w:t xml:space="preserve"> monitor</w:t>
      </w:r>
      <w:r w:rsidR="00B34B4C" w:rsidRPr="000D3956">
        <w:rPr>
          <w:rFonts w:ascii="Arial" w:hAnsi="Arial" w:cs="Arial"/>
        </w:rPr>
        <w:t xml:space="preserve"> closely</w:t>
      </w:r>
      <w:r w:rsidR="009851D9" w:rsidRPr="000D3956">
        <w:rPr>
          <w:rFonts w:ascii="Arial" w:hAnsi="Arial" w:cs="Arial"/>
        </w:rPr>
        <w:t xml:space="preserve"> the meter and billing performance</w:t>
      </w:r>
      <w:r w:rsidR="00830EC0" w:rsidRPr="000D3956">
        <w:rPr>
          <w:rFonts w:ascii="Arial" w:hAnsi="Arial" w:cs="Arial"/>
        </w:rPr>
        <w:t>, manage and forecast workforce deployment,</w:t>
      </w:r>
      <w:r w:rsidR="009851D9" w:rsidRPr="000D3956">
        <w:rPr>
          <w:rFonts w:ascii="Arial" w:hAnsi="Arial" w:cs="Arial"/>
        </w:rPr>
        <w:t xml:space="preserve"> and set or modify</w:t>
      </w:r>
      <w:r w:rsidR="00830EC0" w:rsidRPr="000D3956">
        <w:rPr>
          <w:rFonts w:ascii="Arial" w:hAnsi="Arial" w:cs="Arial"/>
        </w:rPr>
        <w:t xml:space="preserve"> resource allocation and</w:t>
      </w:r>
      <w:r w:rsidR="009851D9" w:rsidRPr="000D3956">
        <w:rPr>
          <w:rFonts w:ascii="Arial" w:hAnsi="Arial" w:cs="Arial"/>
        </w:rPr>
        <w:t xml:space="preserve"> strategies going forward.</w:t>
      </w:r>
    </w:p>
    <w:p w14:paraId="5D669757" w14:textId="77777777" w:rsidR="000C1F55" w:rsidRPr="000D3956" w:rsidRDefault="000C1F55" w:rsidP="000C1F55">
      <w:pPr>
        <w:spacing w:after="0"/>
        <w:rPr>
          <w:rFonts w:ascii="Arial" w:hAnsi="Arial" w:cs="Arial"/>
        </w:rPr>
      </w:pPr>
      <w:r w:rsidRPr="000D3956">
        <w:rPr>
          <w:rFonts w:ascii="Arial" w:hAnsi="Arial" w:cs="Arial"/>
        </w:rPr>
        <w:t xml:space="preserve">As discussed </w:t>
      </w:r>
      <w:r w:rsidR="009851D9" w:rsidRPr="000D3956">
        <w:rPr>
          <w:rFonts w:ascii="Arial" w:hAnsi="Arial" w:cs="Arial"/>
        </w:rPr>
        <w:t>above</w:t>
      </w:r>
      <w:r w:rsidRPr="000D3956">
        <w:rPr>
          <w:rFonts w:ascii="Arial" w:hAnsi="Arial" w:cs="Arial"/>
        </w:rPr>
        <w:t xml:space="preserve">, </w:t>
      </w:r>
      <w:r w:rsidR="003654A1" w:rsidRPr="000D3956">
        <w:rPr>
          <w:rFonts w:ascii="Arial" w:hAnsi="Arial" w:cs="Arial"/>
        </w:rPr>
        <w:t xml:space="preserve">with the new Zero Consumption Detection Algorithms and the </w:t>
      </w:r>
      <w:r w:rsidR="000B28C4" w:rsidRPr="000D3956">
        <w:rPr>
          <w:rFonts w:ascii="Arial" w:hAnsi="Arial" w:cs="Arial"/>
        </w:rPr>
        <w:t>Enhanced</w:t>
      </w:r>
      <w:r w:rsidR="003654A1" w:rsidRPr="000D3956">
        <w:rPr>
          <w:rFonts w:ascii="Arial" w:hAnsi="Arial" w:cs="Arial"/>
        </w:rPr>
        <w:t xml:space="preserve"> Reporting Capabilities, </w:t>
      </w:r>
      <w:r w:rsidRPr="000D3956">
        <w:rPr>
          <w:rFonts w:ascii="Arial" w:hAnsi="Arial" w:cs="Arial"/>
        </w:rPr>
        <w:t xml:space="preserve">PSE not only improved the visibility and identification of a potential meter </w:t>
      </w:r>
      <w:r w:rsidR="009851D9" w:rsidRPr="000D3956">
        <w:rPr>
          <w:rFonts w:ascii="Arial" w:hAnsi="Arial" w:cs="Arial"/>
        </w:rPr>
        <w:t xml:space="preserve">problem </w:t>
      </w:r>
      <w:r w:rsidRPr="000D3956">
        <w:rPr>
          <w:rFonts w:ascii="Arial" w:hAnsi="Arial" w:cs="Arial"/>
        </w:rPr>
        <w:t>in 2015 but also has been preparing to meet the challenges of 2016</w:t>
      </w:r>
      <w:r w:rsidR="009851D9" w:rsidRPr="000D3956">
        <w:rPr>
          <w:rFonts w:ascii="Arial" w:hAnsi="Arial" w:cs="Arial"/>
        </w:rPr>
        <w:t>.</w:t>
      </w:r>
      <w:r w:rsidRPr="000D3956">
        <w:rPr>
          <w:rFonts w:ascii="Arial" w:hAnsi="Arial" w:cs="Arial"/>
        </w:rPr>
        <w:t xml:space="preserve"> </w:t>
      </w:r>
    </w:p>
    <w:p w14:paraId="5D669758" w14:textId="77777777" w:rsidR="00712906" w:rsidRPr="000D3956" w:rsidRDefault="00426265" w:rsidP="00533AB3">
      <w:pPr>
        <w:spacing w:before="240" w:after="240"/>
        <w:rPr>
          <w:rFonts w:ascii="Arial" w:hAnsi="Arial" w:cs="Arial"/>
          <w:bCs/>
        </w:rPr>
      </w:pPr>
      <w:r w:rsidRPr="000D3956">
        <w:rPr>
          <w:rFonts w:ascii="Arial" w:hAnsi="Arial" w:cs="Arial"/>
        </w:rPr>
        <w:t>.</w:t>
      </w:r>
      <w:r w:rsidR="00712906" w:rsidRPr="000D3956">
        <w:rPr>
          <w:rFonts w:ascii="Arial" w:hAnsi="Arial" w:cs="Arial"/>
          <w:bCs/>
        </w:rPr>
        <w:br w:type="page"/>
      </w:r>
    </w:p>
    <w:p w14:paraId="5D669759" w14:textId="77777777" w:rsidR="00D93597" w:rsidRPr="00A35BE7" w:rsidRDefault="00D93597">
      <w:pPr>
        <w:spacing w:after="0"/>
        <w:rPr>
          <w:rFonts w:ascii="Arial" w:hAnsi="Arial" w:cs="Arial"/>
          <w:bCs/>
        </w:rPr>
      </w:pPr>
    </w:p>
    <w:p w14:paraId="5D66975A" w14:textId="77777777" w:rsidR="00A8470B" w:rsidRDefault="008D0278" w:rsidP="00983C8C">
      <w:pPr>
        <w:rPr>
          <w:noProof/>
        </w:rPr>
      </w:pPr>
      <w:r>
        <w:rPr>
          <w:noProof/>
        </w:rPr>
        <mc:AlternateContent>
          <mc:Choice Requires="wps">
            <w:drawing>
              <wp:anchor distT="0" distB="0" distL="114300" distR="114300" simplePos="0" relativeHeight="251658240" behindDoc="0" locked="0" layoutInCell="1" allowOverlap="1" wp14:anchorId="5D66978B" wp14:editId="5D66978C">
                <wp:simplePos x="0" y="0"/>
                <wp:positionH relativeFrom="column">
                  <wp:posOffset>0</wp:posOffset>
                </wp:positionH>
                <wp:positionV relativeFrom="paragraph">
                  <wp:posOffset>194945</wp:posOffset>
                </wp:positionV>
                <wp:extent cx="1143000" cy="876300"/>
                <wp:effectExtent l="0" t="0" r="19050" b="19050"/>
                <wp:wrapNone/>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76300"/>
                        </a:xfrm>
                        <a:prstGeom prst="flowChartAlternateProcess">
                          <a:avLst/>
                        </a:prstGeom>
                        <a:blipFill dpi="0" rotWithShape="1">
                          <a:blip r:embed="rId27"/>
                          <a:srcRect/>
                          <a:stretch>
                            <a:fillRect r="-19328"/>
                          </a:stretch>
                        </a:blipFill>
                        <a:ln w="12700">
                          <a:solidFill>
                            <a:srgbClr val="006A7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0CE4A" id="AutoShape 5" o:spid="_x0000_s1026" type="#_x0000_t176" style="position:absolute;margin-left:0;margin-top:15.35pt;width:90pt;height: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F0AAAAAFJnaHRsb25nAAACQw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GhcAAAAB&#10;AAAAoAAAAGcAAAHgAADBIAAAGfsAGAAB/9j/7QAMQWRvYmVfQ00AAf/uAA5BZG9iZQBkgAAAAAH/&#10;2wCEAAwICAgJCAwJCQwRCwoLERUPDAwPFRgTExUTExgRDAwMDAwMEQwMDAwMDAwMDAwMDAwMDAwM&#10;DAwMDAwMDAwMDAwBDQsLDQ4NEA4OEBQODg4UFA4ODg4UEQwMDAwMEREMDAwMDAwRDAwMDAwMDAwM&#10;DAwMDAwMDAwMDAwMDAwMDAwMDP/AABEIAGc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&#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IAAAAAB/9sAhAAMCAgICQgM&#10;CQkMEQsKCxEVDwwMDxUYExMVExMYEQwMDAwMDBEMDAwMDAwMDAwMDAwMDAwMDAwMDAwMDAwMDAwM&#10;AQ0LCw0ODRAODhAUDg4OFBQODg4OFBEMDAwMDBERDAwMDAwMEQwMDAwMDAwMDAwMDAwMDAwMDAwM&#10;DAwMDAwMDAz/wAARCAF0AkMDASIAAhEBAxEB/90ABAAl/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" strokecolor="#006a71" strokeweight="1pt">
                <v:fill r:id="rId28" o:title="" recolor="t" rotate="t" type="frame"/>
              </v:shape>
            </w:pict>
          </mc:Fallback>
        </mc:AlternateContent>
      </w:r>
    </w:p>
    <w:p w14:paraId="5D66975B" w14:textId="77777777" w:rsidR="008D0278" w:rsidRDefault="008D0278" w:rsidP="00983C8C">
      <w:pPr>
        <w:rPr>
          <w:noProof/>
        </w:rPr>
      </w:pPr>
    </w:p>
    <w:p w14:paraId="5D66975C" w14:textId="77777777" w:rsidR="00A8470B" w:rsidRPr="00920272" w:rsidRDefault="00A8470B" w:rsidP="00A7722E">
      <w:pPr>
        <w:pStyle w:val="Heading1"/>
        <w:tabs>
          <w:tab w:val="clear" w:pos="9360"/>
        </w:tabs>
        <w:rPr>
          <w:rFonts w:ascii="Arial" w:hAnsi="Arial" w:cs="Arial"/>
          <w:sz w:val="22"/>
          <w:u w:val="single"/>
        </w:rPr>
      </w:pPr>
      <w:bookmarkStart w:id="35" w:name="_Toc441759488"/>
      <w:r>
        <w:rPr>
          <w:rFonts w:ascii="Arial" w:hAnsi="Arial" w:cs="Arial"/>
        </w:rPr>
        <w:t xml:space="preserve">Appendix A:  </w:t>
      </w:r>
      <w:r w:rsidR="00D23814">
        <w:rPr>
          <w:rFonts w:ascii="Arial" w:hAnsi="Arial" w:cs="Arial"/>
        </w:rPr>
        <w:t xml:space="preserve">Background, </w:t>
      </w:r>
      <w:r w:rsidRPr="00920272">
        <w:rPr>
          <w:rFonts w:ascii="Arial" w:hAnsi="Arial" w:cs="Arial"/>
        </w:rPr>
        <w:t>Definitions</w:t>
      </w:r>
      <w:r w:rsidR="00D23814">
        <w:rPr>
          <w:rFonts w:ascii="Arial" w:hAnsi="Arial" w:cs="Arial"/>
        </w:rPr>
        <w:t>,</w:t>
      </w:r>
      <w:r w:rsidRPr="00920272">
        <w:rPr>
          <w:rFonts w:ascii="Arial" w:hAnsi="Arial" w:cs="Arial"/>
        </w:rPr>
        <w:t xml:space="preserve"> and Standards</w:t>
      </w:r>
      <w:bookmarkEnd w:id="35"/>
    </w:p>
    <w:p w14:paraId="5D66975D" w14:textId="77777777" w:rsidR="00FA1187" w:rsidRPr="00920272" w:rsidRDefault="00FA1187" w:rsidP="00FA1187">
      <w:pPr>
        <w:pStyle w:val="H1"/>
        <w:rPr>
          <w:rFonts w:ascii="Arial" w:hAnsi="Arial"/>
        </w:rPr>
      </w:pPr>
      <w:bookmarkStart w:id="36" w:name="_Toc441759489"/>
      <w:bookmarkEnd w:id="4"/>
      <w:bookmarkEnd w:id="9"/>
      <w:r w:rsidRPr="00920272">
        <w:rPr>
          <w:rFonts w:ascii="Arial" w:hAnsi="Arial"/>
        </w:rPr>
        <w:t>Background</w:t>
      </w:r>
      <w:bookmarkEnd w:id="36"/>
    </w:p>
    <w:p w14:paraId="5D66975E" w14:textId="77777777" w:rsidR="00FA1187" w:rsidRPr="00E30565" w:rsidRDefault="00FA1187" w:rsidP="00E030F1">
      <w:pPr>
        <w:autoSpaceDE w:val="0"/>
        <w:autoSpaceDN w:val="0"/>
        <w:adjustRightInd w:val="0"/>
        <w:spacing w:before="120"/>
        <w:ind w:left="360"/>
        <w:rPr>
          <w:rFonts w:ascii="Arial" w:hAnsi="Arial" w:cs="Arial"/>
          <w:bCs/>
        </w:rPr>
      </w:pPr>
      <w:r>
        <w:rPr>
          <w:rFonts w:ascii="Arial" w:hAnsi="Arial" w:cs="Arial"/>
          <w:bCs/>
        </w:rPr>
        <w:t xml:space="preserve">This meter and billing performance annual reporting is designed to meet </w:t>
      </w:r>
      <w:r w:rsidRPr="00D23814">
        <w:rPr>
          <w:rFonts w:ascii="Arial" w:hAnsi="Arial" w:cs="Arial"/>
          <w:bCs/>
        </w:rPr>
        <w:t xml:space="preserve">the terms </w:t>
      </w:r>
      <w:r>
        <w:rPr>
          <w:rFonts w:ascii="Arial" w:hAnsi="Arial" w:cs="Arial"/>
          <w:bCs/>
        </w:rPr>
        <w:t xml:space="preserve">and requirements </w:t>
      </w:r>
      <w:r w:rsidRPr="00D23814">
        <w:rPr>
          <w:rFonts w:ascii="Arial" w:hAnsi="Arial" w:cs="Arial"/>
          <w:bCs/>
        </w:rPr>
        <w:t xml:space="preserve">of the Partial </w:t>
      </w:r>
      <w:r>
        <w:rPr>
          <w:rFonts w:ascii="Arial" w:hAnsi="Arial" w:cs="Arial"/>
          <w:bCs/>
        </w:rPr>
        <w:t>Settlement</w:t>
      </w:r>
      <w:r w:rsidRPr="00D23814">
        <w:rPr>
          <w:rFonts w:ascii="Arial" w:hAnsi="Arial" w:cs="Arial"/>
          <w:bCs/>
        </w:rPr>
        <w:t xml:space="preserve"> RE: Meter and Billing Performance Standards </w:t>
      </w:r>
      <w:r>
        <w:rPr>
          <w:rFonts w:ascii="Arial" w:hAnsi="Arial" w:cs="Arial"/>
          <w:bCs/>
        </w:rPr>
        <w:t xml:space="preserve">(“Partial Settlement”) </w:t>
      </w:r>
      <w:r w:rsidRPr="00D23814">
        <w:rPr>
          <w:rFonts w:ascii="Arial" w:hAnsi="Arial" w:cs="Arial"/>
          <w:bCs/>
        </w:rPr>
        <w:t>in consolidated Docket Nos. UE-111048 and UG 111049 Order 08 (“Order 08”)</w:t>
      </w:r>
      <w:r>
        <w:rPr>
          <w:rFonts w:ascii="Arial" w:hAnsi="Arial" w:cs="Arial"/>
          <w:bCs/>
        </w:rPr>
        <w:t xml:space="preserve"> dated May 7, 2012</w:t>
      </w:r>
      <w:r w:rsidRPr="00D23814">
        <w:rPr>
          <w:rFonts w:ascii="Arial" w:hAnsi="Arial" w:cs="Arial"/>
          <w:bCs/>
        </w:rPr>
        <w:t>.</w:t>
      </w:r>
      <w:r>
        <w:rPr>
          <w:rFonts w:ascii="Arial" w:hAnsi="Arial" w:cs="Arial"/>
          <w:bCs/>
        </w:rPr>
        <w:t xml:space="preserve">  </w:t>
      </w:r>
      <w:r w:rsidRPr="00E30565">
        <w:rPr>
          <w:rFonts w:ascii="Arial" w:hAnsi="Arial" w:cs="Arial"/>
          <w:bCs/>
        </w:rPr>
        <w:t>The layout and elements of this report are consistent with the draft annual meter and billing report outline reviewed and discussed with the Commission Staff on September 27, 2013.  Staff provided additional comments and suggestions via an e-mail on October 30, 2013, which have been incorporated in this report.</w:t>
      </w:r>
      <w:r>
        <w:rPr>
          <w:rFonts w:ascii="Arial" w:hAnsi="Arial" w:cs="Arial"/>
          <w:bCs/>
        </w:rPr>
        <w:t xml:space="preserve">  </w:t>
      </w:r>
      <w:r w:rsidRPr="0027591E">
        <w:rPr>
          <w:rFonts w:ascii="Arial" w:hAnsi="Arial" w:cs="Arial"/>
          <w:bCs/>
        </w:rPr>
        <w:t>The</w:t>
      </w:r>
      <w:r>
        <w:rPr>
          <w:rFonts w:ascii="Arial" w:hAnsi="Arial" w:cs="Arial"/>
          <w:bCs/>
        </w:rPr>
        <w:t xml:space="preserve"> </w:t>
      </w:r>
      <w:r w:rsidRPr="0027591E">
        <w:rPr>
          <w:rFonts w:ascii="Arial" w:hAnsi="Arial" w:cs="Arial"/>
          <w:bCs/>
        </w:rPr>
        <w:t xml:space="preserve">annual report </w:t>
      </w:r>
      <w:r>
        <w:rPr>
          <w:rFonts w:ascii="Arial" w:hAnsi="Arial" w:cs="Arial"/>
          <w:bCs/>
        </w:rPr>
        <w:t xml:space="preserve">is </w:t>
      </w:r>
      <w:r w:rsidRPr="0027591E">
        <w:rPr>
          <w:rFonts w:ascii="Arial" w:hAnsi="Arial" w:cs="Arial"/>
          <w:bCs/>
        </w:rPr>
        <w:t>due no later than January 31 for the preceding calendar year.</w:t>
      </w:r>
    </w:p>
    <w:p w14:paraId="5D66975F" w14:textId="77777777" w:rsidR="00FA1187" w:rsidRDefault="00FA1187" w:rsidP="00E030F1">
      <w:pPr>
        <w:autoSpaceDE w:val="0"/>
        <w:autoSpaceDN w:val="0"/>
        <w:adjustRightInd w:val="0"/>
        <w:spacing w:before="120"/>
        <w:ind w:left="360"/>
        <w:rPr>
          <w:rFonts w:ascii="Arial" w:hAnsi="Arial" w:cs="Arial"/>
          <w:bCs/>
        </w:rPr>
      </w:pPr>
      <w:r>
        <w:rPr>
          <w:rFonts w:ascii="Arial" w:hAnsi="Arial" w:cs="Arial"/>
          <w:bCs/>
        </w:rPr>
        <w:t xml:space="preserve">The Partial Settlement dictates both the </w:t>
      </w:r>
      <w:r w:rsidRPr="00D23814">
        <w:rPr>
          <w:rFonts w:ascii="Arial" w:hAnsi="Arial" w:cs="Arial"/>
          <w:bCs/>
        </w:rPr>
        <w:t>meter and billing performance standards and reporting requirements</w:t>
      </w:r>
      <w:r>
        <w:rPr>
          <w:rFonts w:ascii="Arial" w:hAnsi="Arial" w:cs="Arial"/>
          <w:bCs/>
        </w:rPr>
        <w:t xml:space="preserve"> for the quarterly reporting periods 2012 Q2 through 2013 Q2 and the annual reporting periods starting 2013.  The quarterly performance standards were included 2012 Q2 through 2013 Q2 reports.  The on-going annual Meter and Billing Performance Standards per Partial Settlement paragraph 13 are outlined in the Standards section of this appendix.  </w:t>
      </w:r>
    </w:p>
    <w:p w14:paraId="5D669760" w14:textId="77777777" w:rsidR="00FA1187" w:rsidRDefault="00FA1187" w:rsidP="00E030F1">
      <w:pPr>
        <w:autoSpaceDE w:val="0"/>
        <w:autoSpaceDN w:val="0"/>
        <w:adjustRightInd w:val="0"/>
        <w:spacing w:before="120"/>
        <w:ind w:left="360"/>
        <w:rPr>
          <w:rFonts w:ascii="Arial" w:hAnsi="Arial" w:cs="Arial"/>
          <w:bCs/>
        </w:rPr>
      </w:pPr>
      <w:r>
        <w:rPr>
          <w:rFonts w:ascii="Arial" w:hAnsi="Arial" w:cs="Arial"/>
          <w:bCs/>
        </w:rPr>
        <w:t>For the meter cases that are corrected outside of the Meter and Billing Performance Standards, PSE will retain the following information for these cases:</w:t>
      </w:r>
    </w:p>
    <w:p w14:paraId="5D669761" w14:textId="77777777" w:rsidR="00FA1187" w:rsidRPr="005838A3" w:rsidRDefault="00FA1187" w:rsidP="00E030F1">
      <w:pPr>
        <w:numPr>
          <w:ilvl w:val="0"/>
          <w:numId w:val="46"/>
        </w:numPr>
        <w:autoSpaceDE w:val="0"/>
        <w:autoSpaceDN w:val="0"/>
        <w:adjustRightInd w:val="0"/>
        <w:spacing w:before="120"/>
        <w:ind w:left="1080"/>
        <w:rPr>
          <w:rFonts w:ascii="Arial" w:hAnsi="Arial" w:cs="Arial"/>
          <w:bCs/>
        </w:rPr>
      </w:pPr>
      <w:r w:rsidRPr="005838A3">
        <w:rPr>
          <w:rFonts w:ascii="Arial" w:hAnsi="Arial" w:cs="Arial"/>
          <w:bCs/>
          <w:u w:val="single"/>
        </w:rPr>
        <w:t>Stopped meters</w:t>
      </w:r>
      <w:r w:rsidRPr="005838A3">
        <w:rPr>
          <w:rFonts w:ascii="Arial" w:hAnsi="Arial" w:cs="Arial"/>
          <w:bCs/>
        </w:rPr>
        <w:t xml:space="preserve">: the last date when the commodity was accurately billed, the date the customer's meter again accurately records usage and the date </w:t>
      </w:r>
      <w:r w:rsidR="000B28C4">
        <w:rPr>
          <w:rFonts w:ascii="Arial" w:hAnsi="Arial" w:cs="Arial"/>
          <w:bCs/>
        </w:rPr>
        <w:t>PSE</w:t>
      </w:r>
      <w:r w:rsidRPr="005838A3">
        <w:rPr>
          <w:rFonts w:ascii="Arial" w:hAnsi="Arial" w:cs="Arial"/>
          <w:bCs/>
        </w:rPr>
        <w:t xml:space="preserve"> issues the back-bill.</w:t>
      </w:r>
    </w:p>
    <w:p w14:paraId="5D669762" w14:textId="77777777" w:rsidR="00FA1187" w:rsidRPr="003C4E4C" w:rsidRDefault="00FA1187" w:rsidP="00E030F1">
      <w:pPr>
        <w:numPr>
          <w:ilvl w:val="0"/>
          <w:numId w:val="46"/>
        </w:numPr>
        <w:autoSpaceDE w:val="0"/>
        <w:autoSpaceDN w:val="0"/>
        <w:adjustRightInd w:val="0"/>
        <w:spacing w:before="120"/>
        <w:ind w:left="1080"/>
        <w:rPr>
          <w:rFonts w:ascii="Arial" w:hAnsi="Arial" w:cs="Arial"/>
          <w:bCs/>
        </w:rPr>
      </w:pPr>
      <w:r w:rsidRPr="005838A3">
        <w:rPr>
          <w:rFonts w:ascii="Arial" w:hAnsi="Arial" w:cs="Arial"/>
          <w:bCs/>
          <w:u w:val="single"/>
        </w:rPr>
        <w:t>Unassigned energy usage meters</w:t>
      </w:r>
      <w:r>
        <w:rPr>
          <w:rFonts w:ascii="Arial" w:hAnsi="Arial" w:cs="Arial"/>
          <w:bCs/>
        </w:rPr>
        <w:t>:</w:t>
      </w:r>
      <w:r w:rsidRPr="003C4E4C">
        <w:rPr>
          <w:rFonts w:ascii="Arial" w:hAnsi="Arial" w:cs="Arial"/>
          <w:bCs/>
        </w:rPr>
        <w:t xml:space="preserve"> the date of the customer's initial unauthorized usage</w:t>
      </w:r>
      <w:r>
        <w:rPr>
          <w:rFonts w:ascii="Arial" w:hAnsi="Arial" w:cs="Arial"/>
          <w:bCs/>
        </w:rPr>
        <w:t xml:space="preserve"> </w:t>
      </w:r>
      <w:r w:rsidRPr="003C4E4C">
        <w:rPr>
          <w:rFonts w:ascii="Arial" w:hAnsi="Arial" w:cs="Arial"/>
          <w:bCs/>
        </w:rPr>
        <w:t xml:space="preserve">and the date </w:t>
      </w:r>
      <w:r w:rsidR="000B28C4">
        <w:rPr>
          <w:rFonts w:ascii="Arial" w:hAnsi="Arial" w:cs="Arial"/>
          <w:bCs/>
        </w:rPr>
        <w:t>that PSE</w:t>
      </w:r>
      <w:r w:rsidRPr="003C4E4C">
        <w:rPr>
          <w:rFonts w:ascii="Arial" w:hAnsi="Arial" w:cs="Arial"/>
          <w:bCs/>
        </w:rPr>
        <w:t xml:space="preserve"> issue</w:t>
      </w:r>
      <w:r w:rsidR="000B28C4">
        <w:rPr>
          <w:rFonts w:ascii="Arial" w:hAnsi="Arial" w:cs="Arial"/>
          <w:bCs/>
        </w:rPr>
        <w:t>s of</w:t>
      </w:r>
      <w:r w:rsidRPr="003C4E4C">
        <w:rPr>
          <w:rFonts w:ascii="Arial" w:hAnsi="Arial" w:cs="Arial"/>
          <w:bCs/>
        </w:rPr>
        <w:t xml:space="preserve"> the back-bill.</w:t>
      </w:r>
    </w:p>
    <w:p w14:paraId="5D669763" w14:textId="77777777" w:rsidR="00FA1187" w:rsidRDefault="00FA1187" w:rsidP="00E030F1">
      <w:pPr>
        <w:autoSpaceDE w:val="0"/>
        <w:autoSpaceDN w:val="0"/>
        <w:adjustRightInd w:val="0"/>
        <w:spacing w:before="120"/>
        <w:ind w:left="720"/>
        <w:rPr>
          <w:rFonts w:ascii="Arial" w:hAnsi="Arial" w:cs="Arial"/>
          <w:bCs/>
        </w:rPr>
      </w:pPr>
      <w:r>
        <w:rPr>
          <w:rFonts w:ascii="Arial" w:hAnsi="Arial" w:cs="Arial"/>
          <w:bCs/>
        </w:rPr>
        <w:t xml:space="preserve">  </w:t>
      </w:r>
    </w:p>
    <w:p w14:paraId="5D669764" w14:textId="77777777" w:rsidR="00FA1187" w:rsidRDefault="00FA1187" w:rsidP="00E030F1">
      <w:pPr>
        <w:autoSpaceDE w:val="0"/>
        <w:autoSpaceDN w:val="0"/>
        <w:adjustRightInd w:val="0"/>
        <w:spacing w:before="120"/>
        <w:ind w:left="360"/>
        <w:rPr>
          <w:rFonts w:ascii="Arial" w:hAnsi="Arial" w:cs="Arial"/>
          <w:bCs/>
        </w:rPr>
      </w:pPr>
      <w:r>
        <w:rPr>
          <w:rFonts w:ascii="Arial" w:hAnsi="Arial" w:cs="Arial"/>
          <w:bCs/>
        </w:rPr>
        <w:t xml:space="preserve">In addition, there are two meter and billing processes that PSE committed in the </w:t>
      </w:r>
      <w:r w:rsidRPr="00D23814">
        <w:rPr>
          <w:rFonts w:ascii="Arial" w:hAnsi="Arial" w:cs="Arial"/>
          <w:bCs/>
        </w:rPr>
        <w:t xml:space="preserve">Partial </w:t>
      </w:r>
      <w:r>
        <w:rPr>
          <w:rFonts w:ascii="Arial" w:hAnsi="Arial" w:cs="Arial"/>
          <w:bCs/>
        </w:rPr>
        <w:t>Settlement</w:t>
      </w:r>
      <w:r w:rsidRPr="00D23814">
        <w:rPr>
          <w:rFonts w:ascii="Arial" w:hAnsi="Arial" w:cs="Arial"/>
          <w:bCs/>
        </w:rPr>
        <w:t xml:space="preserve"> </w:t>
      </w:r>
      <w:r>
        <w:rPr>
          <w:rFonts w:ascii="Arial" w:hAnsi="Arial" w:cs="Arial"/>
          <w:bCs/>
        </w:rPr>
        <w:t>to carry out after June 1, 2012.</w:t>
      </w:r>
    </w:p>
    <w:p w14:paraId="5D669765" w14:textId="77777777" w:rsidR="00FA1187" w:rsidRDefault="00252407" w:rsidP="00E030F1">
      <w:pPr>
        <w:numPr>
          <w:ilvl w:val="0"/>
          <w:numId w:val="42"/>
        </w:numPr>
        <w:autoSpaceDE w:val="0"/>
        <w:autoSpaceDN w:val="0"/>
        <w:adjustRightInd w:val="0"/>
        <w:spacing w:before="120"/>
        <w:rPr>
          <w:rFonts w:ascii="Arial" w:hAnsi="Arial" w:cs="Arial"/>
          <w:bCs/>
        </w:rPr>
      </w:pPr>
      <w:r>
        <w:rPr>
          <w:rFonts w:ascii="Arial" w:hAnsi="Arial" w:cs="Arial"/>
          <w:bCs/>
        </w:rPr>
        <w:t>A</w:t>
      </w:r>
      <w:r w:rsidR="00FA1187">
        <w:rPr>
          <w:rFonts w:ascii="Arial" w:hAnsi="Arial" w:cs="Arial"/>
          <w:bCs/>
        </w:rPr>
        <w:t xml:space="preserve"> one-time </w:t>
      </w:r>
      <w:r w:rsidR="00FA1187" w:rsidRPr="00D23814">
        <w:rPr>
          <w:rFonts w:ascii="Arial" w:hAnsi="Arial" w:cs="Arial"/>
          <w:bCs/>
        </w:rPr>
        <w:t xml:space="preserve">investigation </w:t>
      </w:r>
      <w:r w:rsidR="00FA1187">
        <w:rPr>
          <w:rFonts w:ascii="Arial" w:hAnsi="Arial" w:cs="Arial"/>
          <w:bCs/>
        </w:rPr>
        <w:t xml:space="preserve">process to identify and correct, if needed, </w:t>
      </w:r>
      <w:r w:rsidR="00FA1187" w:rsidRPr="00D23814">
        <w:rPr>
          <w:rFonts w:ascii="Arial" w:hAnsi="Arial" w:cs="Arial"/>
          <w:bCs/>
        </w:rPr>
        <w:t>meters with zero consumption for 365 consecutive days.</w:t>
      </w:r>
      <w:r w:rsidR="00FA1187">
        <w:rPr>
          <w:rFonts w:ascii="Arial" w:hAnsi="Arial" w:cs="Arial"/>
          <w:bCs/>
        </w:rPr>
        <w:t xml:space="preserve"> </w:t>
      </w:r>
    </w:p>
    <w:p w14:paraId="5D669766" w14:textId="77777777" w:rsidR="00FA1187" w:rsidRPr="00D23814" w:rsidRDefault="00FA1187" w:rsidP="00E030F1">
      <w:pPr>
        <w:numPr>
          <w:ilvl w:val="0"/>
          <w:numId w:val="42"/>
        </w:numPr>
        <w:autoSpaceDE w:val="0"/>
        <w:autoSpaceDN w:val="0"/>
        <w:adjustRightInd w:val="0"/>
        <w:spacing w:before="120"/>
        <w:rPr>
          <w:rFonts w:ascii="Arial" w:hAnsi="Arial" w:cs="Arial"/>
          <w:bCs/>
        </w:rPr>
      </w:pPr>
      <w:r>
        <w:rPr>
          <w:rFonts w:ascii="Arial" w:hAnsi="Arial" w:cs="Arial"/>
          <w:bCs/>
        </w:rPr>
        <w:t>An on-going process to notify each customer with a meter that showing zero consumption for 180 consecutive days.</w:t>
      </w:r>
      <w:r w:rsidRPr="00D23814">
        <w:rPr>
          <w:rFonts w:ascii="Arial" w:hAnsi="Arial" w:cs="Arial"/>
          <w:bCs/>
        </w:rPr>
        <w:t xml:space="preserve"> </w:t>
      </w:r>
    </w:p>
    <w:p w14:paraId="5D669767" w14:textId="77777777" w:rsidR="00FA1187" w:rsidRPr="00133A9D" w:rsidRDefault="00FA1187" w:rsidP="00E030F1">
      <w:pPr>
        <w:autoSpaceDE w:val="0"/>
        <w:autoSpaceDN w:val="0"/>
        <w:adjustRightInd w:val="0"/>
        <w:spacing w:before="120"/>
        <w:ind w:left="360"/>
        <w:rPr>
          <w:rFonts w:ascii="Arial" w:hAnsi="Arial" w:cs="Arial"/>
          <w:bCs/>
        </w:rPr>
      </w:pPr>
      <w:r>
        <w:rPr>
          <w:rFonts w:ascii="Arial" w:hAnsi="Arial" w:cs="Arial"/>
          <w:bCs/>
        </w:rPr>
        <w:t xml:space="preserve">The results of the two processes are included in the following two sections of this report: </w:t>
      </w:r>
      <w:r w:rsidRPr="00ED0E62">
        <w:rPr>
          <w:rFonts w:ascii="Arial" w:hAnsi="Arial" w:cs="Arial"/>
          <w:bCs/>
          <w:i/>
        </w:rPr>
        <w:t>One Time Zero Consumption 365</w:t>
      </w:r>
      <w:r>
        <w:rPr>
          <w:rFonts w:ascii="Arial" w:hAnsi="Arial" w:cs="Arial"/>
          <w:bCs/>
          <w:i/>
        </w:rPr>
        <w:t>-D</w:t>
      </w:r>
      <w:r w:rsidRPr="00ED0E62">
        <w:rPr>
          <w:rFonts w:ascii="Arial" w:hAnsi="Arial" w:cs="Arial"/>
          <w:bCs/>
          <w:i/>
        </w:rPr>
        <w:t>ay Investigation Completion Report – Final Report</w:t>
      </w:r>
      <w:r>
        <w:rPr>
          <w:rFonts w:ascii="Arial" w:hAnsi="Arial" w:cs="Arial"/>
          <w:bCs/>
        </w:rPr>
        <w:t xml:space="preserve"> and </w:t>
      </w:r>
      <w:r w:rsidRPr="00ED0E62">
        <w:rPr>
          <w:rFonts w:ascii="Arial" w:hAnsi="Arial" w:cs="Arial"/>
          <w:bCs/>
          <w:i/>
        </w:rPr>
        <w:t>Zero Consumption 180</w:t>
      </w:r>
      <w:r>
        <w:rPr>
          <w:rFonts w:ascii="Arial" w:hAnsi="Arial" w:cs="Arial"/>
          <w:bCs/>
          <w:i/>
        </w:rPr>
        <w:t>-</w:t>
      </w:r>
      <w:r w:rsidRPr="00ED0E62">
        <w:rPr>
          <w:rFonts w:ascii="Arial" w:hAnsi="Arial" w:cs="Arial"/>
          <w:bCs/>
          <w:i/>
        </w:rPr>
        <w:t>Day Investigation Report</w:t>
      </w:r>
      <w:r>
        <w:rPr>
          <w:rFonts w:ascii="Arial" w:hAnsi="Arial" w:cs="Arial"/>
          <w:bCs/>
          <w:i/>
        </w:rPr>
        <w:t xml:space="preserve">, </w:t>
      </w:r>
      <w:r>
        <w:rPr>
          <w:rFonts w:ascii="Arial" w:hAnsi="Arial" w:cs="Arial"/>
          <w:bCs/>
        </w:rPr>
        <w:t xml:space="preserve">respectively. </w:t>
      </w:r>
      <w:r>
        <w:rPr>
          <w:rFonts w:ascii="Arial" w:hAnsi="Arial" w:cs="Arial"/>
          <w:bCs/>
          <w:i/>
        </w:rPr>
        <w:t xml:space="preserve"> </w:t>
      </w:r>
    </w:p>
    <w:p w14:paraId="5D669768" w14:textId="77777777" w:rsidR="00FA1187" w:rsidRDefault="00FA1187" w:rsidP="00FA1187">
      <w:pPr>
        <w:spacing w:after="0"/>
        <w:rPr>
          <w:rFonts w:ascii="Arial" w:hAnsi="Arial" w:cs="Arial"/>
          <w:b/>
          <w:bCs/>
          <w:sz w:val="32"/>
          <w:szCs w:val="32"/>
        </w:rPr>
      </w:pPr>
      <w:r>
        <w:rPr>
          <w:rFonts w:ascii="Arial" w:hAnsi="Arial"/>
        </w:rPr>
        <w:br w:type="page"/>
      </w:r>
    </w:p>
    <w:p w14:paraId="5D669769" w14:textId="77777777" w:rsidR="00FA1187" w:rsidRPr="00920272" w:rsidRDefault="00FA1187" w:rsidP="00FA1187">
      <w:pPr>
        <w:pStyle w:val="H1"/>
        <w:rPr>
          <w:rFonts w:ascii="Arial" w:hAnsi="Arial"/>
        </w:rPr>
      </w:pPr>
      <w:bookmarkStart w:id="37" w:name="_Toc441759490"/>
      <w:r w:rsidRPr="00920272">
        <w:rPr>
          <w:rFonts w:ascii="Arial" w:hAnsi="Arial"/>
        </w:rPr>
        <w:lastRenderedPageBreak/>
        <w:t>Definitions</w:t>
      </w:r>
      <w:bookmarkEnd w:id="37"/>
    </w:p>
    <w:p w14:paraId="5D66976A" w14:textId="77777777" w:rsidR="00FA1187" w:rsidRPr="00ED0E62" w:rsidRDefault="00FA1187" w:rsidP="00E030F1">
      <w:pPr>
        <w:pStyle w:val="TableText"/>
        <w:widowControl w:val="0"/>
        <w:spacing w:before="120" w:after="120"/>
        <w:rPr>
          <w:rFonts w:ascii="Arial" w:hAnsi="Arial" w:cs="Arial"/>
        </w:rPr>
      </w:pPr>
      <w:r w:rsidRPr="00ED0E62">
        <w:rPr>
          <w:rFonts w:ascii="Arial" w:hAnsi="Arial" w:cs="Arial"/>
        </w:rPr>
        <w:t>For purposes of</w:t>
      </w:r>
      <w:r>
        <w:rPr>
          <w:rFonts w:ascii="Arial" w:hAnsi="Arial" w:cs="Arial"/>
        </w:rPr>
        <w:t xml:space="preserve"> </w:t>
      </w:r>
      <w:r w:rsidRPr="00ED0E62">
        <w:rPr>
          <w:rFonts w:ascii="Arial" w:hAnsi="Arial" w:cs="Arial"/>
        </w:rPr>
        <w:t xml:space="preserve">the </w:t>
      </w:r>
      <w:r w:rsidRPr="005838A3">
        <w:rPr>
          <w:rFonts w:ascii="Arial" w:hAnsi="Arial" w:cs="Arial"/>
        </w:rPr>
        <w:t xml:space="preserve">Meter and Billing Performance Standards </w:t>
      </w:r>
      <w:r w:rsidRPr="00ED0E62">
        <w:rPr>
          <w:rFonts w:ascii="Arial" w:hAnsi="Arial" w:cs="Arial"/>
        </w:rPr>
        <w:t>time measurement will be as follows:</w:t>
      </w:r>
    </w:p>
    <w:p w14:paraId="5D66976B" w14:textId="77777777" w:rsidR="00FA1187" w:rsidRDefault="00FA1187" w:rsidP="00E030F1">
      <w:pPr>
        <w:pStyle w:val="TableText"/>
        <w:widowControl w:val="0"/>
        <w:numPr>
          <w:ilvl w:val="0"/>
          <w:numId w:val="45"/>
        </w:numPr>
        <w:spacing w:before="120" w:after="120"/>
        <w:ind w:left="720"/>
        <w:rPr>
          <w:rFonts w:ascii="Arial" w:hAnsi="Arial" w:cs="Arial"/>
        </w:rPr>
      </w:pPr>
      <w:r w:rsidRPr="005838A3">
        <w:rPr>
          <w:rFonts w:ascii="Arial" w:hAnsi="Arial" w:cs="Arial"/>
          <w:u w:val="single"/>
        </w:rPr>
        <w:t>Stopped meters</w:t>
      </w:r>
      <w:r>
        <w:rPr>
          <w:rFonts w:ascii="Arial" w:hAnsi="Arial" w:cs="Arial"/>
        </w:rPr>
        <w:t>:</w:t>
      </w:r>
      <w:r w:rsidRPr="005838A3">
        <w:rPr>
          <w:rFonts w:ascii="Arial" w:hAnsi="Arial" w:cs="Arial"/>
        </w:rPr>
        <w:t xml:space="preserve"> The performance standard for stopped meters will be measured from the last date</w:t>
      </w:r>
      <w:r w:rsidR="00C4506B">
        <w:rPr>
          <w:rFonts w:ascii="Arial" w:hAnsi="Arial" w:cs="Arial"/>
        </w:rPr>
        <w:t xml:space="preserve"> </w:t>
      </w:r>
      <w:r w:rsidRPr="005838A3">
        <w:rPr>
          <w:rFonts w:ascii="Arial" w:hAnsi="Arial" w:cs="Arial"/>
        </w:rPr>
        <w:t>commodity was accurately measured (the "initial occurrence" for stopped meters) to</w:t>
      </w:r>
      <w:r w:rsidR="00C4506B">
        <w:rPr>
          <w:rFonts w:ascii="Arial" w:hAnsi="Arial" w:cs="Arial"/>
        </w:rPr>
        <w:t xml:space="preserve"> </w:t>
      </w:r>
      <w:r w:rsidRPr="005838A3">
        <w:rPr>
          <w:rFonts w:ascii="Arial" w:hAnsi="Arial" w:cs="Arial"/>
        </w:rPr>
        <w:t>the date the customer's meter again accurately records usage.</w:t>
      </w:r>
    </w:p>
    <w:p w14:paraId="5D66976C" w14:textId="77777777" w:rsidR="00FA1187" w:rsidRPr="005838A3" w:rsidRDefault="00FA1187" w:rsidP="00E030F1">
      <w:pPr>
        <w:pStyle w:val="TableText"/>
        <w:widowControl w:val="0"/>
        <w:numPr>
          <w:ilvl w:val="0"/>
          <w:numId w:val="44"/>
        </w:numPr>
        <w:spacing w:before="120" w:after="120"/>
        <w:ind w:left="720"/>
        <w:rPr>
          <w:rFonts w:ascii="Arial" w:hAnsi="Arial" w:cs="Arial"/>
        </w:rPr>
      </w:pPr>
      <w:r w:rsidRPr="00422F32">
        <w:rPr>
          <w:rFonts w:ascii="Arial" w:hAnsi="Arial" w:cs="Arial"/>
          <w:u w:val="single"/>
        </w:rPr>
        <w:t>Unassigned energy usage meters</w:t>
      </w:r>
      <w:r w:rsidR="00422F32">
        <w:rPr>
          <w:rFonts w:ascii="Arial" w:hAnsi="Arial" w:cs="Arial"/>
        </w:rPr>
        <w:t>:</w:t>
      </w:r>
      <w:r w:rsidRPr="005838A3">
        <w:rPr>
          <w:rFonts w:ascii="Arial" w:hAnsi="Arial" w:cs="Arial"/>
        </w:rPr>
        <w:t xml:space="preserve"> The performance standard for </w:t>
      </w:r>
      <w:r>
        <w:rPr>
          <w:rFonts w:ascii="Arial" w:hAnsi="Arial" w:cs="Arial"/>
        </w:rPr>
        <w:t xml:space="preserve">meters with </w:t>
      </w:r>
      <w:r w:rsidRPr="005838A3">
        <w:rPr>
          <w:rFonts w:ascii="Arial" w:hAnsi="Arial" w:cs="Arial"/>
        </w:rPr>
        <w:t>unassigned energy usage will be measured from the</w:t>
      </w:r>
      <w:r>
        <w:rPr>
          <w:rFonts w:ascii="Arial" w:hAnsi="Arial" w:cs="Arial"/>
        </w:rPr>
        <w:t xml:space="preserve"> </w:t>
      </w:r>
      <w:r w:rsidRPr="005838A3">
        <w:rPr>
          <w:rFonts w:ascii="Arial" w:hAnsi="Arial" w:cs="Arial"/>
        </w:rPr>
        <w:t>date of the customer's initial unauthorized usage (the "initial occurrence" for</w:t>
      </w:r>
      <w:r>
        <w:rPr>
          <w:rFonts w:ascii="Arial" w:hAnsi="Arial" w:cs="Arial"/>
        </w:rPr>
        <w:t xml:space="preserve"> </w:t>
      </w:r>
      <w:r w:rsidRPr="005838A3">
        <w:rPr>
          <w:rFonts w:ascii="Arial" w:hAnsi="Arial" w:cs="Arial"/>
        </w:rPr>
        <w:t>unassigned energy usage) to the date the back bill was issued.</w:t>
      </w:r>
    </w:p>
    <w:p w14:paraId="5D66976D" w14:textId="77777777" w:rsidR="00FA1187" w:rsidRPr="005838A3" w:rsidRDefault="00FA1187" w:rsidP="00FA1187">
      <w:pPr>
        <w:pStyle w:val="H1"/>
        <w:rPr>
          <w:rFonts w:ascii="Arial" w:hAnsi="Arial"/>
        </w:rPr>
      </w:pPr>
      <w:bookmarkStart w:id="38" w:name="_Toc441759491"/>
      <w:r w:rsidRPr="0027591E">
        <w:rPr>
          <w:rFonts w:ascii="Arial" w:hAnsi="Arial"/>
        </w:rPr>
        <w:t>Meter and Billing Performance Standards</w:t>
      </w:r>
      <w:bookmarkEnd w:id="38"/>
      <w:r w:rsidRPr="005838A3">
        <w:rPr>
          <w:rFonts w:ascii="Arial" w:hAnsi="Arial"/>
        </w:rPr>
        <w:t xml:space="preserve"> </w:t>
      </w:r>
    </w:p>
    <w:p w14:paraId="5D66976E" w14:textId="77777777" w:rsidR="00FA1187" w:rsidRDefault="00FA1187" w:rsidP="00E030F1">
      <w:pPr>
        <w:pStyle w:val="TableText"/>
        <w:widowControl w:val="0"/>
        <w:spacing w:before="120" w:after="120"/>
        <w:rPr>
          <w:rFonts w:ascii="Arial" w:hAnsi="Arial" w:cs="Arial"/>
        </w:rPr>
      </w:pPr>
      <w:r w:rsidRPr="005838A3">
        <w:rPr>
          <w:rFonts w:ascii="Arial" w:hAnsi="Arial" w:cs="Arial"/>
        </w:rPr>
        <w:t>For effective starting June 1, 2013, and continuing until changed</w:t>
      </w:r>
      <w:r>
        <w:rPr>
          <w:rFonts w:ascii="Arial" w:hAnsi="Arial" w:cs="Arial"/>
        </w:rPr>
        <w:t xml:space="preserve">, the two </w:t>
      </w:r>
      <w:r w:rsidRPr="005838A3">
        <w:rPr>
          <w:rFonts w:ascii="Arial" w:hAnsi="Arial" w:cs="Arial"/>
        </w:rPr>
        <w:t>Meter and Billing Performance Standards</w:t>
      </w:r>
      <w:r w:rsidR="00C4506B">
        <w:rPr>
          <w:rFonts w:ascii="Arial" w:hAnsi="Arial" w:cs="Arial"/>
        </w:rPr>
        <w:t xml:space="preserve"> (“</w:t>
      </w:r>
      <w:r w:rsidR="00C4506B" w:rsidRPr="005838A3">
        <w:rPr>
          <w:rFonts w:ascii="Arial" w:hAnsi="Arial" w:cs="Arial"/>
        </w:rPr>
        <w:t>Meter and Billing Performance Standards</w:t>
      </w:r>
      <w:r w:rsidR="00C4506B">
        <w:rPr>
          <w:rFonts w:ascii="Arial" w:hAnsi="Arial" w:cs="Arial"/>
        </w:rPr>
        <w:t>”)</w:t>
      </w:r>
      <w:r>
        <w:rPr>
          <w:rFonts w:ascii="Arial" w:hAnsi="Arial" w:cs="Arial"/>
        </w:rPr>
        <w:t xml:space="preserve"> are:</w:t>
      </w:r>
    </w:p>
    <w:p w14:paraId="5D66976F" w14:textId="77777777" w:rsidR="00FA1187" w:rsidRPr="00E360FA" w:rsidRDefault="00FA1187" w:rsidP="00E030F1">
      <w:pPr>
        <w:pStyle w:val="TableText"/>
        <w:widowControl w:val="0"/>
        <w:numPr>
          <w:ilvl w:val="0"/>
          <w:numId w:val="32"/>
        </w:numPr>
        <w:spacing w:before="120" w:after="120"/>
        <w:rPr>
          <w:rFonts w:ascii="Arial" w:hAnsi="Arial" w:cs="Arial"/>
        </w:rPr>
      </w:pPr>
      <w:r w:rsidRPr="00E360FA">
        <w:rPr>
          <w:rFonts w:ascii="Arial" w:hAnsi="Arial" w:cs="Arial"/>
        </w:rPr>
        <w:t xml:space="preserve">PSE will identify and correct 98 percent of all stopped meter and unassigned energy usage meter problems for both gas and electric meters within 12 months from initial occurrence of the problem.   </w:t>
      </w:r>
    </w:p>
    <w:p w14:paraId="5D669770" w14:textId="77777777" w:rsidR="00FA1187" w:rsidRDefault="00FA1187" w:rsidP="00E030F1">
      <w:pPr>
        <w:pStyle w:val="TableText"/>
        <w:widowControl w:val="0"/>
        <w:numPr>
          <w:ilvl w:val="0"/>
          <w:numId w:val="32"/>
        </w:numPr>
        <w:spacing w:before="120" w:after="120"/>
        <w:rPr>
          <w:rFonts w:ascii="Arial" w:hAnsi="Arial" w:cs="Arial"/>
        </w:rPr>
      </w:pPr>
      <w:r w:rsidRPr="00E360FA">
        <w:rPr>
          <w:rFonts w:ascii="Arial" w:hAnsi="Arial" w:cs="Arial"/>
        </w:rPr>
        <w:t xml:space="preserve">PSE will identify and correct all stopped meter and unassigned energy problems for both gas and electric meters within 24 months from the initial problem.  </w:t>
      </w:r>
    </w:p>
    <w:p w14:paraId="5D669771" w14:textId="77777777" w:rsidR="00FA1187" w:rsidRDefault="00FA1187" w:rsidP="00FA1187">
      <w:pPr>
        <w:spacing w:after="0"/>
        <w:rPr>
          <w:rFonts w:ascii="Arial" w:hAnsi="Arial" w:cs="Arial"/>
        </w:rPr>
      </w:pPr>
      <w:r>
        <w:rPr>
          <w:rFonts w:ascii="Arial" w:hAnsi="Arial" w:cs="Arial"/>
        </w:rPr>
        <w:br w:type="page"/>
      </w:r>
    </w:p>
    <w:p w14:paraId="5D669772" w14:textId="77777777" w:rsidR="00EF7603" w:rsidRPr="00E360FA" w:rsidRDefault="00EF7603" w:rsidP="005838A3">
      <w:pPr>
        <w:pStyle w:val="TableText"/>
        <w:widowControl w:val="0"/>
        <w:ind w:left="734"/>
        <w:rPr>
          <w:rFonts w:ascii="Arial" w:hAnsi="Arial" w:cs="Arial"/>
        </w:rPr>
      </w:pPr>
    </w:p>
    <w:p w14:paraId="5D669773" w14:textId="77777777" w:rsidR="00E360FA" w:rsidRDefault="00E360FA" w:rsidP="00E360FA">
      <w:pPr>
        <w:pStyle w:val="ListParagraph"/>
        <w:numPr>
          <w:ilvl w:val="0"/>
          <w:numId w:val="31"/>
        </w:numPr>
        <w:spacing w:before="100" w:beforeAutospacing="1" w:afterAutospacing="1"/>
        <w:rPr>
          <w:rStyle w:val="Strong"/>
          <w:rFonts w:ascii="Arial" w:hAnsi="Arial" w:cs="Arial"/>
          <w:b w:val="0"/>
        </w:rPr>
      </w:pPr>
    </w:p>
    <w:p w14:paraId="5D669774" w14:textId="77777777" w:rsidR="00A8470B" w:rsidRPr="00777164" w:rsidRDefault="0058646F" w:rsidP="00777164">
      <w:pPr>
        <w:pStyle w:val="Heading1"/>
        <w:tabs>
          <w:tab w:val="clear" w:pos="9360"/>
        </w:tabs>
        <w:rPr>
          <w:rFonts w:ascii="Arial" w:hAnsi="Arial" w:cs="Arial"/>
        </w:rPr>
      </w:pPr>
      <w:bookmarkStart w:id="39" w:name="_Toc323280710"/>
      <w:bookmarkStart w:id="40" w:name="_Toc441759492"/>
      <w:r>
        <w:rPr>
          <w:noProof/>
        </w:rPr>
        <mc:AlternateContent>
          <mc:Choice Requires="wps">
            <w:drawing>
              <wp:anchor distT="0" distB="0" distL="114300" distR="114300" simplePos="0" relativeHeight="251659264" behindDoc="0" locked="0" layoutInCell="1" allowOverlap="1" wp14:anchorId="5D66978D" wp14:editId="5D66978E">
                <wp:simplePos x="0" y="0"/>
                <wp:positionH relativeFrom="column">
                  <wp:posOffset>0</wp:posOffset>
                </wp:positionH>
                <wp:positionV relativeFrom="paragraph">
                  <wp:posOffset>-551180</wp:posOffset>
                </wp:positionV>
                <wp:extent cx="1143000" cy="876300"/>
                <wp:effectExtent l="9525" t="10795" r="9525" b="8255"/>
                <wp:wrapNone/>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76300"/>
                        </a:xfrm>
                        <a:prstGeom prst="flowChartAlternateProcess">
                          <a:avLst/>
                        </a:prstGeom>
                        <a:blipFill dpi="0" rotWithShape="1">
                          <a:blip r:embed="rId25"/>
                          <a:srcRect/>
                          <a:stretch>
                            <a:fillRect b="-5093"/>
                          </a:stretch>
                        </a:blipFill>
                        <a:ln w="12700">
                          <a:solidFill>
                            <a:srgbClr val="006A7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3B0B6" id="AutoShape 6" o:spid="_x0000_s1026" type="#_x0000_t176" style="position:absolute;margin-left:0;margin-top:-43.4pt;width:90pt;height: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BGgAAAABSZ2h0bG9uZwAAAV4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" strokecolor="#006a71" strokeweight="1pt">
                <v:fill r:id="rId26" o:title="" recolor="t" rotate="t" type="frame"/>
              </v:shape>
            </w:pict>
          </mc:Fallback>
        </mc:AlternateContent>
      </w:r>
      <w:r w:rsidR="00A8470B" w:rsidRPr="00777164">
        <w:rPr>
          <w:rFonts w:ascii="Arial" w:hAnsi="Arial" w:cs="Arial"/>
        </w:rPr>
        <w:t xml:space="preserve">Appendix </w:t>
      </w:r>
      <w:r w:rsidR="00E95BCD">
        <w:rPr>
          <w:rFonts w:ascii="Arial" w:hAnsi="Arial" w:cs="Arial"/>
        </w:rPr>
        <w:t>B</w:t>
      </w:r>
      <w:r w:rsidR="00A8470B" w:rsidRPr="00777164">
        <w:rPr>
          <w:rFonts w:ascii="Arial" w:hAnsi="Arial" w:cs="Arial"/>
        </w:rPr>
        <w:t xml:space="preserve">:  </w:t>
      </w:r>
      <w:r w:rsidR="001239B7">
        <w:rPr>
          <w:rFonts w:ascii="Arial" w:hAnsi="Arial" w:cs="Arial"/>
        </w:rPr>
        <w:t>Zero Consumption 180- Day Investigation Customer Notice</w:t>
      </w:r>
      <w:bookmarkEnd w:id="39"/>
      <w:bookmarkEnd w:id="40"/>
    </w:p>
    <w:p w14:paraId="5D669775" w14:textId="77777777" w:rsidR="00A8470B" w:rsidRPr="00777164" w:rsidRDefault="001239B7" w:rsidP="00777164">
      <w:pPr>
        <w:pStyle w:val="H1"/>
        <w:rPr>
          <w:rFonts w:ascii="Arial" w:hAnsi="Arial"/>
        </w:rPr>
      </w:pPr>
      <w:bookmarkStart w:id="41" w:name="_Toc441759493"/>
      <w:r>
        <w:rPr>
          <w:rFonts w:ascii="Arial" w:hAnsi="Arial"/>
        </w:rPr>
        <w:t>Customer Notice</w:t>
      </w:r>
      <w:bookmarkEnd w:id="41"/>
    </w:p>
    <w:p w14:paraId="5D669776" w14:textId="77777777" w:rsidR="001239B7" w:rsidRDefault="001239B7" w:rsidP="00777164">
      <w:pPr>
        <w:rPr>
          <w:rFonts w:ascii="Arial" w:hAnsi="Arial" w:cs="Arial"/>
          <w:bCs/>
        </w:rPr>
      </w:pPr>
      <w:r w:rsidRPr="00ED0E62">
        <w:rPr>
          <w:rFonts w:ascii="Arial" w:hAnsi="Arial" w:cs="Arial"/>
          <w:bCs/>
        </w:rPr>
        <w:t xml:space="preserve">The following is an example of the </w:t>
      </w:r>
      <w:r w:rsidR="007C533A">
        <w:rPr>
          <w:rFonts w:ascii="Arial" w:hAnsi="Arial" w:cs="Arial"/>
          <w:bCs/>
        </w:rPr>
        <w:t xml:space="preserve">new </w:t>
      </w:r>
      <w:r w:rsidRPr="00ED0E62">
        <w:rPr>
          <w:rFonts w:ascii="Arial" w:hAnsi="Arial" w:cs="Arial"/>
          <w:bCs/>
        </w:rPr>
        <w:t xml:space="preserve">customer notice PSE </w:t>
      </w:r>
      <w:r w:rsidR="007C533A">
        <w:rPr>
          <w:rFonts w:ascii="Arial" w:hAnsi="Arial" w:cs="Arial"/>
          <w:bCs/>
        </w:rPr>
        <w:t>is</w:t>
      </w:r>
      <w:r w:rsidRPr="00ED0E62">
        <w:rPr>
          <w:rFonts w:ascii="Arial" w:hAnsi="Arial" w:cs="Arial"/>
          <w:bCs/>
        </w:rPr>
        <w:t xml:space="preserve"> sending to </w:t>
      </w:r>
      <w:r w:rsidR="00BB7A00">
        <w:rPr>
          <w:rFonts w:ascii="Arial" w:hAnsi="Arial" w:cs="Arial"/>
          <w:bCs/>
        </w:rPr>
        <w:t xml:space="preserve">any </w:t>
      </w:r>
      <w:r w:rsidRPr="00ED0E62">
        <w:rPr>
          <w:rFonts w:ascii="Arial" w:hAnsi="Arial" w:cs="Arial"/>
          <w:bCs/>
        </w:rPr>
        <w:t>customer with a meter that did not register any usage for 180 conse</w:t>
      </w:r>
      <w:r>
        <w:rPr>
          <w:rFonts w:ascii="Arial" w:hAnsi="Arial" w:cs="Arial"/>
          <w:bCs/>
        </w:rPr>
        <w:t>cutive days</w:t>
      </w:r>
      <w:r w:rsidR="00712906">
        <w:rPr>
          <w:rFonts w:ascii="Arial" w:hAnsi="Arial" w:cs="Arial"/>
          <w:bCs/>
        </w:rPr>
        <w:t>.</w:t>
      </w:r>
    </w:p>
    <w:p w14:paraId="5D669777" w14:textId="77777777" w:rsidR="008F46B6" w:rsidRDefault="008F46B6" w:rsidP="00D471C8">
      <w:r>
        <w:rPr>
          <w:noProof/>
        </w:rPr>
        <w:drawing>
          <wp:inline distT="0" distB="0" distL="0" distR="0" wp14:anchorId="5D66978F" wp14:editId="5D669790">
            <wp:extent cx="4217390" cy="5457825"/>
            <wp:effectExtent l="19050" t="19050" r="1206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er Notification Hidden Sample.jpg"/>
                    <pic:cNvPicPr/>
                  </pic:nvPicPr>
                  <pic:blipFill>
                    <a:blip r:embed="rId29">
                      <a:extLst>
                        <a:ext uri="{28A0092B-C50C-407E-A947-70E740481C1C}">
                          <a14:useLocalDpi xmlns:a14="http://schemas.microsoft.com/office/drawing/2010/main" val="0"/>
                        </a:ext>
                      </a:extLst>
                    </a:blip>
                    <a:stretch>
                      <a:fillRect/>
                    </a:stretch>
                  </pic:blipFill>
                  <pic:spPr>
                    <a:xfrm>
                      <a:off x="0" y="0"/>
                      <a:ext cx="4217390" cy="5457825"/>
                    </a:xfrm>
                    <a:prstGeom prst="rect">
                      <a:avLst/>
                    </a:prstGeom>
                    <a:ln>
                      <a:solidFill>
                        <a:schemeClr val="tx1"/>
                      </a:solidFill>
                    </a:ln>
                  </pic:spPr>
                </pic:pic>
              </a:graphicData>
            </a:graphic>
          </wp:inline>
        </w:drawing>
      </w:r>
    </w:p>
    <w:p w14:paraId="5D669778" w14:textId="77777777" w:rsidR="00173E89" w:rsidRPr="00ED0E62" w:rsidRDefault="00173E89" w:rsidP="00EB0E07">
      <w:pPr>
        <w:rPr>
          <w:rFonts w:ascii="Arial" w:hAnsi="Arial" w:cs="Arial"/>
          <w:bCs/>
        </w:rPr>
      </w:pPr>
    </w:p>
    <w:sectPr w:rsidR="00173E89" w:rsidRPr="00ED0E62" w:rsidSect="005F1A9F">
      <w:pgSz w:w="12240" w:h="15840"/>
      <w:pgMar w:top="1440" w:right="1440" w:bottom="1354" w:left="1440" w:header="720" w:footer="720" w:gutter="0"/>
      <w:cols w:space="720"/>
      <w:docGrid w:linePitch="299"/>
    </w:sectPr>
  </w:body>
</w:document>
</file>

<file path=word/customizations.xml><?xml version="1.0" encoding="utf-8"?>
<wne:tcg xmlns:r="http://schemas.openxmlformats.org/officeDocument/2006/relationships" xmlns:wne="http://schemas.microsoft.com/office/word/2006/wordml">
  <wne:keymaps>
    <wne:keymap wne:kcmPrimary="0073">
      <wne:acd wne:acdName="acd0"/>
    </wne:keymap>
  </wne:keymaps>
  <wne:toolbars>
    <wne:acdManifest>
      <wne:acdEntry wne:acdName="acd0"/>
    </wne:acdManifest>
  </wne:toolbars>
  <wne:acds>
    <wne:acd wne:argValue="AgBCAG8AZAB5AA=="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669797" w14:textId="77777777" w:rsidR="00893AAD" w:rsidRDefault="00893AAD">
      <w:r>
        <w:separator/>
      </w:r>
    </w:p>
    <w:p w14:paraId="5D669798" w14:textId="77777777" w:rsidR="00893AAD" w:rsidRDefault="00893AAD"/>
    <w:p w14:paraId="5D669799" w14:textId="77777777" w:rsidR="00893AAD" w:rsidRDefault="00893AAD"/>
    <w:p w14:paraId="5D66979A" w14:textId="77777777" w:rsidR="00893AAD" w:rsidRDefault="00893AAD"/>
    <w:p w14:paraId="5D66979B" w14:textId="77777777" w:rsidR="00893AAD" w:rsidRDefault="00893AAD"/>
  </w:endnote>
  <w:endnote w:type="continuationSeparator" w:id="0">
    <w:p w14:paraId="5D66979C" w14:textId="77777777" w:rsidR="00893AAD" w:rsidRDefault="00893AAD">
      <w:r>
        <w:continuationSeparator/>
      </w:r>
    </w:p>
    <w:p w14:paraId="5D66979D" w14:textId="77777777" w:rsidR="00893AAD" w:rsidRDefault="00893AAD"/>
    <w:p w14:paraId="5D66979E" w14:textId="77777777" w:rsidR="00893AAD" w:rsidRDefault="00893AAD"/>
    <w:p w14:paraId="5D66979F" w14:textId="77777777" w:rsidR="00893AAD" w:rsidRDefault="00893AAD"/>
    <w:p w14:paraId="5D6697A0" w14:textId="77777777" w:rsidR="00893AAD" w:rsidRDefault="00893A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697A1" w14:textId="77777777" w:rsidR="00893AAD" w:rsidRDefault="00893AAD" w:rsidP="00C04509">
    <w:pPr>
      <w:pStyle w:val="FooterTop"/>
    </w:pPr>
    <w:r>
      <w:tab/>
    </w:r>
  </w:p>
  <w:p w14:paraId="5D6697A2" w14:textId="77777777" w:rsidR="00893AAD" w:rsidRPr="00B8238D" w:rsidRDefault="00A72469" w:rsidP="00C04509">
    <w:pPr>
      <w:pStyle w:val="Footer"/>
    </w:pPr>
    <w:r>
      <w:fldChar w:fldCharType="begin"/>
    </w:r>
    <w:r>
      <w:instrText xml:space="preserve"> FILENAME </w:instrText>
    </w:r>
    <w:r>
      <w:fldChar w:fldCharType="separate"/>
    </w:r>
    <w:r w:rsidR="00B91EC4">
      <w:rPr>
        <w:noProof/>
      </w:rPr>
      <w:t>2015_Mtr-Billing_Perf_Annual_Rpt_Final.docx</w:t>
    </w:r>
    <w:r>
      <w:rPr>
        <w:noProof/>
      </w:rPr>
      <w:fldChar w:fldCharType="end"/>
    </w:r>
    <w:r w:rsidR="00893AAD" w:rsidRPr="00F839B8">
      <w:tab/>
    </w:r>
    <w:r w:rsidR="00893AAD" w:rsidRPr="00F839B8">
      <w:rPr>
        <w:rStyle w:val="PageNumber"/>
      </w:rPr>
      <w:fldChar w:fldCharType="begin"/>
    </w:r>
    <w:r w:rsidR="00893AAD" w:rsidRPr="00F839B8">
      <w:rPr>
        <w:rStyle w:val="PageNumber"/>
      </w:rPr>
      <w:instrText xml:space="preserve"> PAGE </w:instrText>
    </w:r>
    <w:r w:rsidR="00893AAD" w:rsidRPr="00F839B8">
      <w:rPr>
        <w:rStyle w:val="PageNumber"/>
      </w:rPr>
      <w:fldChar w:fldCharType="separate"/>
    </w:r>
    <w:r>
      <w:rPr>
        <w:rStyle w:val="PageNumber"/>
        <w:noProof/>
      </w:rPr>
      <w:t>2</w:t>
    </w:r>
    <w:r w:rsidR="00893AAD" w:rsidRPr="00F839B8">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697A4" w14:textId="77777777" w:rsidR="00893AAD" w:rsidRPr="009567FD" w:rsidRDefault="00A72469" w:rsidP="009567FD">
    <w:pPr>
      <w:pStyle w:val="Footer"/>
    </w:pPr>
    <w:r>
      <w:fldChar w:fldCharType="begin"/>
    </w:r>
    <w:r>
      <w:instrText xml:space="preserve"> FILENAME </w:instrText>
    </w:r>
    <w:r>
      <w:fldChar w:fldCharType="separate"/>
    </w:r>
    <w:r w:rsidR="00B91EC4">
      <w:rPr>
        <w:noProof/>
      </w:rPr>
      <w:t>2015_Mtr-Billing_Perf_Annual_Rpt_Final.docx</w:t>
    </w:r>
    <w:r>
      <w:rPr>
        <w:noProof/>
      </w:rPr>
      <w:fldChar w:fldCharType="end"/>
    </w:r>
    <w:r w:rsidR="00893AAD" w:rsidRPr="009567FD">
      <w:tab/>
    </w:r>
    <w:r w:rsidR="00893AAD" w:rsidRPr="009567FD">
      <w:rPr>
        <w:rStyle w:val="PageNumber"/>
      </w:rPr>
      <w:fldChar w:fldCharType="begin"/>
    </w:r>
    <w:r w:rsidR="00893AAD" w:rsidRPr="009567FD">
      <w:rPr>
        <w:rStyle w:val="PageNumber"/>
      </w:rPr>
      <w:instrText xml:space="preserve"> PAGE </w:instrText>
    </w:r>
    <w:r w:rsidR="00893AAD" w:rsidRPr="009567FD">
      <w:rPr>
        <w:rStyle w:val="PageNumber"/>
      </w:rPr>
      <w:fldChar w:fldCharType="separate"/>
    </w:r>
    <w:r>
      <w:rPr>
        <w:rStyle w:val="PageNumber"/>
        <w:noProof/>
      </w:rPr>
      <w:t>15</w:t>
    </w:r>
    <w:r w:rsidR="00893AAD" w:rsidRPr="009567FD">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669791" w14:textId="77777777" w:rsidR="00893AAD" w:rsidRDefault="00893AAD">
      <w:r>
        <w:separator/>
      </w:r>
    </w:p>
  </w:footnote>
  <w:footnote w:type="continuationSeparator" w:id="0">
    <w:p w14:paraId="5D669792" w14:textId="77777777" w:rsidR="00893AAD" w:rsidRDefault="00893AAD">
      <w:r>
        <w:continuationSeparator/>
      </w:r>
    </w:p>
    <w:p w14:paraId="5D669793" w14:textId="77777777" w:rsidR="00893AAD" w:rsidRDefault="00893AAD"/>
    <w:p w14:paraId="5D669794" w14:textId="77777777" w:rsidR="00893AAD" w:rsidRDefault="00893AAD"/>
    <w:p w14:paraId="5D669795" w14:textId="77777777" w:rsidR="00893AAD" w:rsidRDefault="00893AAD"/>
    <w:p w14:paraId="5D669796" w14:textId="77777777" w:rsidR="00893AAD" w:rsidRDefault="00893AA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697A3" w14:textId="77777777" w:rsidR="00893AAD" w:rsidRPr="00962EDC" w:rsidRDefault="00893AAD" w:rsidP="00B47B21">
    <w:pPr>
      <w:pStyle w:val="Header"/>
      <w:jc w:val="center"/>
    </w:pPr>
    <w:r>
      <w:tab/>
    </w:r>
    <w:r>
      <w:rPr>
        <w:noProof/>
      </w:rPr>
      <w:drawing>
        <wp:inline distT="0" distB="0" distL="0" distR="0" wp14:anchorId="5D6697A5" wp14:editId="5D6697A6">
          <wp:extent cx="1341120" cy="670560"/>
          <wp:effectExtent l="0" t="0" r="0" b="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1120" cy="670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B7A027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67A911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FAE9A9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196218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FB2201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DA797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C0C216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24035B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7A8C21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224D43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A1F63"/>
    <w:multiLevelType w:val="hybridMultilevel"/>
    <w:tmpl w:val="A2368C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36B4EC3"/>
    <w:multiLevelType w:val="hybridMultilevel"/>
    <w:tmpl w:val="A83EF2B0"/>
    <w:lvl w:ilvl="0" w:tplc="04090001">
      <w:start w:val="1"/>
      <w:numFmt w:val="bullet"/>
      <w:lvlText w:val=""/>
      <w:lvlJc w:val="left"/>
      <w:pPr>
        <w:ind w:left="1080" w:hanging="360"/>
      </w:pPr>
      <w:rPr>
        <w:rFonts w:ascii="Symbol" w:hAnsi="Symbol" w:hint="default"/>
      </w:rPr>
    </w:lvl>
    <w:lvl w:ilvl="1" w:tplc="A790B630">
      <w:numFmt w:val="bullet"/>
      <w:lvlText w:val="•"/>
      <w:lvlJc w:val="left"/>
      <w:pPr>
        <w:ind w:left="1800" w:hanging="360"/>
      </w:pPr>
      <w:rPr>
        <w:rFonts w:ascii="Arial" w:eastAsia="MS Mincho"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62F76C4"/>
    <w:multiLevelType w:val="multilevel"/>
    <w:tmpl w:val="F45AD6BE"/>
    <w:lvl w:ilvl="0">
      <w:start w:val="3"/>
      <w:numFmt w:val="decimal"/>
      <w:pStyle w:val="ChapHead"/>
      <w:lvlText w:val="%1"/>
      <w:lvlJc w:val="right"/>
      <w:pPr>
        <w:tabs>
          <w:tab w:val="num" w:pos="0"/>
        </w:tabs>
        <w:ind w:firstLine="9360"/>
      </w:pPr>
      <w:rPr>
        <w:rFonts w:ascii="Arial" w:hAnsi="Arial" w:cs="Times New Roman" w:hint="default"/>
        <w:b/>
        <w:i w:val="0"/>
        <w:caps w:val="0"/>
        <w:strike w:val="0"/>
        <w:dstrike w:val="0"/>
        <w:vanish w:val="0"/>
        <w:color w:val="000000"/>
        <w:sz w:val="72"/>
        <w:szCs w:val="7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1296"/>
        </w:tabs>
        <w:ind w:left="1296" w:hanging="576"/>
      </w:pPr>
      <w:rPr>
        <w:rFonts w:cs="Times New Roman" w:hint="default"/>
      </w:rPr>
    </w:lvl>
    <w:lvl w:ilvl="2">
      <w:start w:val="1"/>
      <w:numFmt w:val="decimal"/>
      <w:pStyle w:val="Heading3"/>
      <w:lvlText w:val="%1.%2.%3"/>
      <w:lvlJc w:val="left"/>
      <w:pPr>
        <w:tabs>
          <w:tab w:val="num" w:pos="1440"/>
        </w:tabs>
        <w:ind w:left="1440" w:hanging="720"/>
      </w:pPr>
      <w:rPr>
        <w:rFonts w:cs="Times New Roman" w:hint="default"/>
      </w:rPr>
    </w:lvl>
    <w:lvl w:ilvl="3">
      <w:start w:val="1"/>
      <w:numFmt w:val="decimal"/>
      <w:pStyle w:val="Heading4"/>
      <w:lvlText w:val="%1.%2.%3.%4"/>
      <w:lvlJc w:val="left"/>
      <w:pPr>
        <w:tabs>
          <w:tab w:val="num" w:pos="1584"/>
        </w:tabs>
        <w:ind w:left="1584" w:hanging="864"/>
      </w:pPr>
      <w:rPr>
        <w:rFonts w:cs="Times New Roman" w:hint="default"/>
      </w:rPr>
    </w:lvl>
    <w:lvl w:ilvl="4">
      <w:start w:val="1"/>
      <w:numFmt w:val="decimal"/>
      <w:pStyle w:val="Heading5"/>
      <w:lvlText w:val="%1.%2.%3.%4.%5"/>
      <w:lvlJc w:val="left"/>
      <w:pPr>
        <w:tabs>
          <w:tab w:val="num" w:pos="1728"/>
        </w:tabs>
        <w:ind w:left="1728" w:hanging="1008"/>
      </w:pPr>
      <w:rPr>
        <w:rFonts w:cs="Times New Roman" w:hint="default"/>
      </w:rPr>
    </w:lvl>
    <w:lvl w:ilvl="5">
      <w:start w:val="1"/>
      <w:numFmt w:val="decimal"/>
      <w:pStyle w:val="Heading6"/>
      <w:lvlText w:val="%1.%2.%3.%4.%5.%6"/>
      <w:lvlJc w:val="left"/>
      <w:pPr>
        <w:tabs>
          <w:tab w:val="num" w:pos="1872"/>
        </w:tabs>
        <w:ind w:left="1872" w:hanging="1152"/>
      </w:pPr>
      <w:rPr>
        <w:rFonts w:cs="Times New Roman" w:hint="default"/>
      </w:rPr>
    </w:lvl>
    <w:lvl w:ilvl="6">
      <w:start w:val="1"/>
      <w:numFmt w:val="decimal"/>
      <w:pStyle w:val="Heading7"/>
      <w:lvlText w:val="%1.%2.%3.%4.%5.%6.%7"/>
      <w:lvlJc w:val="left"/>
      <w:pPr>
        <w:tabs>
          <w:tab w:val="num" w:pos="2016"/>
        </w:tabs>
        <w:ind w:left="2016" w:hanging="1296"/>
      </w:pPr>
      <w:rPr>
        <w:rFonts w:cs="Times New Roman" w:hint="default"/>
      </w:rPr>
    </w:lvl>
    <w:lvl w:ilvl="7">
      <w:start w:val="1"/>
      <w:numFmt w:val="decimal"/>
      <w:pStyle w:val="Heading8"/>
      <w:lvlText w:val="%1.%2.%3.%4.%5.%6.%7.%8"/>
      <w:lvlJc w:val="left"/>
      <w:pPr>
        <w:tabs>
          <w:tab w:val="num" w:pos="2160"/>
        </w:tabs>
        <w:ind w:left="2160" w:hanging="1440"/>
      </w:pPr>
      <w:rPr>
        <w:rFonts w:cs="Times New Roman" w:hint="default"/>
      </w:rPr>
    </w:lvl>
    <w:lvl w:ilvl="8">
      <w:start w:val="1"/>
      <w:numFmt w:val="decimal"/>
      <w:lvlText w:val="%1.%2.%3.%4.%5.%6.%7.%8.%9"/>
      <w:lvlJc w:val="left"/>
      <w:pPr>
        <w:tabs>
          <w:tab w:val="num" w:pos="2304"/>
        </w:tabs>
        <w:ind w:left="2304" w:hanging="1584"/>
      </w:pPr>
      <w:rPr>
        <w:rFonts w:cs="Times New Roman" w:hint="default"/>
      </w:rPr>
    </w:lvl>
  </w:abstractNum>
  <w:abstractNum w:abstractNumId="13" w15:restartNumberingAfterBreak="0">
    <w:nsid w:val="07056AF7"/>
    <w:multiLevelType w:val="hybridMultilevel"/>
    <w:tmpl w:val="39ACC628"/>
    <w:lvl w:ilvl="0" w:tplc="83B07FB6">
      <w:start w:val="1"/>
      <w:numFmt w:val="decimal"/>
      <w:lvlText w:val="%1"/>
      <w:lvlJc w:val="left"/>
      <w:pPr>
        <w:tabs>
          <w:tab w:val="num" w:pos="9360"/>
        </w:tabs>
        <w:ind w:left="2045"/>
      </w:pPr>
      <w:rPr>
        <w:rFonts w:ascii="Garamond" w:hAnsi="Garamond" w:cs="Times New Roman" w:hint="default"/>
        <w:b/>
        <w:i/>
        <w:color w:val="006A71"/>
        <w:sz w:val="40"/>
        <w:szCs w:val="4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0CC505A0"/>
    <w:multiLevelType w:val="multilevel"/>
    <w:tmpl w:val="E9B68C5E"/>
    <w:lvl w:ilvl="0">
      <w:start w:val="1"/>
      <w:numFmt w:val="decimal"/>
      <w:lvlText w:val="%1.1"/>
      <w:lvlJc w:val="left"/>
      <w:pPr>
        <w:tabs>
          <w:tab w:val="num" w:pos="720"/>
        </w:tabs>
        <w:ind w:left="720" w:hanging="720"/>
      </w:pPr>
      <w:rPr>
        <w:rFonts w:ascii="Arial" w:hAnsi="Arial" w:cs="Times New Roman" w:hint="default"/>
        <w:b/>
        <w:i w:val="0"/>
        <w:sz w:val="24"/>
        <w:szCs w:val="24"/>
      </w:rPr>
    </w:lvl>
    <w:lvl w:ilvl="1">
      <w:start w:val="1"/>
      <w:numFmt w:val="decimal"/>
      <w:pStyle w:val="IMPOutlineLevel2"/>
      <w:lvlText w:val="%1.%2"/>
      <w:lvlJc w:val="left"/>
      <w:pPr>
        <w:tabs>
          <w:tab w:val="num" w:pos="1440"/>
        </w:tabs>
        <w:ind w:left="1440" w:hanging="720"/>
      </w:pPr>
      <w:rPr>
        <w:rFonts w:ascii="Tahoma" w:hAnsi="Tahoma" w:cs="Tahoma" w:hint="default"/>
        <w:b/>
        <w:i w:val="0"/>
        <w:sz w:val="22"/>
        <w:szCs w:val="22"/>
      </w:rPr>
    </w:lvl>
    <w:lvl w:ilvl="2">
      <w:start w:val="1"/>
      <w:numFmt w:val="decimal"/>
      <w:pStyle w:val="IMPOutlineLevel3"/>
      <w:lvlText w:val="%1.%2.%3"/>
      <w:lvlJc w:val="left"/>
      <w:pPr>
        <w:tabs>
          <w:tab w:val="num" w:pos="2304"/>
        </w:tabs>
        <w:ind w:left="2304" w:hanging="864"/>
      </w:pPr>
      <w:rPr>
        <w:rFonts w:ascii="Tahoma" w:hAnsi="Tahoma" w:cs="Tahoma" w:hint="default"/>
        <w:b/>
        <w:i w:val="0"/>
        <w:color w:val="000000"/>
        <w:sz w:val="22"/>
        <w:szCs w:val="22"/>
      </w:rPr>
    </w:lvl>
    <w:lvl w:ilvl="3">
      <w:start w:val="1"/>
      <w:numFmt w:val="decimal"/>
      <w:pStyle w:val="IMPOutlineLevel4"/>
      <w:lvlText w:val="%1.%2.%3.%4"/>
      <w:lvlJc w:val="left"/>
      <w:pPr>
        <w:tabs>
          <w:tab w:val="num" w:pos="3312"/>
        </w:tabs>
        <w:ind w:left="3312" w:hanging="1008"/>
      </w:pPr>
      <w:rPr>
        <w:rFonts w:ascii="Times New Roman" w:hAnsi="Times New Roman" w:cs="Times New Roman" w:hint="default"/>
        <w:b w:val="0"/>
        <w:i w:val="0"/>
        <w:sz w:val="22"/>
        <w:szCs w:val="22"/>
      </w:rPr>
    </w:lvl>
    <w:lvl w:ilvl="4">
      <w:start w:val="1"/>
      <w:numFmt w:val="decimal"/>
      <w:pStyle w:val="IMPOutlineLevel5"/>
      <w:lvlText w:val="%1.%2.%3.%4.%5"/>
      <w:lvlJc w:val="left"/>
      <w:pPr>
        <w:tabs>
          <w:tab w:val="num" w:pos="4608"/>
        </w:tabs>
        <w:ind w:left="4608" w:hanging="1296"/>
      </w:pPr>
      <w:rPr>
        <w:rFonts w:ascii="Times New Roman" w:hAnsi="Times New Roman" w:cs="Times New Roman" w:hint="default"/>
        <w:b w:val="0"/>
        <w:i w:val="0"/>
        <w:sz w:val="22"/>
        <w:szCs w:val="22"/>
      </w:rPr>
    </w:lvl>
    <w:lvl w:ilvl="5">
      <w:start w:val="1"/>
      <w:numFmt w:val="decimal"/>
      <w:pStyle w:val="IMPOutlineLevel6"/>
      <w:lvlText w:val="%1.%2.%3.%4.%5.%6"/>
      <w:lvlJc w:val="left"/>
      <w:pPr>
        <w:tabs>
          <w:tab w:val="num" w:pos="5976"/>
        </w:tabs>
        <w:ind w:left="5976" w:hanging="1368"/>
      </w:pPr>
      <w:rPr>
        <w:rFonts w:ascii="Times New Roman" w:hAnsi="Times New Roman" w:cs="Times New Roman" w:hint="default"/>
        <w:b w:val="0"/>
        <w:i w:val="0"/>
        <w:sz w:val="22"/>
        <w:szCs w:val="22"/>
      </w:rPr>
    </w:lvl>
    <w:lvl w:ilvl="6">
      <w:start w:val="1"/>
      <w:numFmt w:val="decimal"/>
      <w:lvlText w:val="%1.%2.%3.%4.%5.%6.%7."/>
      <w:lvlJc w:val="left"/>
      <w:pPr>
        <w:tabs>
          <w:tab w:val="num" w:pos="5760"/>
        </w:tabs>
        <w:ind w:left="3960" w:hanging="1080"/>
      </w:pPr>
      <w:rPr>
        <w:rFonts w:cs="Times New Roman" w:hint="default"/>
      </w:rPr>
    </w:lvl>
    <w:lvl w:ilvl="7">
      <w:start w:val="1"/>
      <w:numFmt w:val="decimal"/>
      <w:lvlText w:val="%1.%2.%3.%4.%5.%6.%7.%8."/>
      <w:lvlJc w:val="left"/>
      <w:pPr>
        <w:tabs>
          <w:tab w:val="num" w:pos="6480"/>
        </w:tabs>
        <w:ind w:left="4464" w:hanging="1224"/>
      </w:pPr>
      <w:rPr>
        <w:rFonts w:cs="Times New Roman" w:hint="default"/>
      </w:rPr>
    </w:lvl>
    <w:lvl w:ilvl="8">
      <w:start w:val="1"/>
      <w:numFmt w:val="decimal"/>
      <w:lvlText w:val="%1.%2.%3.%4.%5.%6.%7.%8.%9."/>
      <w:lvlJc w:val="left"/>
      <w:pPr>
        <w:tabs>
          <w:tab w:val="num" w:pos="7200"/>
        </w:tabs>
        <w:ind w:left="5040" w:hanging="1440"/>
      </w:pPr>
      <w:rPr>
        <w:rFonts w:cs="Times New Roman" w:hint="default"/>
      </w:rPr>
    </w:lvl>
  </w:abstractNum>
  <w:abstractNum w:abstractNumId="15" w15:restartNumberingAfterBreak="0">
    <w:nsid w:val="0FFF5AE3"/>
    <w:multiLevelType w:val="hybridMultilevel"/>
    <w:tmpl w:val="FC3E621E"/>
    <w:lvl w:ilvl="0" w:tplc="0409000F">
      <w:start w:val="1"/>
      <w:numFmt w:val="decimal"/>
      <w:lvlText w:val="%1."/>
      <w:lvlJc w:val="left"/>
      <w:pPr>
        <w:tabs>
          <w:tab w:val="num" w:pos="734"/>
        </w:tabs>
        <w:ind w:left="734" w:hanging="360"/>
      </w:pPr>
      <w:rPr>
        <w:rFonts w:hint="default"/>
      </w:rPr>
    </w:lvl>
    <w:lvl w:ilvl="1" w:tplc="04090003" w:tentative="1">
      <w:start w:val="1"/>
      <w:numFmt w:val="bullet"/>
      <w:lvlText w:val="o"/>
      <w:lvlJc w:val="left"/>
      <w:pPr>
        <w:tabs>
          <w:tab w:val="num" w:pos="1454"/>
        </w:tabs>
        <w:ind w:left="1454" w:hanging="360"/>
      </w:pPr>
      <w:rPr>
        <w:rFonts w:ascii="Courier New" w:hAnsi="Courier New" w:cs="Courier New" w:hint="default"/>
      </w:rPr>
    </w:lvl>
    <w:lvl w:ilvl="2" w:tplc="04090005" w:tentative="1">
      <w:start w:val="1"/>
      <w:numFmt w:val="bullet"/>
      <w:lvlText w:val=""/>
      <w:lvlJc w:val="left"/>
      <w:pPr>
        <w:tabs>
          <w:tab w:val="num" w:pos="2174"/>
        </w:tabs>
        <w:ind w:left="2174" w:hanging="360"/>
      </w:pPr>
      <w:rPr>
        <w:rFonts w:ascii="Wingdings" w:hAnsi="Wingdings" w:hint="default"/>
      </w:rPr>
    </w:lvl>
    <w:lvl w:ilvl="3" w:tplc="04090001" w:tentative="1">
      <w:start w:val="1"/>
      <w:numFmt w:val="bullet"/>
      <w:lvlText w:val=""/>
      <w:lvlJc w:val="left"/>
      <w:pPr>
        <w:tabs>
          <w:tab w:val="num" w:pos="2894"/>
        </w:tabs>
        <w:ind w:left="2894" w:hanging="360"/>
      </w:pPr>
      <w:rPr>
        <w:rFonts w:ascii="Symbol" w:hAnsi="Symbol" w:hint="default"/>
      </w:rPr>
    </w:lvl>
    <w:lvl w:ilvl="4" w:tplc="04090003" w:tentative="1">
      <w:start w:val="1"/>
      <w:numFmt w:val="bullet"/>
      <w:lvlText w:val="o"/>
      <w:lvlJc w:val="left"/>
      <w:pPr>
        <w:tabs>
          <w:tab w:val="num" w:pos="3614"/>
        </w:tabs>
        <w:ind w:left="3614" w:hanging="360"/>
      </w:pPr>
      <w:rPr>
        <w:rFonts w:ascii="Courier New" w:hAnsi="Courier New" w:cs="Courier New" w:hint="default"/>
      </w:rPr>
    </w:lvl>
    <w:lvl w:ilvl="5" w:tplc="04090005" w:tentative="1">
      <w:start w:val="1"/>
      <w:numFmt w:val="bullet"/>
      <w:lvlText w:val=""/>
      <w:lvlJc w:val="left"/>
      <w:pPr>
        <w:tabs>
          <w:tab w:val="num" w:pos="4334"/>
        </w:tabs>
        <w:ind w:left="4334" w:hanging="360"/>
      </w:pPr>
      <w:rPr>
        <w:rFonts w:ascii="Wingdings" w:hAnsi="Wingdings" w:hint="default"/>
      </w:rPr>
    </w:lvl>
    <w:lvl w:ilvl="6" w:tplc="04090001" w:tentative="1">
      <w:start w:val="1"/>
      <w:numFmt w:val="bullet"/>
      <w:lvlText w:val=""/>
      <w:lvlJc w:val="left"/>
      <w:pPr>
        <w:tabs>
          <w:tab w:val="num" w:pos="5054"/>
        </w:tabs>
        <w:ind w:left="5054" w:hanging="360"/>
      </w:pPr>
      <w:rPr>
        <w:rFonts w:ascii="Symbol" w:hAnsi="Symbol" w:hint="default"/>
      </w:rPr>
    </w:lvl>
    <w:lvl w:ilvl="7" w:tplc="04090003" w:tentative="1">
      <w:start w:val="1"/>
      <w:numFmt w:val="bullet"/>
      <w:lvlText w:val="o"/>
      <w:lvlJc w:val="left"/>
      <w:pPr>
        <w:tabs>
          <w:tab w:val="num" w:pos="5774"/>
        </w:tabs>
        <w:ind w:left="5774" w:hanging="360"/>
      </w:pPr>
      <w:rPr>
        <w:rFonts w:ascii="Courier New" w:hAnsi="Courier New" w:cs="Courier New" w:hint="default"/>
      </w:rPr>
    </w:lvl>
    <w:lvl w:ilvl="8" w:tplc="04090005" w:tentative="1">
      <w:start w:val="1"/>
      <w:numFmt w:val="bullet"/>
      <w:lvlText w:val=""/>
      <w:lvlJc w:val="left"/>
      <w:pPr>
        <w:tabs>
          <w:tab w:val="num" w:pos="6494"/>
        </w:tabs>
        <w:ind w:left="6494" w:hanging="360"/>
      </w:pPr>
      <w:rPr>
        <w:rFonts w:ascii="Wingdings" w:hAnsi="Wingdings" w:hint="default"/>
      </w:rPr>
    </w:lvl>
  </w:abstractNum>
  <w:abstractNum w:abstractNumId="16" w15:restartNumberingAfterBreak="0">
    <w:nsid w:val="160911C6"/>
    <w:multiLevelType w:val="hybridMultilevel"/>
    <w:tmpl w:val="B02C0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8B771F"/>
    <w:multiLevelType w:val="multilevel"/>
    <w:tmpl w:val="C0D6779E"/>
    <w:lvl w:ilvl="0">
      <w:start w:val="1"/>
      <w:numFmt w:val="upperLetter"/>
      <w:pStyle w:val="ChapHeadAppendix"/>
      <w:lvlText w:val="%1"/>
      <w:lvlJc w:val="right"/>
      <w:pPr>
        <w:tabs>
          <w:tab w:val="num" w:pos="0"/>
        </w:tabs>
        <w:ind w:firstLine="9360"/>
      </w:pPr>
      <w:rPr>
        <w:rFonts w:ascii="Arial" w:hAnsi="Arial" w:cs="Times New Roman" w:hint="default"/>
        <w:b/>
        <w:i w:val="0"/>
        <w:color w:val="auto"/>
        <w:sz w:val="72"/>
        <w:szCs w:val="72"/>
        <w:u w:val="none"/>
      </w:rPr>
    </w:lvl>
    <w:lvl w:ilvl="1">
      <w:start w:val="1"/>
      <w:numFmt w:val="decimal"/>
      <w:lvlText w:val="%1.%2"/>
      <w:lvlJc w:val="left"/>
      <w:pPr>
        <w:tabs>
          <w:tab w:val="num" w:pos="9936"/>
        </w:tabs>
        <w:ind w:left="9936" w:hanging="576"/>
      </w:pPr>
      <w:rPr>
        <w:rFonts w:cs="Times New Roman" w:hint="default"/>
      </w:rPr>
    </w:lvl>
    <w:lvl w:ilvl="2">
      <w:start w:val="1"/>
      <w:numFmt w:val="decimal"/>
      <w:lvlText w:val="%1.%2.%3"/>
      <w:lvlJc w:val="left"/>
      <w:pPr>
        <w:tabs>
          <w:tab w:val="num" w:pos="10080"/>
        </w:tabs>
        <w:ind w:left="10080" w:hanging="720"/>
      </w:pPr>
      <w:rPr>
        <w:rFonts w:cs="Times New Roman" w:hint="default"/>
      </w:rPr>
    </w:lvl>
    <w:lvl w:ilvl="3">
      <w:start w:val="1"/>
      <w:numFmt w:val="decimal"/>
      <w:lvlText w:val="%1.%2.%3.%4"/>
      <w:lvlJc w:val="left"/>
      <w:pPr>
        <w:tabs>
          <w:tab w:val="num" w:pos="10224"/>
        </w:tabs>
        <w:ind w:left="10224" w:hanging="864"/>
      </w:pPr>
      <w:rPr>
        <w:rFonts w:cs="Times New Roman" w:hint="default"/>
      </w:rPr>
    </w:lvl>
    <w:lvl w:ilvl="4">
      <w:start w:val="1"/>
      <w:numFmt w:val="decimal"/>
      <w:lvlText w:val="%1.%2.%3.%4.%5"/>
      <w:lvlJc w:val="left"/>
      <w:pPr>
        <w:tabs>
          <w:tab w:val="num" w:pos="10368"/>
        </w:tabs>
        <w:ind w:left="10368" w:hanging="1008"/>
      </w:pPr>
      <w:rPr>
        <w:rFonts w:cs="Times New Roman" w:hint="default"/>
      </w:rPr>
    </w:lvl>
    <w:lvl w:ilvl="5">
      <w:start w:val="1"/>
      <w:numFmt w:val="decimal"/>
      <w:lvlText w:val="%1.%2.%3.%4.%5.%6"/>
      <w:lvlJc w:val="left"/>
      <w:pPr>
        <w:tabs>
          <w:tab w:val="num" w:pos="10512"/>
        </w:tabs>
        <w:ind w:left="10512" w:hanging="1152"/>
      </w:pPr>
      <w:rPr>
        <w:rFonts w:cs="Times New Roman" w:hint="default"/>
      </w:rPr>
    </w:lvl>
    <w:lvl w:ilvl="6">
      <w:start w:val="1"/>
      <w:numFmt w:val="decimal"/>
      <w:lvlText w:val="%1.%2.%3.%4.%5.%6.%7"/>
      <w:lvlJc w:val="left"/>
      <w:pPr>
        <w:tabs>
          <w:tab w:val="num" w:pos="10656"/>
        </w:tabs>
        <w:ind w:left="10656" w:hanging="1296"/>
      </w:pPr>
      <w:rPr>
        <w:rFonts w:cs="Times New Roman" w:hint="default"/>
      </w:rPr>
    </w:lvl>
    <w:lvl w:ilvl="7">
      <w:start w:val="1"/>
      <w:numFmt w:val="decimal"/>
      <w:lvlText w:val="%1.%2.%3.%4.%5.%6.%7.%8"/>
      <w:lvlJc w:val="left"/>
      <w:pPr>
        <w:tabs>
          <w:tab w:val="num" w:pos="10800"/>
        </w:tabs>
        <w:ind w:left="10800" w:hanging="1440"/>
      </w:pPr>
      <w:rPr>
        <w:rFonts w:cs="Times New Roman" w:hint="default"/>
      </w:rPr>
    </w:lvl>
    <w:lvl w:ilvl="8">
      <w:start w:val="1"/>
      <w:numFmt w:val="decimal"/>
      <w:lvlText w:val="%1.%2.%3.%4.%5.%6.%7.%8.%9"/>
      <w:lvlJc w:val="left"/>
      <w:pPr>
        <w:tabs>
          <w:tab w:val="num" w:pos="10944"/>
        </w:tabs>
        <w:ind w:left="10944" w:hanging="1584"/>
      </w:pPr>
      <w:rPr>
        <w:rFonts w:cs="Times New Roman" w:hint="default"/>
      </w:rPr>
    </w:lvl>
  </w:abstractNum>
  <w:abstractNum w:abstractNumId="18" w15:restartNumberingAfterBreak="0">
    <w:nsid w:val="189E22D9"/>
    <w:multiLevelType w:val="multilevel"/>
    <w:tmpl w:val="FCC25B64"/>
    <w:styleLink w:val="StyleNumbered"/>
    <w:lvl w:ilvl="0">
      <w:start w:val="1"/>
      <w:numFmt w:val="decimal"/>
      <w:lvlText w:val="%1."/>
      <w:lvlJc w:val="left"/>
      <w:pPr>
        <w:tabs>
          <w:tab w:val="num" w:pos="1080"/>
        </w:tabs>
        <w:ind w:left="1080" w:hanging="360"/>
      </w:pPr>
      <w:rPr>
        <w:rFonts w:cs="Times New Roman"/>
        <w:kern w:val="28"/>
        <w:sz w:val="20"/>
        <w:szCs w:val="20"/>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19" w15:restartNumberingAfterBreak="0">
    <w:nsid w:val="19701F96"/>
    <w:multiLevelType w:val="hybridMultilevel"/>
    <w:tmpl w:val="107004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BAA6E43"/>
    <w:multiLevelType w:val="hybridMultilevel"/>
    <w:tmpl w:val="A178011E"/>
    <w:lvl w:ilvl="0" w:tplc="04090001">
      <w:start w:val="1"/>
      <w:numFmt w:val="bullet"/>
      <w:lvlText w:val=""/>
      <w:lvlJc w:val="left"/>
      <w:pPr>
        <w:tabs>
          <w:tab w:val="num" w:pos="734"/>
        </w:tabs>
        <w:ind w:left="734" w:hanging="360"/>
      </w:pPr>
      <w:rPr>
        <w:rFonts w:ascii="Symbol" w:hAnsi="Symbol" w:hint="default"/>
      </w:rPr>
    </w:lvl>
    <w:lvl w:ilvl="1" w:tplc="04090003" w:tentative="1">
      <w:start w:val="1"/>
      <w:numFmt w:val="bullet"/>
      <w:lvlText w:val="o"/>
      <w:lvlJc w:val="left"/>
      <w:pPr>
        <w:tabs>
          <w:tab w:val="num" w:pos="1454"/>
        </w:tabs>
        <w:ind w:left="1454" w:hanging="360"/>
      </w:pPr>
      <w:rPr>
        <w:rFonts w:ascii="Courier New" w:hAnsi="Courier New" w:cs="Courier New" w:hint="default"/>
      </w:rPr>
    </w:lvl>
    <w:lvl w:ilvl="2" w:tplc="04090005" w:tentative="1">
      <w:start w:val="1"/>
      <w:numFmt w:val="bullet"/>
      <w:lvlText w:val=""/>
      <w:lvlJc w:val="left"/>
      <w:pPr>
        <w:tabs>
          <w:tab w:val="num" w:pos="2174"/>
        </w:tabs>
        <w:ind w:left="2174" w:hanging="360"/>
      </w:pPr>
      <w:rPr>
        <w:rFonts w:ascii="Wingdings" w:hAnsi="Wingdings" w:hint="default"/>
      </w:rPr>
    </w:lvl>
    <w:lvl w:ilvl="3" w:tplc="04090001" w:tentative="1">
      <w:start w:val="1"/>
      <w:numFmt w:val="bullet"/>
      <w:lvlText w:val=""/>
      <w:lvlJc w:val="left"/>
      <w:pPr>
        <w:tabs>
          <w:tab w:val="num" w:pos="2894"/>
        </w:tabs>
        <w:ind w:left="2894" w:hanging="360"/>
      </w:pPr>
      <w:rPr>
        <w:rFonts w:ascii="Symbol" w:hAnsi="Symbol" w:hint="default"/>
      </w:rPr>
    </w:lvl>
    <w:lvl w:ilvl="4" w:tplc="04090003" w:tentative="1">
      <w:start w:val="1"/>
      <w:numFmt w:val="bullet"/>
      <w:lvlText w:val="o"/>
      <w:lvlJc w:val="left"/>
      <w:pPr>
        <w:tabs>
          <w:tab w:val="num" w:pos="3614"/>
        </w:tabs>
        <w:ind w:left="3614" w:hanging="360"/>
      </w:pPr>
      <w:rPr>
        <w:rFonts w:ascii="Courier New" w:hAnsi="Courier New" w:cs="Courier New" w:hint="default"/>
      </w:rPr>
    </w:lvl>
    <w:lvl w:ilvl="5" w:tplc="04090005" w:tentative="1">
      <w:start w:val="1"/>
      <w:numFmt w:val="bullet"/>
      <w:lvlText w:val=""/>
      <w:lvlJc w:val="left"/>
      <w:pPr>
        <w:tabs>
          <w:tab w:val="num" w:pos="4334"/>
        </w:tabs>
        <w:ind w:left="4334" w:hanging="360"/>
      </w:pPr>
      <w:rPr>
        <w:rFonts w:ascii="Wingdings" w:hAnsi="Wingdings" w:hint="default"/>
      </w:rPr>
    </w:lvl>
    <w:lvl w:ilvl="6" w:tplc="04090001" w:tentative="1">
      <w:start w:val="1"/>
      <w:numFmt w:val="bullet"/>
      <w:lvlText w:val=""/>
      <w:lvlJc w:val="left"/>
      <w:pPr>
        <w:tabs>
          <w:tab w:val="num" w:pos="5054"/>
        </w:tabs>
        <w:ind w:left="5054" w:hanging="360"/>
      </w:pPr>
      <w:rPr>
        <w:rFonts w:ascii="Symbol" w:hAnsi="Symbol" w:hint="default"/>
      </w:rPr>
    </w:lvl>
    <w:lvl w:ilvl="7" w:tplc="04090003" w:tentative="1">
      <w:start w:val="1"/>
      <w:numFmt w:val="bullet"/>
      <w:lvlText w:val="o"/>
      <w:lvlJc w:val="left"/>
      <w:pPr>
        <w:tabs>
          <w:tab w:val="num" w:pos="5774"/>
        </w:tabs>
        <w:ind w:left="5774" w:hanging="360"/>
      </w:pPr>
      <w:rPr>
        <w:rFonts w:ascii="Courier New" w:hAnsi="Courier New" w:cs="Courier New" w:hint="default"/>
      </w:rPr>
    </w:lvl>
    <w:lvl w:ilvl="8" w:tplc="04090005" w:tentative="1">
      <w:start w:val="1"/>
      <w:numFmt w:val="bullet"/>
      <w:lvlText w:val=""/>
      <w:lvlJc w:val="left"/>
      <w:pPr>
        <w:tabs>
          <w:tab w:val="num" w:pos="6494"/>
        </w:tabs>
        <w:ind w:left="6494" w:hanging="360"/>
      </w:pPr>
      <w:rPr>
        <w:rFonts w:ascii="Wingdings" w:hAnsi="Wingdings" w:hint="default"/>
      </w:rPr>
    </w:lvl>
  </w:abstractNum>
  <w:abstractNum w:abstractNumId="21" w15:restartNumberingAfterBreak="0">
    <w:nsid w:val="1DD414AB"/>
    <w:multiLevelType w:val="multilevel"/>
    <w:tmpl w:val="B68A572E"/>
    <w:lvl w:ilvl="0">
      <w:start w:val="1"/>
      <w:numFmt w:val="none"/>
      <w:pStyle w:val="Caution"/>
      <w:suff w:val="space"/>
      <w:lvlText w:val="Caution:"/>
      <w:lvlJc w:val="left"/>
      <w:pPr>
        <w:ind w:left="2491" w:hanging="1051"/>
      </w:pPr>
      <w:rPr>
        <w:rFonts w:ascii="Arial" w:hAnsi="Arial" w:cs="Times New Roman" w:hint="default"/>
        <w:b/>
        <w:i w:val="0"/>
        <w:color w:val="006A71"/>
        <w:sz w:val="20"/>
        <w:szCs w:val="20"/>
      </w:rPr>
    </w:lvl>
    <w:lvl w:ilvl="1">
      <w:start w:val="1"/>
      <w:numFmt w:val="lowerLetter"/>
      <w:lvlText w:val="%2)"/>
      <w:lvlJc w:val="left"/>
      <w:pPr>
        <w:tabs>
          <w:tab w:val="num" w:pos="2160"/>
        </w:tabs>
        <w:ind w:left="2160" w:hanging="360"/>
      </w:pPr>
      <w:rPr>
        <w:rFonts w:cs="Times New Roman" w:hint="default"/>
      </w:rPr>
    </w:lvl>
    <w:lvl w:ilvl="2">
      <w:start w:val="1"/>
      <w:numFmt w:val="lowerRoman"/>
      <w:lvlText w:val="%3)"/>
      <w:lvlJc w:val="left"/>
      <w:pPr>
        <w:tabs>
          <w:tab w:val="num" w:pos="2520"/>
        </w:tabs>
        <w:ind w:left="252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600"/>
        </w:tabs>
        <w:ind w:left="3600" w:hanging="360"/>
      </w:pPr>
      <w:rPr>
        <w:rFonts w:cs="Times New Roman" w:hint="default"/>
      </w:rPr>
    </w:lvl>
    <w:lvl w:ilvl="6">
      <w:start w:val="1"/>
      <w:numFmt w:val="decimal"/>
      <w:lvlText w:val="%7."/>
      <w:lvlJc w:val="left"/>
      <w:pPr>
        <w:tabs>
          <w:tab w:val="num" w:pos="3960"/>
        </w:tabs>
        <w:ind w:left="3960" w:hanging="360"/>
      </w:pPr>
      <w:rPr>
        <w:rFonts w:cs="Times New Roman" w:hint="default"/>
      </w:rPr>
    </w:lvl>
    <w:lvl w:ilvl="7">
      <w:start w:val="1"/>
      <w:numFmt w:val="lowerLetter"/>
      <w:lvlText w:val="%8."/>
      <w:lvlJc w:val="left"/>
      <w:pPr>
        <w:tabs>
          <w:tab w:val="num" w:pos="4320"/>
        </w:tabs>
        <w:ind w:left="4320" w:hanging="360"/>
      </w:pPr>
      <w:rPr>
        <w:rFonts w:cs="Times New Roman" w:hint="default"/>
      </w:rPr>
    </w:lvl>
    <w:lvl w:ilvl="8">
      <w:start w:val="1"/>
      <w:numFmt w:val="lowerRoman"/>
      <w:lvlText w:val="%9."/>
      <w:lvlJc w:val="left"/>
      <w:pPr>
        <w:tabs>
          <w:tab w:val="num" w:pos="4680"/>
        </w:tabs>
        <w:ind w:left="4680" w:hanging="360"/>
      </w:pPr>
      <w:rPr>
        <w:rFonts w:cs="Times New Roman" w:hint="default"/>
      </w:rPr>
    </w:lvl>
  </w:abstractNum>
  <w:abstractNum w:abstractNumId="22" w15:restartNumberingAfterBreak="0">
    <w:nsid w:val="20E80B6F"/>
    <w:multiLevelType w:val="hybridMultilevel"/>
    <w:tmpl w:val="82CC58C4"/>
    <w:lvl w:ilvl="0" w:tplc="CAD60708">
      <w:start w:val="1"/>
      <w:numFmt w:val="bullet"/>
      <w:pStyle w:val="TableBullet"/>
      <w:lvlText w:val=""/>
      <w:lvlJc w:val="left"/>
      <w:pPr>
        <w:tabs>
          <w:tab w:val="num" w:pos="720"/>
        </w:tabs>
        <w:ind w:left="720" w:hanging="360"/>
      </w:pPr>
      <w:rPr>
        <w:rFonts w:ascii="Symbol" w:hAnsi="Symbol" w:hint="default"/>
        <w:color w:val="006A71"/>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5A30C95"/>
    <w:multiLevelType w:val="hybridMultilevel"/>
    <w:tmpl w:val="0C56AE2C"/>
    <w:lvl w:ilvl="0" w:tplc="0409000F">
      <w:start w:val="1"/>
      <w:numFmt w:val="decimal"/>
      <w:lvlText w:val="%1."/>
      <w:lvlJc w:val="left"/>
      <w:pPr>
        <w:ind w:left="720" w:hanging="360"/>
      </w:pPr>
      <w:rPr>
        <w:rFonts w:hint="default"/>
        <w:b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67B0107"/>
    <w:multiLevelType w:val="hybridMultilevel"/>
    <w:tmpl w:val="9F10B28A"/>
    <w:lvl w:ilvl="0" w:tplc="D1CE6336">
      <w:start w:val="1"/>
      <w:numFmt w:val="decimal"/>
      <w:lvlText w:val="%1"/>
      <w:lvlJc w:val="left"/>
      <w:pPr>
        <w:tabs>
          <w:tab w:val="num" w:pos="720"/>
        </w:tabs>
        <w:ind w:left="0" w:hanging="720"/>
      </w:pPr>
      <w:rPr>
        <w:rFonts w:cs="Times New Roman"/>
        <w:b w:val="0"/>
        <w:i/>
      </w:rPr>
    </w:lvl>
    <w:lvl w:ilvl="1" w:tplc="12D2799A">
      <w:start w:val="1"/>
      <w:numFmt w:val="decimal"/>
      <w:lvlText w:val="%2"/>
      <w:lvlJc w:val="left"/>
      <w:pPr>
        <w:ind w:left="3240" w:hanging="1440"/>
      </w:pPr>
      <w:rPr>
        <w:rFonts w:cs="Times New Roman"/>
        <w:b w:val="0"/>
        <w:i/>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25" w15:restartNumberingAfterBreak="0">
    <w:nsid w:val="2889560A"/>
    <w:multiLevelType w:val="hybridMultilevel"/>
    <w:tmpl w:val="CEE6DB36"/>
    <w:lvl w:ilvl="0" w:tplc="0409000F">
      <w:start w:val="1"/>
      <w:numFmt w:val="decimal"/>
      <w:lvlText w:val="%1."/>
      <w:lvlJc w:val="left"/>
      <w:pPr>
        <w:ind w:left="1080" w:hanging="360"/>
      </w:pPr>
      <w:rPr>
        <w:rFonts w:hint="default"/>
      </w:rPr>
    </w:lvl>
    <w:lvl w:ilvl="1" w:tplc="A790B630">
      <w:numFmt w:val="bullet"/>
      <w:lvlText w:val="•"/>
      <w:lvlJc w:val="left"/>
      <w:pPr>
        <w:ind w:left="1800" w:hanging="360"/>
      </w:pPr>
      <w:rPr>
        <w:rFonts w:ascii="Arial" w:eastAsia="MS Mincho"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927029C"/>
    <w:multiLevelType w:val="multilevel"/>
    <w:tmpl w:val="3BE40024"/>
    <w:lvl w:ilvl="0">
      <w:start w:val="1"/>
      <w:numFmt w:val="none"/>
      <w:pStyle w:val="Warning"/>
      <w:lvlText w:val="Warning:"/>
      <w:lvlJc w:val="left"/>
      <w:pPr>
        <w:tabs>
          <w:tab w:val="num" w:pos="1800"/>
        </w:tabs>
        <w:ind w:left="2491" w:hanging="1051"/>
      </w:pPr>
      <w:rPr>
        <w:rFonts w:ascii="Arial" w:hAnsi="Arial" w:cs="Times New Roman" w:hint="default"/>
        <w:b/>
        <w:i w:val="0"/>
        <w:color w:val="006A71"/>
        <w:sz w:val="20"/>
        <w:szCs w:val="2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1800"/>
        </w:tabs>
        <w:ind w:left="1800" w:hanging="360"/>
      </w:pPr>
      <w:rPr>
        <w:rFonts w:cs="Times New Roman" w:hint="default"/>
      </w:rPr>
    </w:lvl>
    <w:lvl w:ilvl="3">
      <w:start w:val="1"/>
      <w:numFmt w:val="decimal"/>
      <w:lvlText w:val="(%4)"/>
      <w:lvlJc w:val="left"/>
      <w:pPr>
        <w:tabs>
          <w:tab w:val="num" w:pos="2160"/>
        </w:tabs>
        <w:ind w:left="2160" w:hanging="360"/>
      </w:pPr>
      <w:rPr>
        <w:rFonts w:cs="Times New Roman" w:hint="default"/>
      </w:rPr>
    </w:lvl>
    <w:lvl w:ilvl="4">
      <w:start w:val="1"/>
      <w:numFmt w:val="lowerLetter"/>
      <w:lvlText w:val="(%5)"/>
      <w:lvlJc w:val="left"/>
      <w:pPr>
        <w:tabs>
          <w:tab w:val="num" w:pos="2520"/>
        </w:tabs>
        <w:ind w:left="2520" w:hanging="360"/>
      </w:pPr>
      <w:rPr>
        <w:rFonts w:cs="Times New Roman" w:hint="default"/>
      </w:rPr>
    </w:lvl>
    <w:lvl w:ilvl="5">
      <w:start w:val="1"/>
      <w:numFmt w:val="lowerRoman"/>
      <w:lvlText w:val="(%6)"/>
      <w:lvlJc w:val="left"/>
      <w:pPr>
        <w:tabs>
          <w:tab w:val="num" w:pos="2880"/>
        </w:tabs>
        <w:ind w:left="2880" w:hanging="360"/>
      </w:pPr>
      <w:rPr>
        <w:rFonts w:cs="Times New Roman" w:hint="default"/>
      </w:rPr>
    </w:lvl>
    <w:lvl w:ilvl="6">
      <w:start w:val="1"/>
      <w:numFmt w:val="decimal"/>
      <w:lvlText w:val="%7."/>
      <w:lvlJc w:val="left"/>
      <w:pPr>
        <w:tabs>
          <w:tab w:val="num" w:pos="3240"/>
        </w:tabs>
        <w:ind w:left="3240" w:hanging="360"/>
      </w:pPr>
      <w:rPr>
        <w:rFonts w:cs="Times New Roman" w:hint="default"/>
      </w:rPr>
    </w:lvl>
    <w:lvl w:ilvl="7">
      <w:start w:val="1"/>
      <w:numFmt w:val="lowerLetter"/>
      <w:lvlText w:val="%8."/>
      <w:lvlJc w:val="left"/>
      <w:pPr>
        <w:tabs>
          <w:tab w:val="num" w:pos="3600"/>
        </w:tabs>
        <w:ind w:left="3600" w:hanging="360"/>
      </w:pPr>
      <w:rPr>
        <w:rFonts w:cs="Times New Roman" w:hint="default"/>
      </w:rPr>
    </w:lvl>
    <w:lvl w:ilvl="8">
      <w:start w:val="1"/>
      <w:numFmt w:val="lowerRoman"/>
      <w:lvlText w:val="%9."/>
      <w:lvlJc w:val="left"/>
      <w:pPr>
        <w:tabs>
          <w:tab w:val="num" w:pos="3960"/>
        </w:tabs>
        <w:ind w:left="3960" w:hanging="360"/>
      </w:pPr>
      <w:rPr>
        <w:rFonts w:cs="Times New Roman" w:hint="default"/>
      </w:rPr>
    </w:lvl>
  </w:abstractNum>
  <w:abstractNum w:abstractNumId="27" w15:restartNumberingAfterBreak="0">
    <w:nsid w:val="293505E3"/>
    <w:multiLevelType w:val="hybridMultilevel"/>
    <w:tmpl w:val="21A0487C"/>
    <w:lvl w:ilvl="0" w:tplc="2FE60500">
      <w:start w:val="1"/>
      <w:numFmt w:val="decimal"/>
      <w:lvlText w:val="%1."/>
      <w:lvlJc w:val="left"/>
      <w:pPr>
        <w:ind w:left="1080" w:hanging="360"/>
      </w:pPr>
      <w:rPr>
        <w:rFonts w:hint="default"/>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CDE0C73"/>
    <w:multiLevelType w:val="hybridMultilevel"/>
    <w:tmpl w:val="09F455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ED15565"/>
    <w:multiLevelType w:val="hybridMultilevel"/>
    <w:tmpl w:val="CDACED6C"/>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29D6F96"/>
    <w:multiLevelType w:val="hybridMultilevel"/>
    <w:tmpl w:val="3DECFB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345138B2"/>
    <w:multiLevelType w:val="hybridMultilevel"/>
    <w:tmpl w:val="C0AC40B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15:restartNumberingAfterBreak="0">
    <w:nsid w:val="34C93FB8"/>
    <w:multiLevelType w:val="hybridMultilevel"/>
    <w:tmpl w:val="B02C0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63F4271"/>
    <w:multiLevelType w:val="hybridMultilevel"/>
    <w:tmpl w:val="3A007DB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392207A5"/>
    <w:multiLevelType w:val="hybridMultilevel"/>
    <w:tmpl w:val="5D16AAA6"/>
    <w:lvl w:ilvl="0" w:tplc="04090001">
      <w:start w:val="1"/>
      <w:numFmt w:val="upperLetter"/>
      <w:pStyle w:val="Heading9"/>
      <w:lvlText w:val="%1"/>
      <w:lvlJc w:val="left"/>
      <w:pPr>
        <w:tabs>
          <w:tab w:val="num" w:pos="9360"/>
        </w:tabs>
        <w:ind w:left="2045"/>
      </w:pPr>
      <w:rPr>
        <w:rFonts w:ascii="Garamond" w:hAnsi="Garamond" w:cs="Times New Roman" w:hint="default"/>
        <w:b/>
        <w:i/>
        <w:color w:val="006A71"/>
        <w:sz w:val="40"/>
        <w:szCs w:val="40"/>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35" w15:restartNumberingAfterBreak="0">
    <w:nsid w:val="3A396AAF"/>
    <w:multiLevelType w:val="hybridMultilevel"/>
    <w:tmpl w:val="FD9CEF96"/>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BB25F3E"/>
    <w:multiLevelType w:val="hybridMultilevel"/>
    <w:tmpl w:val="2150852A"/>
    <w:lvl w:ilvl="0" w:tplc="4394E3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D617F2F"/>
    <w:multiLevelType w:val="hybridMultilevel"/>
    <w:tmpl w:val="6664796C"/>
    <w:lvl w:ilvl="0" w:tplc="04090001">
      <w:start w:val="1"/>
      <w:numFmt w:val="bullet"/>
      <w:lvlText w:val=""/>
      <w:lvlJc w:val="left"/>
      <w:pPr>
        <w:tabs>
          <w:tab w:val="num" w:pos="734"/>
        </w:tabs>
        <w:ind w:left="734" w:hanging="360"/>
      </w:pPr>
      <w:rPr>
        <w:rFonts w:ascii="Symbol" w:hAnsi="Symbol" w:hint="default"/>
      </w:rPr>
    </w:lvl>
    <w:lvl w:ilvl="1" w:tplc="04090003" w:tentative="1">
      <w:start w:val="1"/>
      <w:numFmt w:val="bullet"/>
      <w:lvlText w:val="o"/>
      <w:lvlJc w:val="left"/>
      <w:pPr>
        <w:tabs>
          <w:tab w:val="num" w:pos="1454"/>
        </w:tabs>
        <w:ind w:left="1454" w:hanging="360"/>
      </w:pPr>
      <w:rPr>
        <w:rFonts w:ascii="Courier New" w:hAnsi="Courier New" w:cs="Courier New" w:hint="default"/>
      </w:rPr>
    </w:lvl>
    <w:lvl w:ilvl="2" w:tplc="04090005" w:tentative="1">
      <w:start w:val="1"/>
      <w:numFmt w:val="bullet"/>
      <w:lvlText w:val=""/>
      <w:lvlJc w:val="left"/>
      <w:pPr>
        <w:tabs>
          <w:tab w:val="num" w:pos="2174"/>
        </w:tabs>
        <w:ind w:left="2174" w:hanging="360"/>
      </w:pPr>
      <w:rPr>
        <w:rFonts w:ascii="Wingdings" w:hAnsi="Wingdings" w:hint="default"/>
      </w:rPr>
    </w:lvl>
    <w:lvl w:ilvl="3" w:tplc="04090001" w:tentative="1">
      <w:start w:val="1"/>
      <w:numFmt w:val="bullet"/>
      <w:lvlText w:val=""/>
      <w:lvlJc w:val="left"/>
      <w:pPr>
        <w:tabs>
          <w:tab w:val="num" w:pos="2894"/>
        </w:tabs>
        <w:ind w:left="2894" w:hanging="360"/>
      </w:pPr>
      <w:rPr>
        <w:rFonts w:ascii="Symbol" w:hAnsi="Symbol" w:hint="default"/>
      </w:rPr>
    </w:lvl>
    <w:lvl w:ilvl="4" w:tplc="04090003" w:tentative="1">
      <w:start w:val="1"/>
      <w:numFmt w:val="bullet"/>
      <w:lvlText w:val="o"/>
      <w:lvlJc w:val="left"/>
      <w:pPr>
        <w:tabs>
          <w:tab w:val="num" w:pos="3614"/>
        </w:tabs>
        <w:ind w:left="3614" w:hanging="360"/>
      </w:pPr>
      <w:rPr>
        <w:rFonts w:ascii="Courier New" w:hAnsi="Courier New" w:cs="Courier New" w:hint="default"/>
      </w:rPr>
    </w:lvl>
    <w:lvl w:ilvl="5" w:tplc="04090005" w:tentative="1">
      <w:start w:val="1"/>
      <w:numFmt w:val="bullet"/>
      <w:lvlText w:val=""/>
      <w:lvlJc w:val="left"/>
      <w:pPr>
        <w:tabs>
          <w:tab w:val="num" w:pos="4334"/>
        </w:tabs>
        <w:ind w:left="4334" w:hanging="360"/>
      </w:pPr>
      <w:rPr>
        <w:rFonts w:ascii="Wingdings" w:hAnsi="Wingdings" w:hint="default"/>
      </w:rPr>
    </w:lvl>
    <w:lvl w:ilvl="6" w:tplc="04090001" w:tentative="1">
      <w:start w:val="1"/>
      <w:numFmt w:val="bullet"/>
      <w:lvlText w:val=""/>
      <w:lvlJc w:val="left"/>
      <w:pPr>
        <w:tabs>
          <w:tab w:val="num" w:pos="5054"/>
        </w:tabs>
        <w:ind w:left="5054" w:hanging="360"/>
      </w:pPr>
      <w:rPr>
        <w:rFonts w:ascii="Symbol" w:hAnsi="Symbol" w:hint="default"/>
      </w:rPr>
    </w:lvl>
    <w:lvl w:ilvl="7" w:tplc="04090003" w:tentative="1">
      <w:start w:val="1"/>
      <w:numFmt w:val="bullet"/>
      <w:lvlText w:val="o"/>
      <w:lvlJc w:val="left"/>
      <w:pPr>
        <w:tabs>
          <w:tab w:val="num" w:pos="5774"/>
        </w:tabs>
        <w:ind w:left="5774" w:hanging="360"/>
      </w:pPr>
      <w:rPr>
        <w:rFonts w:ascii="Courier New" w:hAnsi="Courier New" w:cs="Courier New" w:hint="default"/>
      </w:rPr>
    </w:lvl>
    <w:lvl w:ilvl="8" w:tplc="04090005" w:tentative="1">
      <w:start w:val="1"/>
      <w:numFmt w:val="bullet"/>
      <w:lvlText w:val=""/>
      <w:lvlJc w:val="left"/>
      <w:pPr>
        <w:tabs>
          <w:tab w:val="num" w:pos="6494"/>
        </w:tabs>
        <w:ind w:left="6494" w:hanging="360"/>
      </w:pPr>
      <w:rPr>
        <w:rFonts w:ascii="Wingdings" w:hAnsi="Wingdings" w:hint="default"/>
      </w:rPr>
    </w:lvl>
  </w:abstractNum>
  <w:abstractNum w:abstractNumId="38" w15:restartNumberingAfterBreak="0">
    <w:nsid w:val="4B7B6E3C"/>
    <w:multiLevelType w:val="hybridMultilevel"/>
    <w:tmpl w:val="9B8E1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00F1531"/>
    <w:multiLevelType w:val="hybridMultilevel"/>
    <w:tmpl w:val="63D20D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06F7015"/>
    <w:multiLevelType w:val="hybridMultilevel"/>
    <w:tmpl w:val="4CC8E5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7C075AB"/>
    <w:multiLevelType w:val="hybridMultilevel"/>
    <w:tmpl w:val="D4F20904"/>
    <w:lvl w:ilvl="0" w:tplc="04090001">
      <w:start w:val="1"/>
      <w:numFmt w:val="decimal"/>
      <w:pStyle w:val="NumberList"/>
      <w:lvlText w:val="%1."/>
      <w:lvlJc w:val="left"/>
      <w:pPr>
        <w:tabs>
          <w:tab w:val="num" w:pos="2160"/>
        </w:tabs>
        <w:ind w:left="2160" w:hanging="360"/>
      </w:pPr>
      <w:rPr>
        <w:rFonts w:ascii="Garamond" w:hAnsi="Garamond" w:cs="Times New Roman" w:hint="default"/>
        <w:b w:val="0"/>
        <w:i w:val="0"/>
        <w:color w:val="006A71"/>
        <w:sz w:val="24"/>
        <w:szCs w:val="24"/>
      </w:rPr>
    </w:lvl>
    <w:lvl w:ilvl="1" w:tplc="04090003">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42" w15:restartNumberingAfterBreak="0">
    <w:nsid w:val="68931D5B"/>
    <w:multiLevelType w:val="hybridMultilevel"/>
    <w:tmpl w:val="A24CDA98"/>
    <w:lvl w:ilvl="0" w:tplc="F5E014C2">
      <w:start w:val="1"/>
      <w:numFmt w:val="decimal"/>
      <w:pStyle w:val="WUTCParagraph"/>
      <w:lvlText w:val="%1"/>
      <w:lvlJc w:val="left"/>
      <w:pPr>
        <w:tabs>
          <w:tab w:val="num" w:pos="0"/>
        </w:tabs>
        <w:ind w:left="0" w:hanging="720"/>
      </w:pPr>
      <w:rPr>
        <w:rFonts w:ascii="Palatino Linotype" w:hAnsi="Palatino Linotype" w:cs="Times New Roman" w:hint="default"/>
        <w:b w:val="0"/>
        <w:i/>
        <w:sz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3" w15:restartNumberingAfterBreak="0">
    <w:nsid w:val="6C71070C"/>
    <w:multiLevelType w:val="hybridMultilevel"/>
    <w:tmpl w:val="62F01978"/>
    <w:lvl w:ilvl="0" w:tplc="BD9A4D2A">
      <w:start w:val="1"/>
      <w:numFmt w:val="bullet"/>
      <w:pStyle w:val="BulletIndent"/>
      <w:lvlText w:val="o"/>
      <w:lvlJc w:val="left"/>
      <w:pPr>
        <w:tabs>
          <w:tab w:val="num" w:pos="720"/>
        </w:tabs>
        <w:ind w:left="2376" w:hanging="216"/>
      </w:pPr>
      <w:rPr>
        <w:rFonts w:ascii="Courier New" w:hAnsi="Courier New"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D187158"/>
    <w:multiLevelType w:val="hybridMultilevel"/>
    <w:tmpl w:val="26B67642"/>
    <w:lvl w:ilvl="0" w:tplc="0409000F">
      <w:start w:val="1"/>
      <w:numFmt w:val="decimal"/>
      <w:lvlText w:val="%1."/>
      <w:lvlJc w:val="left"/>
      <w:pPr>
        <w:ind w:left="720" w:hanging="360"/>
      </w:pPr>
      <w:rPr>
        <w:rFonts w:hint="default"/>
        <w:b w:val="0"/>
        <w:sz w:val="22"/>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F781BC0"/>
    <w:multiLevelType w:val="hybridMultilevel"/>
    <w:tmpl w:val="2A50C6E2"/>
    <w:lvl w:ilvl="0" w:tplc="04090001">
      <w:start w:val="1"/>
      <w:numFmt w:val="bullet"/>
      <w:lvlText w:val=""/>
      <w:lvlJc w:val="left"/>
      <w:pPr>
        <w:tabs>
          <w:tab w:val="num" w:pos="734"/>
        </w:tabs>
        <w:ind w:left="734" w:hanging="360"/>
      </w:pPr>
      <w:rPr>
        <w:rFonts w:ascii="Symbol" w:hAnsi="Symbol" w:hint="default"/>
      </w:rPr>
    </w:lvl>
    <w:lvl w:ilvl="1" w:tplc="04090003" w:tentative="1">
      <w:start w:val="1"/>
      <w:numFmt w:val="bullet"/>
      <w:lvlText w:val="o"/>
      <w:lvlJc w:val="left"/>
      <w:pPr>
        <w:tabs>
          <w:tab w:val="num" w:pos="1454"/>
        </w:tabs>
        <w:ind w:left="1454" w:hanging="360"/>
      </w:pPr>
      <w:rPr>
        <w:rFonts w:ascii="Courier New" w:hAnsi="Courier New" w:cs="Courier New" w:hint="default"/>
      </w:rPr>
    </w:lvl>
    <w:lvl w:ilvl="2" w:tplc="04090005" w:tentative="1">
      <w:start w:val="1"/>
      <w:numFmt w:val="bullet"/>
      <w:lvlText w:val=""/>
      <w:lvlJc w:val="left"/>
      <w:pPr>
        <w:tabs>
          <w:tab w:val="num" w:pos="2174"/>
        </w:tabs>
        <w:ind w:left="2174" w:hanging="360"/>
      </w:pPr>
      <w:rPr>
        <w:rFonts w:ascii="Wingdings" w:hAnsi="Wingdings" w:hint="default"/>
      </w:rPr>
    </w:lvl>
    <w:lvl w:ilvl="3" w:tplc="04090001" w:tentative="1">
      <w:start w:val="1"/>
      <w:numFmt w:val="bullet"/>
      <w:lvlText w:val=""/>
      <w:lvlJc w:val="left"/>
      <w:pPr>
        <w:tabs>
          <w:tab w:val="num" w:pos="2894"/>
        </w:tabs>
        <w:ind w:left="2894" w:hanging="360"/>
      </w:pPr>
      <w:rPr>
        <w:rFonts w:ascii="Symbol" w:hAnsi="Symbol" w:hint="default"/>
      </w:rPr>
    </w:lvl>
    <w:lvl w:ilvl="4" w:tplc="04090003" w:tentative="1">
      <w:start w:val="1"/>
      <w:numFmt w:val="bullet"/>
      <w:lvlText w:val="o"/>
      <w:lvlJc w:val="left"/>
      <w:pPr>
        <w:tabs>
          <w:tab w:val="num" w:pos="3614"/>
        </w:tabs>
        <w:ind w:left="3614" w:hanging="360"/>
      </w:pPr>
      <w:rPr>
        <w:rFonts w:ascii="Courier New" w:hAnsi="Courier New" w:cs="Courier New" w:hint="default"/>
      </w:rPr>
    </w:lvl>
    <w:lvl w:ilvl="5" w:tplc="04090005" w:tentative="1">
      <w:start w:val="1"/>
      <w:numFmt w:val="bullet"/>
      <w:lvlText w:val=""/>
      <w:lvlJc w:val="left"/>
      <w:pPr>
        <w:tabs>
          <w:tab w:val="num" w:pos="4334"/>
        </w:tabs>
        <w:ind w:left="4334" w:hanging="360"/>
      </w:pPr>
      <w:rPr>
        <w:rFonts w:ascii="Wingdings" w:hAnsi="Wingdings" w:hint="default"/>
      </w:rPr>
    </w:lvl>
    <w:lvl w:ilvl="6" w:tplc="04090001" w:tentative="1">
      <w:start w:val="1"/>
      <w:numFmt w:val="bullet"/>
      <w:lvlText w:val=""/>
      <w:lvlJc w:val="left"/>
      <w:pPr>
        <w:tabs>
          <w:tab w:val="num" w:pos="5054"/>
        </w:tabs>
        <w:ind w:left="5054" w:hanging="360"/>
      </w:pPr>
      <w:rPr>
        <w:rFonts w:ascii="Symbol" w:hAnsi="Symbol" w:hint="default"/>
      </w:rPr>
    </w:lvl>
    <w:lvl w:ilvl="7" w:tplc="04090003" w:tentative="1">
      <w:start w:val="1"/>
      <w:numFmt w:val="bullet"/>
      <w:lvlText w:val="o"/>
      <w:lvlJc w:val="left"/>
      <w:pPr>
        <w:tabs>
          <w:tab w:val="num" w:pos="5774"/>
        </w:tabs>
        <w:ind w:left="5774" w:hanging="360"/>
      </w:pPr>
      <w:rPr>
        <w:rFonts w:ascii="Courier New" w:hAnsi="Courier New" w:cs="Courier New" w:hint="default"/>
      </w:rPr>
    </w:lvl>
    <w:lvl w:ilvl="8" w:tplc="04090005" w:tentative="1">
      <w:start w:val="1"/>
      <w:numFmt w:val="bullet"/>
      <w:lvlText w:val=""/>
      <w:lvlJc w:val="left"/>
      <w:pPr>
        <w:tabs>
          <w:tab w:val="num" w:pos="6494"/>
        </w:tabs>
        <w:ind w:left="6494" w:hanging="360"/>
      </w:pPr>
      <w:rPr>
        <w:rFonts w:ascii="Wingdings" w:hAnsi="Wingdings" w:hint="default"/>
      </w:rPr>
    </w:lvl>
  </w:abstractNum>
  <w:abstractNum w:abstractNumId="46" w15:restartNumberingAfterBreak="0">
    <w:nsid w:val="70874B84"/>
    <w:multiLevelType w:val="hybridMultilevel"/>
    <w:tmpl w:val="BB80A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72835A8C"/>
    <w:multiLevelType w:val="hybridMultilevel"/>
    <w:tmpl w:val="0DE67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65328F1"/>
    <w:multiLevelType w:val="multilevel"/>
    <w:tmpl w:val="7AAA6F12"/>
    <w:lvl w:ilvl="0">
      <w:start w:val="1"/>
      <w:numFmt w:val="none"/>
      <w:pStyle w:val="Note"/>
      <w:suff w:val="space"/>
      <w:lvlText w:val="Note:"/>
      <w:lvlJc w:val="left"/>
      <w:pPr>
        <w:ind w:left="1305" w:firstLine="144"/>
      </w:pPr>
      <w:rPr>
        <w:rFonts w:ascii="Arial" w:hAnsi="Arial" w:cs="Times New Roman" w:hint="default"/>
        <w:b/>
        <w:i w:val="0"/>
        <w:color w:val="006A71"/>
        <w:sz w:val="20"/>
        <w:szCs w:val="20"/>
      </w:rPr>
    </w:lvl>
    <w:lvl w:ilvl="1">
      <w:start w:val="1"/>
      <w:numFmt w:val="lowerLetter"/>
      <w:lvlText w:val="%2)"/>
      <w:lvlJc w:val="left"/>
      <w:pPr>
        <w:tabs>
          <w:tab w:val="num" w:pos="729"/>
        </w:tabs>
        <w:ind w:left="729" w:hanging="360"/>
      </w:pPr>
      <w:rPr>
        <w:rFonts w:cs="Times New Roman" w:hint="default"/>
      </w:rPr>
    </w:lvl>
    <w:lvl w:ilvl="2">
      <w:start w:val="1"/>
      <w:numFmt w:val="lowerRoman"/>
      <w:lvlText w:val="%3)"/>
      <w:lvlJc w:val="left"/>
      <w:pPr>
        <w:tabs>
          <w:tab w:val="num" w:pos="1089"/>
        </w:tabs>
        <w:ind w:left="1089" w:hanging="360"/>
      </w:pPr>
      <w:rPr>
        <w:rFonts w:cs="Times New Roman" w:hint="default"/>
      </w:rPr>
    </w:lvl>
    <w:lvl w:ilvl="3">
      <w:start w:val="1"/>
      <w:numFmt w:val="decimal"/>
      <w:lvlText w:val="(%4)"/>
      <w:lvlJc w:val="left"/>
      <w:pPr>
        <w:tabs>
          <w:tab w:val="num" w:pos="1449"/>
        </w:tabs>
        <w:ind w:left="1449" w:hanging="360"/>
      </w:pPr>
      <w:rPr>
        <w:rFonts w:cs="Times New Roman" w:hint="default"/>
      </w:rPr>
    </w:lvl>
    <w:lvl w:ilvl="4">
      <w:start w:val="1"/>
      <w:numFmt w:val="lowerLetter"/>
      <w:lvlText w:val="(%5)"/>
      <w:lvlJc w:val="left"/>
      <w:pPr>
        <w:tabs>
          <w:tab w:val="num" w:pos="1809"/>
        </w:tabs>
        <w:ind w:left="1809" w:hanging="360"/>
      </w:pPr>
      <w:rPr>
        <w:rFonts w:cs="Times New Roman" w:hint="default"/>
      </w:rPr>
    </w:lvl>
    <w:lvl w:ilvl="5">
      <w:start w:val="1"/>
      <w:numFmt w:val="lowerRoman"/>
      <w:lvlText w:val="(%6)"/>
      <w:lvlJc w:val="left"/>
      <w:pPr>
        <w:tabs>
          <w:tab w:val="num" w:pos="2169"/>
        </w:tabs>
        <w:ind w:left="2169" w:hanging="360"/>
      </w:pPr>
      <w:rPr>
        <w:rFonts w:cs="Times New Roman" w:hint="default"/>
      </w:rPr>
    </w:lvl>
    <w:lvl w:ilvl="6">
      <w:start w:val="1"/>
      <w:numFmt w:val="decimal"/>
      <w:lvlText w:val="%7."/>
      <w:lvlJc w:val="left"/>
      <w:pPr>
        <w:tabs>
          <w:tab w:val="num" w:pos="2529"/>
        </w:tabs>
        <w:ind w:left="2529" w:hanging="360"/>
      </w:pPr>
      <w:rPr>
        <w:rFonts w:cs="Times New Roman" w:hint="default"/>
      </w:rPr>
    </w:lvl>
    <w:lvl w:ilvl="7">
      <w:start w:val="1"/>
      <w:numFmt w:val="lowerLetter"/>
      <w:lvlText w:val="%8."/>
      <w:lvlJc w:val="left"/>
      <w:pPr>
        <w:tabs>
          <w:tab w:val="num" w:pos="2889"/>
        </w:tabs>
        <w:ind w:left="2889" w:hanging="360"/>
      </w:pPr>
      <w:rPr>
        <w:rFonts w:cs="Times New Roman" w:hint="default"/>
      </w:rPr>
    </w:lvl>
    <w:lvl w:ilvl="8">
      <w:start w:val="1"/>
      <w:numFmt w:val="lowerRoman"/>
      <w:lvlText w:val="%9."/>
      <w:lvlJc w:val="left"/>
      <w:pPr>
        <w:tabs>
          <w:tab w:val="num" w:pos="3249"/>
        </w:tabs>
        <w:ind w:left="3249" w:hanging="360"/>
      </w:pPr>
      <w:rPr>
        <w:rFonts w:cs="Times New Roman" w:hint="default"/>
      </w:rPr>
    </w:lvl>
  </w:abstractNum>
  <w:abstractNum w:abstractNumId="49" w15:restartNumberingAfterBreak="0">
    <w:nsid w:val="776A7870"/>
    <w:multiLevelType w:val="multilevel"/>
    <w:tmpl w:val="CAEEBAD0"/>
    <w:lvl w:ilvl="0">
      <w:start w:val="1"/>
      <w:numFmt w:val="bullet"/>
      <w:pStyle w:val="Bullet"/>
      <w:lvlText w:val=""/>
      <w:lvlJc w:val="left"/>
      <w:pPr>
        <w:tabs>
          <w:tab w:val="num" w:pos="1872"/>
        </w:tabs>
        <w:ind w:left="1872" w:hanging="72"/>
      </w:pPr>
      <w:rPr>
        <w:rFonts w:ascii="Symbol" w:hAnsi="Symbol" w:hint="default"/>
        <w:color w:val="016A71"/>
      </w:rPr>
    </w:lvl>
    <w:lvl w:ilvl="1">
      <w:start w:val="1"/>
      <w:numFmt w:val="bullet"/>
      <w:pStyle w:val="BulletList2ndLevel"/>
      <w:lvlText w:val=""/>
      <w:lvlJc w:val="left"/>
      <w:pPr>
        <w:tabs>
          <w:tab w:val="num" w:pos="2520"/>
        </w:tabs>
        <w:ind w:left="2520" w:hanging="360"/>
      </w:pPr>
      <w:rPr>
        <w:rFonts w:ascii="Symbol" w:hAnsi="Symbol" w:hint="default"/>
        <w:b/>
        <w:color w:val="83AEB4"/>
      </w:rPr>
    </w:lvl>
    <w:lvl w:ilvl="2">
      <w:start w:val="1"/>
      <w:numFmt w:val="bullet"/>
      <w:lvlRestart w:val="0"/>
      <w:pStyle w:val="BulletList3rdLevel"/>
      <w:lvlText w:val="○"/>
      <w:lvlJc w:val="left"/>
      <w:pPr>
        <w:tabs>
          <w:tab w:val="num" w:pos="2880"/>
        </w:tabs>
        <w:ind w:left="2880" w:hanging="360"/>
      </w:pPr>
      <w:rPr>
        <w:rFonts w:ascii="Garamond" w:hAnsi="Garamond" w:hint="default"/>
        <w:color w:val="006A71"/>
      </w:rPr>
    </w:lvl>
    <w:lvl w:ilvl="3">
      <w:start w:val="1"/>
      <w:numFmt w:val="bullet"/>
      <w:lvlText w:val=""/>
      <w:lvlJc w:val="left"/>
      <w:pPr>
        <w:tabs>
          <w:tab w:val="num" w:pos="3240"/>
        </w:tabs>
        <w:ind w:left="324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320"/>
        </w:tabs>
        <w:ind w:left="4320" w:hanging="360"/>
      </w:pPr>
      <w:rPr>
        <w:rFonts w:ascii="Wingdings" w:hAnsi="Wingdings" w:hint="default"/>
      </w:rPr>
    </w:lvl>
    <w:lvl w:ilvl="7">
      <w:start w:val="1"/>
      <w:numFmt w:val="bullet"/>
      <w:lvlText w:val=""/>
      <w:lvlJc w:val="left"/>
      <w:pPr>
        <w:tabs>
          <w:tab w:val="num" w:pos="4680"/>
        </w:tabs>
        <w:ind w:left="4680" w:hanging="360"/>
      </w:pPr>
      <w:rPr>
        <w:rFonts w:ascii="Symbol" w:hAnsi="Symbol" w:hint="default"/>
      </w:rPr>
    </w:lvl>
    <w:lvl w:ilvl="8">
      <w:start w:val="1"/>
      <w:numFmt w:val="bullet"/>
      <w:lvlText w:val=""/>
      <w:lvlJc w:val="left"/>
      <w:pPr>
        <w:tabs>
          <w:tab w:val="num" w:pos="5040"/>
        </w:tabs>
        <w:ind w:left="5040" w:hanging="360"/>
      </w:pPr>
      <w:rPr>
        <w:rFonts w:ascii="Symbol" w:hAnsi="Symbol" w:hint="default"/>
      </w:rPr>
    </w:lvl>
  </w:abstractNum>
  <w:num w:numId="1">
    <w:abstractNumId w:val="3"/>
  </w:num>
  <w:num w:numId="2">
    <w:abstractNumId w:val="2"/>
  </w:num>
  <w:num w:numId="3">
    <w:abstractNumId w:val="9"/>
  </w:num>
  <w:num w:numId="4">
    <w:abstractNumId w:val="8"/>
  </w:num>
  <w:num w:numId="5">
    <w:abstractNumId w:val="7"/>
  </w:num>
  <w:num w:numId="6">
    <w:abstractNumId w:val="6"/>
  </w:num>
  <w:num w:numId="7">
    <w:abstractNumId w:val="5"/>
  </w:num>
  <w:num w:numId="8">
    <w:abstractNumId w:val="4"/>
  </w:num>
  <w:num w:numId="9">
    <w:abstractNumId w:val="1"/>
  </w:num>
  <w:num w:numId="10">
    <w:abstractNumId w:val="0"/>
  </w:num>
  <w:num w:numId="11">
    <w:abstractNumId w:val="43"/>
  </w:num>
  <w:num w:numId="12">
    <w:abstractNumId w:val="49"/>
  </w:num>
  <w:num w:numId="13">
    <w:abstractNumId w:val="21"/>
  </w:num>
  <w:num w:numId="14">
    <w:abstractNumId w:val="17"/>
  </w:num>
  <w:num w:numId="15">
    <w:abstractNumId w:val="13"/>
  </w:num>
  <w:num w:numId="16">
    <w:abstractNumId w:val="12"/>
  </w:num>
  <w:num w:numId="17">
    <w:abstractNumId w:val="48"/>
  </w:num>
  <w:num w:numId="18">
    <w:abstractNumId w:val="18"/>
  </w:num>
  <w:num w:numId="19">
    <w:abstractNumId w:val="26"/>
  </w:num>
  <w:num w:numId="20">
    <w:abstractNumId w:val="22"/>
  </w:num>
  <w:num w:numId="21">
    <w:abstractNumId w:val="41"/>
  </w:num>
  <w:num w:numId="22">
    <w:abstractNumId w:val="34"/>
  </w:num>
  <w:num w:numId="23">
    <w:abstractNumId w:val="14"/>
  </w:num>
  <w:num w:numId="24">
    <w:abstractNumId w:val="45"/>
  </w:num>
  <w:num w:numId="25">
    <w:abstractNumId w:val="20"/>
  </w:num>
  <w:num w:numId="26">
    <w:abstractNumId w:val="37"/>
  </w:num>
  <w:num w:numId="2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6"/>
  </w:num>
  <w:num w:numId="30">
    <w:abstractNumId w:val="32"/>
  </w:num>
  <w:num w:numId="31">
    <w:abstractNumId w:val="16"/>
  </w:num>
  <w:num w:numId="32">
    <w:abstractNumId w:val="15"/>
  </w:num>
  <w:num w:numId="33">
    <w:abstractNumId w:val="35"/>
  </w:num>
  <w:num w:numId="34">
    <w:abstractNumId w:val="40"/>
  </w:num>
  <w:num w:numId="35">
    <w:abstractNumId w:val="29"/>
  </w:num>
  <w:num w:numId="36">
    <w:abstractNumId w:val="28"/>
  </w:num>
  <w:num w:numId="37">
    <w:abstractNumId w:val="10"/>
  </w:num>
  <w:num w:numId="38">
    <w:abstractNumId w:val="33"/>
  </w:num>
  <w:num w:numId="39">
    <w:abstractNumId w:val="23"/>
  </w:num>
  <w:num w:numId="40">
    <w:abstractNumId w:val="25"/>
  </w:num>
  <w:num w:numId="41">
    <w:abstractNumId w:val="30"/>
  </w:num>
  <w:num w:numId="42">
    <w:abstractNumId w:val="27"/>
  </w:num>
  <w:num w:numId="43">
    <w:abstractNumId w:val="39"/>
  </w:num>
  <w:num w:numId="44">
    <w:abstractNumId w:val="31"/>
  </w:num>
  <w:num w:numId="45">
    <w:abstractNumId w:val="11"/>
  </w:num>
  <w:num w:numId="46">
    <w:abstractNumId w:val="19"/>
  </w:num>
  <w:num w:numId="47">
    <w:abstractNumId w:val="44"/>
  </w:num>
  <w:num w:numId="48">
    <w:abstractNumId w:val="47"/>
  </w:num>
  <w:num w:numId="49">
    <w:abstractNumId w:val="36"/>
  </w:num>
  <w:num w:numId="5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2BF"/>
    <w:rsid w:val="00000221"/>
    <w:rsid w:val="00000667"/>
    <w:rsid w:val="00000741"/>
    <w:rsid w:val="000007D5"/>
    <w:rsid w:val="00001640"/>
    <w:rsid w:val="00001911"/>
    <w:rsid w:val="000023BE"/>
    <w:rsid w:val="000023CD"/>
    <w:rsid w:val="00002458"/>
    <w:rsid w:val="000029F8"/>
    <w:rsid w:val="00002DF9"/>
    <w:rsid w:val="000036AF"/>
    <w:rsid w:val="00003746"/>
    <w:rsid w:val="00003B4E"/>
    <w:rsid w:val="00003E89"/>
    <w:rsid w:val="00004C0B"/>
    <w:rsid w:val="00005096"/>
    <w:rsid w:val="00005390"/>
    <w:rsid w:val="000058AD"/>
    <w:rsid w:val="00006646"/>
    <w:rsid w:val="00006AA6"/>
    <w:rsid w:val="0000782A"/>
    <w:rsid w:val="00007D8B"/>
    <w:rsid w:val="0001120D"/>
    <w:rsid w:val="00011BAE"/>
    <w:rsid w:val="00011E3E"/>
    <w:rsid w:val="00011E8C"/>
    <w:rsid w:val="0001269B"/>
    <w:rsid w:val="0001280C"/>
    <w:rsid w:val="000129E0"/>
    <w:rsid w:val="00013561"/>
    <w:rsid w:val="000135FC"/>
    <w:rsid w:val="00013806"/>
    <w:rsid w:val="0001405C"/>
    <w:rsid w:val="00014087"/>
    <w:rsid w:val="00014253"/>
    <w:rsid w:val="0001435C"/>
    <w:rsid w:val="00014485"/>
    <w:rsid w:val="00014A8B"/>
    <w:rsid w:val="00014BB4"/>
    <w:rsid w:val="000154DC"/>
    <w:rsid w:val="00015840"/>
    <w:rsid w:val="00015937"/>
    <w:rsid w:val="0001593D"/>
    <w:rsid w:val="0001629F"/>
    <w:rsid w:val="00016341"/>
    <w:rsid w:val="00017006"/>
    <w:rsid w:val="00017452"/>
    <w:rsid w:val="000175AE"/>
    <w:rsid w:val="000178D4"/>
    <w:rsid w:val="00017C97"/>
    <w:rsid w:val="00020210"/>
    <w:rsid w:val="0002085A"/>
    <w:rsid w:val="00020C8B"/>
    <w:rsid w:val="00020E48"/>
    <w:rsid w:val="00021382"/>
    <w:rsid w:val="00021812"/>
    <w:rsid w:val="00021D7C"/>
    <w:rsid w:val="00021EF0"/>
    <w:rsid w:val="0002201E"/>
    <w:rsid w:val="000223DF"/>
    <w:rsid w:val="00022890"/>
    <w:rsid w:val="00022EA1"/>
    <w:rsid w:val="000237F0"/>
    <w:rsid w:val="000238DB"/>
    <w:rsid w:val="00023FC8"/>
    <w:rsid w:val="00025102"/>
    <w:rsid w:val="0002640D"/>
    <w:rsid w:val="000266CC"/>
    <w:rsid w:val="000267E9"/>
    <w:rsid w:val="00026B0F"/>
    <w:rsid w:val="00026D27"/>
    <w:rsid w:val="0003040F"/>
    <w:rsid w:val="00030BF2"/>
    <w:rsid w:val="00031DAC"/>
    <w:rsid w:val="00031F2C"/>
    <w:rsid w:val="00032014"/>
    <w:rsid w:val="000322E8"/>
    <w:rsid w:val="00032441"/>
    <w:rsid w:val="00032C41"/>
    <w:rsid w:val="00032F0C"/>
    <w:rsid w:val="000336C0"/>
    <w:rsid w:val="00033BA8"/>
    <w:rsid w:val="00033BD1"/>
    <w:rsid w:val="00033FD5"/>
    <w:rsid w:val="000340CF"/>
    <w:rsid w:val="00034109"/>
    <w:rsid w:val="00034674"/>
    <w:rsid w:val="000346F4"/>
    <w:rsid w:val="00034D34"/>
    <w:rsid w:val="00035788"/>
    <w:rsid w:val="00035F30"/>
    <w:rsid w:val="00036055"/>
    <w:rsid w:val="00036647"/>
    <w:rsid w:val="0003696F"/>
    <w:rsid w:val="0003701D"/>
    <w:rsid w:val="00037BE4"/>
    <w:rsid w:val="00037CBB"/>
    <w:rsid w:val="00037F48"/>
    <w:rsid w:val="0004000B"/>
    <w:rsid w:val="00040067"/>
    <w:rsid w:val="00040791"/>
    <w:rsid w:val="00040822"/>
    <w:rsid w:val="00041C30"/>
    <w:rsid w:val="0004272B"/>
    <w:rsid w:val="00042EB2"/>
    <w:rsid w:val="00043B27"/>
    <w:rsid w:val="0004492C"/>
    <w:rsid w:val="00044A46"/>
    <w:rsid w:val="000450DA"/>
    <w:rsid w:val="00045251"/>
    <w:rsid w:val="00045EA0"/>
    <w:rsid w:val="000466DF"/>
    <w:rsid w:val="000467D5"/>
    <w:rsid w:val="00046A2A"/>
    <w:rsid w:val="0004704E"/>
    <w:rsid w:val="000471DE"/>
    <w:rsid w:val="0004733C"/>
    <w:rsid w:val="000475C9"/>
    <w:rsid w:val="00047986"/>
    <w:rsid w:val="00047FF2"/>
    <w:rsid w:val="000502EE"/>
    <w:rsid w:val="00050995"/>
    <w:rsid w:val="00050BCD"/>
    <w:rsid w:val="00050FDA"/>
    <w:rsid w:val="000518DF"/>
    <w:rsid w:val="00051984"/>
    <w:rsid w:val="00051C2E"/>
    <w:rsid w:val="00051D5E"/>
    <w:rsid w:val="00051FD8"/>
    <w:rsid w:val="00052BF9"/>
    <w:rsid w:val="00053A9D"/>
    <w:rsid w:val="00053BE0"/>
    <w:rsid w:val="000540DC"/>
    <w:rsid w:val="000544D9"/>
    <w:rsid w:val="00054768"/>
    <w:rsid w:val="000547DC"/>
    <w:rsid w:val="00055AEB"/>
    <w:rsid w:val="00055B2E"/>
    <w:rsid w:val="00055C2D"/>
    <w:rsid w:val="000564E0"/>
    <w:rsid w:val="000565D0"/>
    <w:rsid w:val="00056710"/>
    <w:rsid w:val="000569B7"/>
    <w:rsid w:val="000569BB"/>
    <w:rsid w:val="00056B31"/>
    <w:rsid w:val="00056C00"/>
    <w:rsid w:val="00056CB7"/>
    <w:rsid w:val="00056E71"/>
    <w:rsid w:val="0005749A"/>
    <w:rsid w:val="00057716"/>
    <w:rsid w:val="000579DE"/>
    <w:rsid w:val="00057BE7"/>
    <w:rsid w:val="00057C38"/>
    <w:rsid w:val="00057EDC"/>
    <w:rsid w:val="00057F69"/>
    <w:rsid w:val="000601E0"/>
    <w:rsid w:val="000606EE"/>
    <w:rsid w:val="000608DD"/>
    <w:rsid w:val="00060967"/>
    <w:rsid w:val="000609B9"/>
    <w:rsid w:val="00060AB3"/>
    <w:rsid w:val="00060F48"/>
    <w:rsid w:val="00060FBC"/>
    <w:rsid w:val="000619C9"/>
    <w:rsid w:val="00061BB5"/>
    <w:rsid w:val="00063205"/>
    <w:rsid w:val="000633D8"/>
    <w:rsid w:val="000639CA"/>
    <w:rsid w:val="00063CB4"/>
    <w:rsid w:val="00064B5B"/>
    <w:rsid w:val="00065053"/>
    <w:rsid w:val="00065297"/>
    <w:rsid w:val="000652E7"/>
    <w:rsid w:val="0006565A"/>
    <w:rsid w:val="00065D95"/>
    <w:rsid w:val="00066293"/>
    <w:rsid w:val="000663BF"/>
    <w:rsid w:val="000667C0"/>
    <w:rsid w:val="00066A1F"/>
    <w:rsid w:val="00066DCA"/>
    <w:rsid w:val="000674BF"/>
    <w:rsid w:val="00067D9E"/>
    <w:rsid w:val="00067DB5"/>
    <w:rsid w:val="00070C61"/>
    <w:rsid w:val="00070DA3"/>
    <w:rsid w:val="00070FBD"/>
    <w:rsid w:val="00071F0E"/>
    <w:rsid w:val="00072C3A"/>
    <w:rsid w:val="00073C27"/>
    <w:rsid w:val="00074601"/>
    <w:rsid w:val="00076014"/>
    <w:rsid w:val="00076283"/>
    <w:rsid w:val="0007776B"/>
    <w:rsid w:val="00077B0D"/>
    <w:rsid w:val="00077CFC"/>
    <w:rsid w:val="00080949"/>
    <w:rsid w:val="00080C27"/>
    <w:rsid w:val="00081760"/>
    <w:rsid w:val="00081B5A"/>
    <w:rsid w:val="00081F8F"/>
    <w:rsid w:val="000824FF"/>
    <w:rsid w:val="000825B3"/>
    <w:rsid w:val="0008271E"/>
    <w:rsid w:val="00082FD2"/>
    <w:rsid w:val="0008347B"/>
    <w:rsid w:val="000835B2"/>
    <w:rsid w:val="000835F2"/>
    <w:rsid w:val="0008360F"/>
    <w:rsid w:val="000838D0"/>
    <w:rsid w:val="00084061"/>
    <w:rsid w:val="0008423E"/>
    <w:rsid w:val="00085239"/>
    <w:rsid w:val="000857F2"/>
    <w:rsid w:val="00085D09"/>
    <w:rsid w:val="0008608A"/>
    <w:rsid w:val="000864AC"/>
    <w:rsid w:val="00087032"/>
    <w:rsid w:val="0008704C"/>
    <w:rsid w:val="000874B6"/>
    <w:rsid w:val="00087677"/>
    <w:rsid w:val="00090C0D"/>
    <w:rsid w:val="00090E27"/>
    <w:rsid w:val="000911FF"/>
    <w:rsid w:val="000912E7"/>
    <w:rsid w:val="0009131E"/>
    <w:rsid w:val="00091536"/>
    <w:rsid w:val="00091963"/>
    <w:rsid w:val="00091A44"/>
    <w:rsid w:val="00092A44"/>
    <w:rsid w:val="000937AE"/>
    <w:rsid w:val="00093866"/>
    <w:rsid w:val="00094288"/>
    <w:rsid w:val="00094495"/>
    <w:rsid w:val="000944A3"/>
    <w:rsid w:val="0009465C"/>
    <w:rsid w:val="00095053"/>
    <w:rsid w:val="0009562C"/>
    <w:rsid w:val="00095AB3"/>
    <w:rsid w:val="00096358"/>
    <w:rsid w:val="000970B2"/>
    <w:rsid w:val="00097513"/>
    <w:rsid w:val="00097543"/>
    <w:rsid w:val="000976A3"/>
    <w:rsid w:val="000977A4"/>
    <w:rsid w:val="00097FB8"/>
    <w:rsid w:val="000A07D2"/>
    <w:rsid w:val="000A0EE2"/>
    <w:rsid w:val="000A1CEA"/>
    <w:rsid w:val="000A1E3D"/>
    <w:rsid w:val="000A2619"/>
    <w:rsid w:val="000A2726"/>
    <w:rsid w:val="000A2777"/>
    <w:rsid w:val="000A28FC"/>
    <w:rsid w:val="000A2BB6"/>
    <w:rsid w:val="000A2FA0"/>
    <w:rsid w:val="000A31EB"/>
    <w:rsid w:val="000A3E33"/>
    <w:rsid w:val="000A3F66"/>
    <w:rsid w:val="000A3FF2"/>
    <w:rsid w:val="000A4ED3"/>
    <w:rsid w:val="000A5057"/>
    <w:rsid w:val="000A542E"/>
    <w:rsid w:val="000A5784"/>
    <w:rsid w:val="000A5ADC"/>
    <w:rsid w:val="000A6AE5"/>
    <w:rsid w:val="000A6CC5"/>
    <w:rsid w:val="000A6FDC"/>
    <w:rsid w:val="000A73E1"/>
    <w:rsid w:val="000A7E2E"/>
    <w:rsid w:val="000B079A"/>
    <w:rsid w:val="000B0A9A"/>
    <w:rsid w:val="000B0AC3"/>
    <w:rsid w:val="000B12CB"/>
    <w:rsid w:val="000B1363"/>
    <w:rsid w:val="000B1D78"/>
    <w:rsid w:val="000B2164"/>
    <w:rsid w:val="000B258A"/>
    <w:rsid w:val="000B26AD"/>
    <w:rsid w:val="000B28C4"/>
    <w:rsid w:val="000B3616"/>
    <w:rsid w:val="000B3856"/>
    <w:rsid w:val="000B412D"/>
    <w:rsid w:val="000B45C2"/>
    <w:rsid w:val="000B465B"/>
    <w:rsid w:val="000B4AC4"/>
    <w:rsid w:val="000B524B"/>
    <w:rsid w:val="000B5282"/>
    <w:rsid w:val="000B544E"/>
    <w:rsid w:val="000B5526"/>
    <w:rsid w:val="000B5532"/>
    <w:rsid w:val="000B66F3"/>
    <w:rsid w:val="000B691D"/>
    <w:rsid w:val="000B6EFC"/>
    <w:rsid w:val="000B70F1"/>
    <w:rsid w:val="000B763D"/>
    <w:rsid w:val="000B7A32"/>
    <w:rsid w:val="000C0134"/>
    <w:rsid w:val="000C19C0"/>
    <w:rsid w:val="000C1F55"/>
    <w:rsid w:val="000C231C"/>
    <w:rsid w:val="000C2823"/>
    <w:rsid w:val="000C338A"/>
    <w:rsid w:val="000C3883"/>
    <w:rsid w:val="000C3AC1"/>
    <w:rsid w:val="000C3CA0"/>
    <w:rsid w:val="000C4242"/>
    <w:rsid w:val="000C4560"/>
    <w:rsid w:val="000C45EE"/>
    <w:rsid w:val="000C4CB9"/>
    <w:rsid w:val="000C4CE8"/>
    <w:rsid w:val="000C54FC"/>
    <w:rsid w:val="000C5991"/>
    <w:rsid w:val="000C5F79"/>
    <w:rsid w:val="000C61AB"/>
    <w:rsid w:val="000C66BA"/>
    <w:rsid w:val="000C6714"/>
    <w:rsid w:val="000C6CE6"/>
    <w:rsid w:val="000C6DCF"/>
    <w:rsid w:val="000C6FCE"/>
    <w:rsid w:val="000C78F4"/>
    <w:rsid w:val="000C7AAE"/>
    <w:rsid w:val="000C7C6C"/>
    <w:rsid w:val="000D0DC7"/>
    <w:rsid w:val="000D1634"/>
    <w:rsid w:val="000D18B1"/>
    <w:rsid w:val="000D30BD"/>
    <w:rsid w:val="000D392E"/>
    <w:rsid w:val="000D3956"/>
    <w:rsid w:val="000D39B6"/>
    <w:rsid w:val="000D3BE9"/>
    <w:rsid w:val="000D5089"/>
    <w:rsid w:val="000D5162"/>
    <w:rsid w:val="000D546E"/>
    <w:rsid w:val="000D580B"/>
    <w:rsid w:val="000D5977"/>
    <w:rsid w:val="000D59A0"/>
    <w:rsid w:val="000D5FDE"/>
    <w:rsid w:val="000D6189"/>
    <w:rsid w:val="000D6287"/>
    <w:rsid w:val="000D680A"/>
    <w:rsid w:val="000D6A62"/>
    <w:rsid w:val="000D7397"/>
    <w:rsid w:val="000D773B"/>
    <w:rsid w:val="000D77C0"/>
    <w:rsid w:val="000D78F4"/>
    <w:rsid w:val="000D7CF6"/>
    <w:rsid w:val="000D7E55"/>
    <w:rsid w:val="000E064E"/>
    <w:rsid w:val="000E09DB"/>
    <w:rsid w:val="000E0A89"/>
    <w:rsid w:val="000E0B6B"/>
    <w:rsid w:val="000E0D36"/>
    <w:rsid w:val="000E0F50"/>
    <w:rsid w:val="000E1303"/>
    <w:rsid w:val="000E1636"/>
    <w:rsid w:val="000E17DF"/>
    <w:rsid w:val="000E1952"/>
    <w:rsid w:val="000E2009"/>
    <w:rsid w:val="000E20BA"/>
    <w:rsid w:val="000E238B"/>
    <w:rsid w:val="000E261F"/>
    <w:rsid w:val="000E2D00"/>
    <w:rsid w:val="000E2FA8"/>
    <w:rsid w:val="000E3146"/>
    <w:rsid w:val="000E3641"/>
    <w:rsid w:val="000E39F1"/>
    <w:rsid w:val="000E3A68"/>
    <w:rsid w:val="000E3B8B"/>
    <w:rsid w:val="000E3EBE"/>
    <w:rsid w:val="000E3F3A"/>
    <w:rsid w:val="000E4403"/>
    <w:rsid w:val="000E454E"/>
    <w:rsid w:val="000E47B3"/>
    <w:rsid w:val="000E47C7"/>
    <w:rsid w:val="000E49A8"/>
    <w:rsid w:val="000E4C8C"/>
    <w:rsid w:val="000E5700"/>
    <w:rsid w:val="000E5976"/>
    <w:rsid w:val="000E6431"/>
    <w:rsid w:val="000E701F"/>
    <w:rsid w:val="000E70A3"/>
    <w:rsid w:val="000E724B"/>
    <w:rsid w:val="000E77C0"/>
    <w:rsid w:val="000E7CA8"/>
    <w:rsid w:val="000F0D3A"/>
    <w:rsid w:val="000F0D66"/>
    <w:rsid w:val="000F1442"/>
    <w:rsid w:val="000F1516"/>
    <w:rsid w:val="000F155E"/>
    <w:rsid w:val="000F208F"/>
    <w:rsid w:val="000F221E"/>
    <w:rsid w:val="000F237A"/>
    <w:rsid w:val="000F28E8"/>
    <w:rsid w:val="000F29F9"/>
    <w:rsid w:val="000F2D26"/>
    <w:rsid w:val="000F3060"/>
    <w:rsid w:val="000F335C"/>
    <w:rsid w:val="000F37D5"/>
    <w:rsid w:val="000F3B5D"/>
    <w:rsid w:val="000F3BD1"/>
    <w:rsid w:val="000F3D17"/>
    <w:rsid w:val="000F412E"/>
    <w:rsid w:val="000F4448"/>
    <w:rsid w:val="000F46A7"/>
    <w:rsid w:val="000F4714"/>
    <w:rsid w:val="000F472D"/>
    <w:rsid w:val="000F4C8F"/>
    <w:rsid w:val="000F55C0"/>
    <w:rsid w:val="000F5757"/>
    <w:rsid w:val="000F5826"/>
    <w:rsid w:val="000F5A10"/>
    <w:rsid w:val="000F6610"/>
    <w:rsid w:val="000F718F"/>
    <w:rsid w:val="000F73DC"/>
    <w:rsid w:val="000F792E"/>
    <w:rsid w:val="000F7A00"/>
    <w:rsid w:val="000F7BF2"/>
    <w:rsid w:val="0010078D"/>
    <w:rsid w:val="00100849"/>
    <w:rsid w:val="001011B8"/>
    <w:rsid w:val="001017C1"/>
    <w:rsid w:val="00101BB2"/>
    <w:rsid w:val="0010256D"/>
    <w:rsid w:val="001029D0"/>
    <w:rsid w:val="00102BEE"/>
    <w:rsid w:val="00102D50"/>
    <w:rsid w:val="00102E90"/>
    <w:rsid w:val="001034B2"/>
    <w:rsid w:val="00103984"/>
    <w:rsid w:val="00103D73"/>
    <w:rsid w:val="00103EF3"/>
    <w:rsid w:val="001042B9"/>
    <w:rsid w:val="00104317"/>
    <w:rsid w:val="0010493E"/>
    <w:rsid w:val="00104BD8"/>
    <w:rsid w:val="001059FF"/>
    <w:rsid w:val="00105B7D"/>
    <w:rsid w:val="00105F88"/>
    <w:rsid w:val="001061C4"/>
    <w:rsid w:val="001065E7"/>
    <w:rsid w:val="001065F5"/>
    <w:rsid w:val="00106A2E"/>
    <w:rsid w:val="00106B5F"/>
    <w:rsid w:val="00106BB2"/>
    <w:rsid w:val="00106CB8"/>
    <w:rsid w:val="001078B0"/>
    <w:rsid w:val="001078BB"/>
    <w:rsid w:val="001102AD"/>
    <w:rsid w:val="001104A4"/>
    <w:rsid w:val="00110718"/>
    <w:rsid w:val="00110CB7"/>
    <w:rsid w:val="00110EBB"/>
    <w:rsid w:val="00110FBB"/>
    <w:rsid w:val="00111070"/>
    <w:rsid w:val="00111255"/>
    <w:rsid w:val="00112161"/>
    <w:rsid w:val="0011238B"/>
    <w:rsid w:val="001127F9"/>
    <w:rsid w:val="001128ED"/>
    <w:rsid w:val="00112D00"/>
    <w:rsid w:val="001130B0"/>
    <w:rsid w:val="001139B7"/>
    <w:rsid w:val="00113E5D"/>
    <w:rsid w:val="0011406F"/>
    <w:rsid w:val="0011408E"/>
    <w:rsid w:val="001149FC"/>
    <w:rsid w:val="00115761"/>
    <w:rsid w:val="00115A4F"/>
    <w:rsid w:val="00115E8A"/>
    <w:rsid w:val="001167D9"/>
    <w:rsid w:val="001168BB"/>
    <w:rsid w:val="00116920"/>
    <w:rsid w:val="00116E22"/>
    <w:rsid w:val="00117806"/>
    <w:rsid w:val="00117DC7"/>
    <w:rsid w:val="0012048E"/>
    <w:rsid w:val="001205D2"/>
    <w:rsid w:val="0012066D"/>
    <w:rsid w:val="00121021"/>
    <w:rsid w:val="00121298"/>
    <w:rsid w:val="00121737"/>
    <w:rsid w:val="001217F3"/>
    <w:rsid w:val="00122A37"/>
    <w:rsid w:val="00122FFA"/>
    <w:rsid w:val="00123105"/>
    <w:rsid w:val="001234B8"/>
    <w:rsid w:val="001235A1"/>
    <w:rsid w:val="001239B7"/>
    <w:rsid w:val="001239C4"/>
    <w:rsid w:val="00123CF2"/>
    <w:rsid w:val="00123D1B"/>
    <w:rsid w:val="00123EDC"/>
    <w:rsid w:val="0012403C"/>
    <w:rsid w:val="00124D84"/>
    <w:rsid w:val="001251C9"/>
    <w:rsid w:val="001254DD"/>
    <w:rsid w:val="001254FB"/>
    <w:rsid w:val="0012583F"/>
    <w:rsid w:val="00125BEE"/>
    <w:rsid w:val="0012624B"/>
    <w:rsid w:val="001263CD"/>
    <w:rsid w:val="0012662D"/>
    <w:rsid w:val="00126CA0"/>
    <w:rsid w:val="001270DC"/>
    <w:rsid w:val="00127BDC"/>
    <w:rsid w:val="00127D62"/>
    <w:rsid w:val="001303D5"/>
    <w:rsid w:val="001306EB"/>
    <w:rsid w:val="00130BDD"/>
    <w:rsid w:val="00130F32"/>
    <w:rsid w:val="00130F9A"/>
    <w:rsid w:val="00131171"/>
    <w:rsid w:val="0013154A"/>
    <w:rsid w:val="00131B3C"/>
    <w:rsid w:val="00131F1F"/>
    <w:rsid w:val="00132808"/>
    <w:rsid w:val="00132FDC"/>
    <w:rsid w:val="0013302B"/>
    <w:rsid w:val="0013339D"/>
    <w:rsid w:val="00133A9D"/>
    <w:rsid w:val="001341B7"/>
    <w:rsid w:val="00134A9E"/>
    <w:rsid w:val="00134EE8"/>
    <w:rsid w:val="001352D8"/>
    <w:rsid w:val="001353F8"/>
    <w:rsid w:val="00135465"/>
    <w:rsid w:val="0013547E"/>
    <w:rsid w:val="001355E1"/>
    <w:rsid w:val="001355F6"/>
    <w:rsid w:val="00135851"/>
    <w:rsid w:val="001359A2"/>
    <w:rsid w:val="001359A5"/>
    <w:rsid w:val="001359B7"/>
    <w:rsid w:val="00135D5E"/>
    <w:rsid w:val="0013612F"/>
    <w:rsid w:val="0013658D"/>
    <w:rsid w:val="00136646"/>
    <w:rsid w:val="001367FB"/>
    <w:rsid w:val="00136F98"/>
    <w:rsid w:val="00137011"/>
    <w:rsid w:val="001373F3"/>
    <w:rsid w:val="00140F10"/>
    <w:rsid w:val="00140FEE"/>
    <w:rsid w:val="0014149E"/>
    <w:rsid w:val="00141AE3"/>
    <w:rsid w:val="00141B98"/>
    <w:rsid w:val="00142799"/>
    <w:rsid w:val="0014350F"/>
    <w:rsid w:val="00143A2F"/>
    <w:rsid w:val="00144046"/>
    <w:rsid w:val="001441C6"/>
    <w:rsid w:val="00144E2F"/>
    <w:rsid w:val="001452E4"/>
    <w:rsid w:val="001456B4"/>
    <w:rsid w:val="00145CE2"/>
    <w:rsid w:val="00145E8C"/>
    <w:rsid w:val="00146094"/>
    <w:rsid w:val="00146154"/>
    <w:rsid w:val="001465FD"/>
    <w:rsid w:val="00146967"/>
    <w:rsid w:val="00146F70"/>
    <w:rsid w:val="001475BA"/>
    <w:rsid w:val="00147860"/>
    <w:rsid w:val="00147C9E"/>
    <w:rsid w:val="00150BD2"/>
    <w:rsid w:val="00150C50"/>
    <w:rsid w:val="00150DAE"/>
    <w:rsid w:val="00150FDF"/>
    <w:rsid w:val="001510DF"/>
    <w:rsid w:val="001519F4"/>
    <w:rsid w:val="00153500"/>
    <w:rsid w:val="00153B78"/>
    <w:rsid w:val="00154441"/>
    <w:rsid w:val="001545AE"/>
    <w:rsid w:val="00155074"/>
    <w:rsid w:val="0015509E"/>
    <w:rsid w:val="0015577A"/>
    <w:rsid w:val="00155BC5"/>
    <w:rsid w:val="00155DE3"/>
    <w:rsid w:val="00155FD2"/>
    <w:rsid w:val="001563A0"/>
    <w:rsid w:val="00156B55"/>
    <w:rsid w:val="00156C28"/>
    <w:rsid w:val="00156D43"/>
    <w:rsid w:val="0015704C"/>
    <w:rsid w:val="001570D6"/>
    <w:rsid w:val="00157A55"/>
    <w:rsid w:val="00157ACF"/>
    <w:rsid w:val="00157DBF"/>
    <w:rsid w:val="00157E10"/>
    <w:rsid w:val="0016023A"/>
    <w:rsid w:val="00160717"/>
    <w:rsid w:val="00160A5B"/>
    <w:rsid w:val="00160E5C"/>
    <w:rsid w:val="00161524"/>
    <w:rsid w:val="0016232A"/>
    <w:rsid w:val="00162491"/>
    <w:rsid w:val="001624AE"/>
    <w:rsid w:val="001624F9"/>
    <w:rsid w:val="001626F5"/>
    <w:rsid w:val="001628C5"/>
    <w:rsid w:val="00162FA6"/>
    <w:rsid w:val="00164709"/>
    <w:rsid w:val="00164979"/>
    <w:rsid w:val="001653D4"/>
    <w:rsid w:val="00165B98"/>
    <w:rsid w:val="00165D19"/>
    <w:rsid w:val="00166354"/>
    <w:rsid w:val="00166457"/>
    <w:rsid w:val="00166460"/>
    <w:rsid w:val="001668F1"/>
    <w:rsid w:val="00166B07"/>
    <w:rsid w:val="00167604"/>
    <w:rsid w:val="00167CEF"/>
    <w:rsid w:val="00170184"/>
    <w:rsid w:val="00170598"/>
    <w:rsid w:val="00170C95"/>
    <w:rsid w:val="00170EB3"/>
    <w:rsid w:val="001711A3"/>
    <w:rsid w:val="00171484"/>
    <w:rsid w:val="00171AA7"/>
    <w:rsid w:val="00172267"/>
    <w:rsid w:val="001726C2"/>
    <w:rsid w:val="00172774"/>
    <w:rsid w:val="001729B9"/>
    <w:rsid w:val="00172E47"/>
    <w:rsid w:val="00173148"/>
    <w:rsid w:val="00173283"/>
    <w:rsid w:val="00173E89"/>
    <w:rsid w:val="00174482"/>
    <w:rsid w:val="00174864"/>
    <w:rsid w:val="001748F8"/>
    <w:rsid w:val="00174F5C"/>
    <w:rsid w:val="00175051"/>
    <w:rsid w:val="001751C4"/>
    <w:rsid w:val="001759EB"/>
    <w:rsid w:val="00175AFC"/>
    <w:rsid w:val="00175C09"/>
    <w:rsid w:val="001763C5"/>
    <w:rsid w:val="001764A2"/>
    <w:rsid w:val="001768D1"/>
    <w:rsid w:val="00176D4E"/>
    <w:rsid w:val="00177097"/>
    <w:rsid w:val="001771C4"/>
    <w:rsid w:val="0017751E"/>
    <w:rsid w:val="001776DE"/>
    <w:rsid w:val="001777AE"/>
    <w:rsid w:val="00177981"/>
    <w:rsid w:val="00177B90"/>
    <w:rsid w:val="00177D5C"/>
    <w:rsid w:val="00177EEC"/>
    <w:rsid w:val="00180A5E"/>
    <w:rsid w:val="001813A7"/>
    <w:rsid w:val="00181460"/>
    <w:rsid w:val="00181486"/>
    <w:rsid w:val="001815F6"/>
    <w:rsid w:val="00181767"/>
    <w:rsid w:val="00181B50"/>
    <w:rsid w:val="0018328B"/>
    <w:rsid w:val="001832EB"/>
    <w:rsid w:val="0018392D"/>
    <w:rsid w:val="00184268"/>
    <w:rsid w:val="00184D1F"/>
    <w:rsid w:val="001850F4"/>
    <w:rsid w:val="00185250"/>
    <w:rsid w:val="001853F7"/>
    <w:rsid w:val="00185C1D"/>
    <w:rsid w:val="00185E4B"/>
    <w:rsid w:val="00185F97"/>
    <w:rsid w:val="00186743"/>
    <w:rsid w:val="00187564"/>
    <w:rsid w:val="00187642"/>
    <w:rsid w:val="00187D22"/>
    <w:rsid w:val="00187D57"/>
    <w:rsid w:val="0019063A"/>
    <w:rsid w:val="00190CAB"/>
    <w:rsid w:val="00190EF3"/>
    <w:rsid w:val="0019108A"/>
    <w:rsid w:val="001918C8"/>
    <w:rsid w:val="001918D1"/>
    <w:rsid w:val="001919F3"/>
    <w:rsid w:val="001925F6"/>
    <w:rsid w:val="00192880"/>
    <w:rsid w:val="00192E02"/>
    <w:rsid w:val="00193374"/>
    <w:rsid w:val="001935E7"/>
    <w:rsid w:val="001936F2"/>
    <w:rsid w:val="0019379A"/>
    <w:rsid w:val="001940FE"/>
    <w:rsid w:val="0019410B"/>
    <w:rsid w:val="00194219"/>
    <w:rsid w:val="0019440A"/>
    <w:rsid w:val="00194522"/>
    <w:rsid w:val="0019540A"/>
    <w:rsid w:val="0019552B"/>
    <w:rsid w:val="00195862"/>
    <w:rsid w:val="00195B66"/>
    <w:rsid w:val="00196F29"/>
    <w:rsid w:val="0019735D"/>
    <w:rsid w:val="0019764C"/>
    <w:rsid w:val="001977DA"/>
    <w:rsid w:val="001979CE"/>
    <w:rsid w:val="00197B4F"/>
    <w:rsid w:val="001A0018"/>
    <w:rsid w:val="001A0337"/>
    <w:rsid w:val="001A09CB"/>
    <w:rsid w:val="001A0B18"/>
    <w:rsid w:val="001A105B"/>
    <w:rsid w:val="001A1225"/>
    <w:rsid w:val="001A1B75"/>
    <w:rsid w:val="001A1F9D"/>
    <w:rsid w:val="001A2033"/>
    <w:rsid w:val="001A20DD"/>
    <w:rsid w:val="001A2167"/>
    <w:rsid w:val="001A22C4"/>
    <w:rsid w:val="001A255C"/>
    <w:rsid w:val="001A27A7"/>
    <w:rsid w:val="001A2A9F"/>
    <w:rsid w:val="001A2C3B"/>
    <w:rsid w:val="001A2F20"/>
    <w:rsid w:val="001A3106"/>
    <w:rsid w:val="001A446F"/>
    <w:rsid w:val="001A473F"/>
    <w:rsid w:val="001A4CE5"/>
    <w:rsid w:val="001A5260"/>
    <w:rsid w:val="001A5398"/>
    <w:rsid w:val="001A5CF4"/>
    <w:rsid w:val="001A6025"/>
    <w:rsid w:val="001A6316"/>
    <w:rsid w:val="001A651A"/>
    <w:rsid w:val="001A6B99"/>
    <w:rsid w:val="001A6BE5"/>
    <w:rsid w:val="001A6DB3"/>
    <w:rsid w:val="001A6E46"/>
    <w:rsid w:val="001A6F77"/>
    <w:rsid w:val="001A703B"/>
    <w:rsid w:val="001A7650"/>
    <w:rsid w:val="001A76FD"/>
    <w:rsid w:val="001A7B38"/>
    <w:rsid w:val="001B0444"/>
    <w:rsid w:val="001B096C"/>
    <w:rsid w:val="001B1F3E"/>
    <w:rsid w:val="001B2034"/>
    <w:rsid w:val="001B2105"/>
    <w:rsid w:val="001B2130"/>
    <w:rsid w:val="001B2325"/>
    <w:rsid w:val="001B2464"/>
    <w:rsid w:val="001B2730"/>
    <w:rsid w:val="001B2E89"/>
    <w:rsid w:val="001B3AD6"/>
    <w:rsid w:val="001B3BBB"/>
    <w:rsid w:val="001B419C"/>
    <w:rsid w:val="001B4951"/>
    <w:rsid w:val="001B4B29"/>
    <w:rsid w:val="001B4B4C"/>
    <w:rsid w:val="001B4FAB"/>
    <w:rsid w:val="001B51F4"/>
    <w:rsid w:val="001B524D"/>
    <w:rsid w:val="001B55E1"/>
    <w:rsid w:val="001B5784"/>
    <w:rsid w:val="001B60D2"/>
    <w:rsid w:val="001B6B5E"/>
    <w:rsid w:val="001B6D51"/>
    <w:rsid w:val="001B73D4"/>
    <w:rsid w:val="001B7922"/>
    <w:rsid w:val="001B7BA2"/>
    <w:rsid w:val="001B7CB3"/>
    <w:rsid w:val="001C17FD"/>
    <w:rsid w:val="001C1A89"/>
    <w:rsid w:val="001C1E65"/>
    <w:rsid w:val="001C2915"/>
    <w:rsid w:val="001C2A76"/>
    <w:rsid w:val="001C2F7B"/>
    <w:rsid w:val="001C32FB"/>
    <w:rsid w:val="001C39B2"/>
    <w:rsid w:val="001C3FC8"/>
    <w:rsid w:val="001C4281"/>
    <w:rsid w:val="001C4CC1"/>
    <w:rsid w:val="001C506D"/>
    <w:rsid w:val="001C552D"/>
    <w:rsid w:val="001C588A"/>
    <w:rsid w:val="001C6001"/>
    <w:rsid w:val="001C6063"/>
    <w:rsid w:val="001C671D"/>
    <w:rsid w:val="001C6ECB"/>
    <w:rsid w:val="001C73F7"/>
    <w:rsid w:val="001C742B"/>
    <w:rsid w:val="001C7A20"/>
    <w:rsid w:val="001C7A58"/>
    <w:rsid w:val="001C7E21"/>
    <w:rsid w:val="001D1137"/>
    <w:rsid w:val="001D1A8A"/>
    <w:rsid w:val="001D1EAB"/>
    <w:rsid w:val="001D213A"/>
    <w:rsid w:val="001D2B00"/>
    <w:rsid w:val="001D2C56"/>
    <w:rsid w:val="001D2F6E"/>
    <w:rsid w:val="001D3626"/>
    <w:rsid w:val="001D3652"/>
    <w:rsid w:val="001D369D"/>
    <w:rsid w:val="001D48E8"/>
    <w:rsid w:val="001D4C2F"/>
    <w:rsid w:val="001D6069"/>
    <w:rsid w:val="001D6A21"/>
    <w:rsid w:val="001D6A78"/>
    <w:rsid w:val="001D7446"/>
    <w:rsid w:val="001D796A"/>
    <w:rsid w:val="001D79FD"/>
    <w:rsid w:val="001D7D0B"/>
    <w:rsid w:val="001D7FCC"/>
    <w:rsid w:val="001E07A1"/>
    <w:rsid w:val="001E0CE9"/>
    <w:rsid w:val="001E0F46"/>
    <w:rsid w:val="001E12F8"/>
    <w:rsid w:val="001E131E"/>
    <w:rsid w:val="001E1863"/>
    <w:rsid w:val="001E19C4"/>
    <w:rsid w:val="001E1DEB"/>
    <w:rsid w:val="001E1F36"/>
    <w:rsid w:val="001E2850"/>
    <w:rsid w:val="001E38A1"/>
    <w:rsid w:val="001E3ECD"/>
    <w:rsid w:val="001E4251"/>
    <w:rsid w:val="001E4267"/>
    <w:rsid w:val="001E5853"/>
    <w:rsid w:val="001E5A53"/>
    <w:rsid w:val="001E5D39"/>
    <w:rsid w:val="001E5F5C"/>
    <w:rsid w:val="001E5FB8"/>
    <w:rsid w:val="001E5FDE"/>
    <w:rsid w:val="001E723B"/>
    <w:rsid w:val="001E728F"/>
    <w:rsid w:val="001E78C9"/>
    <w:rsid w:val="001E7A4C"/>
    <w:rsid w:val="001E7D8B"/>
    <w:rsid w:val="001F0479"/>
    <w:rsid w:val="001F06AA"/>
    <w:rsid w:val="001F08A5"/>
    <w:rsid w:val="001F0914"/>
    <w:rsid w:val="001F0BF0"/>
    <w:rsid w:val="001F0D45"/>
    <w:rsid w:val="001F1196"/>
    <w:rsid w:val="001F1D13"/>
    <w:rsid w:val="001F230A"/>
    <w:rsid w:val="001F2AD4"/>
    <w:rsid w:val="001F3899"/>
    <w:rsid w:val="001F38C1"/>
    <w:rsid w:val="001F38D0"/>
    <w:rsid w:val="001F3DC9"/>
    <w:rsid w:val="001F3F62"/>
    <w:rsid w:val="001F4489"/>
    <w:rsid w:val="001F497C"/>
    <w:rsid w:val="001F50EB"/>
    <w:rsid w:val="001F517A"/>
    <w:rsid w:val="001F5399"/>
    <w:rsid w:val="001F5460"/>
    <w:rsid w:val="001F5525"/>
    <w:rsid w:val="001F55AF"/>
    <w:rsid w:val="001F5D92"/>
    <w:rsid w:val="001F6586"/>
    <w:rsid w:val="001F7022"/>
    <w:rsid w:val="001F7432"/>
    <w:rsid w:val="001F74A2"/>
    <w:rsid w:val="001F7BCA"/>
    <w:rsid w:val="001F7CF8"/>
    <w:rsid w:val="001F7DF7"/>
    <w:rsid w:val="001F7F41"/>
    <w:rsid w:val="00200036"/>
    <w:rsid w:val="0020094B"/>
    <w:rsid w:val="00200B42"/>
    <w:rsid w:val="00200C10"/>
    <w:rsid w:val="00200F45"/>
    <w:rsid w:val="0020144B"/>
    <w:rsid w:val="0020157D"/>
    <w:rsid w:val="00201697"/>
    <w:rsid w:val="00201897"/>
    <w:rsid w:val="002018FB"/>
    <w:rsid w:val="00201C2D"/>
    <w:rsid w:val="00201E53"/>
    <w:rsid w:val="00202859"/>
    <w:rsid w:val="00202F6F"/>
    <w:rsid w:val="0020347C"/>
    <w:rsid w:val="00203A5C"/>
    <w:rsid w:val="00203ABE"/>
    <w:rsid w:val="00203D32"/>
    <w:rsid w:val="00203F3C"/>
    <w:rsid w:val="00204342"/>
    <w:rsid w:val="00204427"/>
    <w:rsid w:val="0020451D"/>
    <w:rsid w:val="002052B2"/>
    <w:rsid w:val="00205331"/>
    <w:rsid w:val="002054A9"/>
    <w:rsid w:val="002057DA"/>
    <w:rsid w:val="0020597E"/>
    <w:rsid w:val="00205E2D"/>
    <w:rsid w:val="00205F49"/>
    <w:rsid w:val="00206018"/>
    <w:rsid w:val="00206041"/>
    <w:rsid w:val="002060AB"/>
    <w:rsid w:val="0020629B"/>
    <w:rsid w:val="00206568"/>
    <w:rsid w:val="00206E44"/>
    <w:rsid w:val="00207273"/>
    <w:rsid w:val="0020750D"/>
    <w:rsid w:val="002078CE"/>
    <w:rsid w:val="00207FD9"/>
    <w:rsid w:val="0021001F"/>
    <w:rsid w:val="002102B4"/>
    <w:rsid w:val="0021036E"/>
    <w:rsid w:val="00210407"/>
    <w:rsid w:val="00210BD8"/>
    <w:rsid w:val="00210D7D"/>
    <w:rsid w:val="002110F1"/>
    <w:rsid w:val="00211690"/>
    <w:rsid w:val="00211728"/>
    <w:rsid w:val="00211743"/>
    <w:rsid w:val="0021195A"/>
    <w:rsid w:val="00211B04"/>
    <w:rsid w:val="00211C0F"/>
    <w:rsid w:val="00212685"/>
    <w:rsid w:val="0021286B"/>
    <w:rsid w:val="00212B5D"/>
    <w:rsid w:val="00212F5B"/>
    <w:rsid w:val="002130F8"/>
    <w:rsid w:val="00213764"/>
    <w:rsid w:val="002137FA"/>
    <w:rsid w:val="00213FE8"/>
    <w:rsid w:val="0021525C"/>
    <w:rsid w:val="00215358"/>
    <w:rsid w:val="0021570D"/>
    <w:rsid w:val="00215AE2"/>
    <w:rsid w:val="00215B33"/>
    <w:rsid w:val="00216123"/>
    <w:rsid w:val="0021657F"/>
    <w:rsid w:val="002168FF"/>
    <w:rsid w:val="00216CBC"/>
    <w:rsid w:val="00216ED4"/>
    <w:rsid w:val="00217197"/>
    <w:rsid w:val="002175E2"/>
    <w:rsid w:val="002179EF"/>
    <w:rsid w:val="002205EF"/>
    <w:rsid w:val="002205FE"/>
    <w:rsid w:val="00220D5A"/>
    <w:rsid w:val="00221186"/>
    <w:rsid w:val="002213DE"/>
    <w:rsid w:val="00221428"/>
    <w:rsid w:val="002227DF"/>
    <w:rsid w:val="00222884"/>
    <w:rsid w:val="0022334F"/>
    <w:rsid w:val="002241A7"/>
    <w:rsid w:val="002241C0"/>
    <w:rsid w:val="002244F3"/>
    <w:rsid w:val="002247F1"/>
    <w:rsid w:val="00224A6B"/>
    <w:rsid w:val="00224CCA"/>
    <w:rsid w:val="0022509D"/>
    <w:rsid w:val="002252CE"/>
    <w:rsid w:val="002252DB"/>
    <w:rsid w:val="00225982"/>
    <w:rsid w:val="00225EDF"/>
    <w:rsid w:val="0022603D"/>
    <w:rsid w:val="00227507"/>
    <w:rsid w:val="002279AE"/>
    <w:rsid w:val="00227C7D"/>
    <w:rsid w:val="00227DFC"/>
    <w:rsid w:val="00230708"/>
    <w:rsid w:val="00230AFE"/>
    <w:rsid w:val="00230E25"/>
    <w:rsid w:val="00230E2A"/>
    <w:rsid w:val="00231719"/>
    <w:rsid w:val="00231759"/>
    <w:rsid w:val="00231C0D"/>
    <w:rsid w:val="00232043"/>
    <w:rsid w:val="00232830"/>
    <w:rsid w:val="00232EF4"/>
    <w:rsid w:val="002333AA"/>
    <w:rsid w:val="0023386F"/>
    <w:rsid w:val="00233B73"/>
    <w:rsid w:val="00233C64"/>
    <w:rsid w:val="00233DF9"/>
    <w:rsid w:val="00233EB5"/>
    <w:rsid w:val="002341AC"/>
    <w:rsid w:val="002342F0"/>
    <w:rsid w:val="00234459"/>
    <w:rsid w:val="00234A5A"/>
    <w:rsid w:val="00234CE2"/>
    <w:rsid w:val="00234D22"/>
    <w:rsid w:val="00234DC1"/>
    <w:rsid w:val="00235F61"/>
    <w:rsid w:val="00236145"/>
    <w:rsid w:val="00236351"/>
    <w:rsid w:val="00236D3A"/>
    <w:rsid w:val="00236E8C"/>
    <w:rsid w:val="002376B1"/>
    <w:rsid w:val="00240A31"/>
    <w:rsid w:val="00240E65"/>
    <w:rsid w:val="00241537"/>
    <w:rsid w:val="00241AF9"/>
    <w:rsid w:val="00241D21"/>
    <w:rsid w:val="0024212F"/>
    <w:rsid w:val="00242159"/>
    <w:rsid w:val="002421A4"/>
    <w:rsid w:val="002421B8"/>
    <w:rsid w:val="002421D8"/>
    <w:rsid w:val="00242945"/>
    <w:rsid w:val="00242970"/>
    <w:rsid w:val="00243640"/>
    <w:rsid w:val="00243F93"/>
    <w:rsid w:val="002444FB"/>
    <w:rsid w:val="002446BE"/>
    <w:rsid w:val="00244897"/>
    <w:rsid w:val="00244BBE"/>
    <w:rsid w:val="002452AE"/>
    <w:rsid w:val="00245789"/>
    <w:rsid w:val="002458DD"/>
    <w:rsid w:val="00246999"/>
    <w:rsid w:val="002474AD"/>
    <w:rsid w:val="00250778"/>
    <w:rsid w:val="00250B5E"/>
    <w:rsid w:val="00250CC4"/>
    <w:rsid w:val="00250D29"/>
    <w:rsid w:val="00250F5F"/>
    <w:rsid w:val="002513DD"/>
    <w:rsid w:val="002516A3"/>
    <w:rsid w:val="00251CFB"/>
    <w:rsid w:val="002520F3"/>
    <w:rsid w:val="00252407"/>
    <w:rsid w:val="00252714"/>
    <w:rsid w:val="00252984"/>
    <w:rsid w:val="002529DC"/>
    <w:rsid w:val="002530B2"/>
    <w:rsid w:val="002535ED"/>
    <w:rsid w:val="002536DC"/>
    <w:rsid w:val="002545BF"/>
    <w:rsid w:val="002548F2"/>
    <w:rsid w:val="0025498E"/>
    <w:rsid w:val="00254E5D"/>
    <w:rsid w:val="00255193"/>
    <w:rsid w:val="0025536A"/>
    <w:rsid w:val="00255B71"/>
    <w:rsid w:val="00255FB8"/>
    <w:rsid w:val="00256238"/>
    <w:rsid w:val="00256460"/>
    <w:rsid w:val="00256568"/>
    <w:rsid w:val="0025672D"/>
    <w:rsid w:val="002567C5"/>
    <w:rsid w:val="00256B4F"/>
    <w:rsid w:val="00256D48"/>
    <w:rsid w:val="00256F9B"/>
    <w:rsid w:val="00257146"/>
    <w:rsid w:val="00257562"/>
    <w:rsid w:val="002579CE"/>
    <w:rsid w:val="002579EB"/>
    <w:rsid w:val="00257FBE"/>
    <w:rsid w:val="00260AB2"/>
    <w:rsid w:val="002610A8"/>
    <w:rsid w:val="00261973"/>
    <w:rsid w:val="00262819"/>
    <w:rsid w:val="00262AB2"/>
    <w:rsid w:val="002636C9"/>
    <w:rsid w:val="002637A9"/>
    <w:rsid w:val="002639B1"/>
    <w:rsid w:val="00263A9F"/>
    <w:rsid w:val="00263E25"/>
    <w:rsid w:val="002642F0"/>
    <w:rsid w:val="00265325"/>
    <w:rsid w:val="00265482"/>
    <w:rsid w:val="0026632E"/>
    <w:rsid w:val="00266CDE"/>
    <w:rsid w:val="0026733B"/>
    <w:rsid w:val="00267658"/>
    <w:rsid w:val="00267988"/>
    <w:rsid w:val="002701FE"/>
    <w:rsid w:val="00270472"/>
    <w:rsid w:val="002704FE"/>
    <w:rsid w:val="00270AA1"/>
    <w:rsid w:val="00270B71"/>
    <w:rsid w:val="00270DF5"/>
    <w:rsid w:val="00271154"/>
    <w:rsid w:val="00271566"/>
    <w:rsid w:val="00271B3C"/>
    <w:rsid w:val="00272D4A"/>
    <w:rsid w:val="00272D8F"/>
    <w:rsid w:val="00273035"/>
    <w:rsid w:val="00273402"/>
    <w:rsid w:val="00273FD1"/>
    <w:rsid w:val="002740D4"/>
    <w:rsid w:val="00274869"/>
    <w:rsid w:val="00274F64"/>
    <w:rsid w:val="00274FC7"/>
    <w:rsid w:val="0027524C"/>
    <w:rsid w:val="0027591E"/>
    <w:rsid w:val="00276819"/>
    <w:rsid w:val="00276CB7"/>
    <w:rsid w:val="00276D94"/>
    <w:rsid w:val="002772C8"/>
    <w:rsid w:val="002772CA"/>
    <w:rsid w:val="002775B0"/>
    <w:rsid w:val="002776CD"/>
    <w:rsid w:val="00277AAF"/>
    <w:rsid w:val="00277DC6"/>
    <w:rsid w:val="00280337"/>
    <w:rsid w:val="0028050D"/>
    <w:rsid w:val="002807CE"/>
    <w:rsid w:val="002809C1"/>
    <w:rsid w:val="00280AF3"/>
    <w:rsid w:val="00280CD8"/>
    <w:rsid w:val="00281F6B"/>
    <w:rsid w:val="00282233"/>
    <w:rsid w:val="0028267D"/>
    <w:rsid w:val="002828B0"/>
    <w:rsid w:val="00282CE6"/>
    <w:rsid w:val="00283869"/>
    <w:rsid w:val="00283AAE"/>
    <w:rsid w:val="002842E9"/>
    <w:rsid w:val="002849DC"/>
    <w:rsid w:val="00284A92"/>
    <w:rsid w:val="00284BF4"/>
    <w:rsid w:val="00284EBD"/>
    <w:rsid w:val="002851D3"/>
    <w:rsid w:val="002851E1"/>
    <w:rsid w:val="00285698"/>
    <w:rsid w:val="002859EE"/>
    <w:rsid w:val="00285A75"/>
    <w:rsid w:val="002864D5"/>
    <w:rsid w:val="00286D3C"/>
    <w:rsid w:val="002870EE"/>
    <w:rsid w:val="0028740E"/>
    <w:rsid w:val="002879AB"/>
    <w:rsid w:val="00287C73"/>
    <w:rsid w:val="00287DED"/>
    <w:rsid w:val="00287EB9"/>
    <w:rsid w:val="0029005E"/>
    <w:rsid w:val="002900B7"/>
    <w:rsid w:val="002906B5"/>
    <w:rsid w:val="002906F4"/>
    <w:rsid w:val="0029081B"/>
    <w:rsid w:val="00290EFF"/>
    <w:rsid w:val="00291407"/>
    <w:rsid w:val="00291B27"/>
    <w:rsid w:val="00292063"/>
    <w:rsid w:val="00292263"/>
    <w:rsid w:val="002928BF"/>
    <w:rsid w:val="002929B9"/>
    <w:rsid w:val="00292AF3"/>
    <w:rsid w:val="002937D7"/>
    <w:rsid w:val="002938E5"/>
    <w:rsid w:val="00293B91"/>
    <w:rsid w:val="00293F1F"/>
    <w:rsid w:val="002941B1"/>
    <w:rsid w:val="002942B5"/>
    <w:rsid w:val="00294341"/>
    <w:rsid w:val="00294A40"/>
    <w:rsid w:val="00294A52"/>
    <w:rsid w:val="00294B79"/>
    <w:rsid w:val="002951DD"/>
    <w:rsid w:val="00295279"/>
    <w:rsid w:val="00295A70"/>
    <w:rsid w:val="00295F79"/>
    <w:rsid w:val="002960B2"/>
    <w:rsid w:val="00296575"/>
    <w:rsid w:val="00296949"/>
    <w:rsid w:val="00296AA0"/>
    <w:rsid w:val="00296C12"/>
    <w:rsid w:val="00296CD0"/>
    <w:rsid w:val="00296DA4"/>
    <w:rsid w:val="00297966"/>
    <w:rsid w:val="00297988"/>
    <w:rsid w:val="002A0123"/>
    <w:rsid w:val="002A0306"/>
    <w:rsid w:val="002A0767"/>
    <w:rsid w:val="002A0896"/>
    <w:rsid w:val="002A0A0F"/>
    <w:rsid w:val="002A0B2D"/>
    <w:rsid w:val="002A0B35"/>
    <w:rsid w:val="002A0BB7"/>
    <w:rsid w:val="002A0C4A"/>
    <w:rsid w:val="002A0E0F"/>
    <w:rsid w:val="002A1195"/>
    <w:rsid w:val="002A1689"/>
    <w:rsid w:val="002A2059"/>
    <w:rsid w:val="002A2384"/>
    <w:rsid w:val="002A2870"/>
    <w:rsid w:val="002A288B"/>
    <w:rsid w:val="002A2CC9"/>
    <w:rsid w:val="002A301B"/>
    <w:rsid w:val="002A3528"/>
    <w:rsid w:val="002A3E0E"/>
    <w:rsid w:val="002A4CC1"/>
    <w:rsid w:val="002A4D10"/>
    <w:rsid w:val="002A5457"/>
    <w:rsid w:val="002A5859"/>
    <w:rsid w:val="002A5BF3"/>
    <w:rsid w:val="002A65CA"/>
    <w:rsid w:val="002A6F7A"/>
    <w:rsid w:val="002A7117"/>
    <w:rsid w:val="002A7841"/>
    <w:rsid w:val="002A7A88"/>
    <w:rsid w:val="002B0515"/>
    <w:rsid w:val="002B062F"/>
    <w:rsid w:val="002B0794"/>
    <w:rsid w:val="002B1217"/>
    <w:rsid w:val="002B1652"/>
    <w:rsid w:val="002B1B59"/>
    <w:rsid w:val="002B1CC9"/>
    <w:rsid w:val="002B260B"/>
    <w:rsid w:val="002B273D"/>
    <w:rsid w:val="002B2A68"/>
    <w:rsid w:val="002B38A4"/>
    <w:rsid w:val="002B3CA8"/>
    <w:rsid w:val="002B40A2"/>
    <w:rsid w:val="002B44E6"/>
    <w:rsid w:val="002B4757"/>
    <w:rsid w:val="002B4873"/>
    <w:rsid w:val="002B5420"/>
    <w:rsid w:val="002B5794"/>
    <w:rsid w:val="002B5868"/>
    <w:rsid w:val="002B5946"/>
    <w:rsid w:val="002B59E6"/>
    <w:rsid w:val="002B5B57"/>
    <w:rsid w:val="002B64F6"/>
    <w:rsid w:val="002B6692"/>
    <w:rsid w:val="002B66E0"/>
    <w:rsid w:val="002B6831"/>
    <w:rsid w:val="002B6C7E"/>
    <w:rsid w:val="002C0126"/>
    <w:rsid w:val="002C02F7"/>
    <w:rsid w:val="002C0395"/>
    <w:rsid w:val="002C0544"/>
    <w:rsid w:val="002C0DA5"/>
    <w:rsid w:val="002C1169"/>
    <w:rsid w:val="002C16B6"/>
    <w:rsid w:val="002C1BA4"/>
    <w:rsid w:val="002C1FB4"/>
    <w:rsid w:val="002C28B0"/>
    <w:rsid w:val="002C30D4"/>
    <w:rsid w:val="002C3782"/>
    <w:rsid w:val="002C3E1D"/>
    <w:rsid w:val="002C3F8F"/>
    <w:rsid w:val="002C48AA"/>
    <w:rsid w:val="002C52D9"/>
    <w:rsid w:val="002C5823"/>
    <w:rsid w:val="002C6D3C"/>
    <w:rsid w:val="002C6E74"/>
    <w:rsid w:val="002C6FE3"/>
    <w:rsid w:val="002C7253"/>
    <w:rsid w:val="002C73F9"/>
    <w:rsid w:val="002C7C64"/>
    <w:rsid w:val="002D027C"/>
    <w:rsid w:val="002D04C6"/>
    <w:rsid w:val="002D0CE9"/>
    <w:rsid w:val="002D0EBB"/>
    <w:rsid w:val="002D1598"/>
    <w:rsid w:val="002D1986"/>
    <w:rsid w:val="002D2322"/>
    <w:rsid w:val="002D2368"/>
    <w:rsid w:val="002D291A"/>
    <w:rsid w:val="002D2D89"/>
    <w:rsid w:val="002D344A"/>
    <w:rsid w:val="002D37E2"/>
    <w:rsid w:val="002D3D2B"/>
    <w:rsid w:val="002D3EC6"/>
    <w:rsid w:val="002D4011"/>
    <w:rsid w:val="002D4A37"/>
    <w:rsid w:val="002D4A8F"/>
    <w:rsid w:val="002D5066"/>
    <w:rsid w:val="002D5396"/>
    <w:rsid w:val="002D5876"/>
    <w:rsid w:val="002D6361"/>
    <w:rsid w:val="002D641D"/>
    <w:rsid w:val="002D66C3"/>
    <w:rsid w:val="002D7133"/>
    <w:rsid w:val="002D7198"/>
    <w:rsid w:val="002D7721"/>
    <w:rsid w:val="002D7814"/>
    <w:rsid w:val="002D78C3"/>
    <w:rsid w:val="002D7DEF"/>
    <w:rsid w:val="002E0234"/>
    <w:rsid w:val="002E0C55"/>
    <w:rsid w:val="002E0EC4"/>
    <w:rsid w:val="002E17D6"/>
    <w:rsid w:val="002E1CD9"/>
    <w:rsid w:val="002E3004"/>
    <w:rsid w:val="002E3576"/>
    <w:rsid w:val="002E3A1A"/>
    <w:rsid w:val="002E3B44"/>
    <w:rsid w:val="002E4D74"/>
    <w:rsid w:val="002E4E47"/>
    <w:rsid w:val="002E5118"/>
    <w:rsid w:val="002E544C"/>
    <w:rsid w:val="002E56D3"/>
    <w:rsid w:val="002E599C"/>
    <w:rsid w:val="002E5D3E"/>
    <w:rsid w:val="002E5E2A"/>
    <w:rsid w:val="002E6BE3"/>
    <w:rsid w:val="002E6D16"/>
    <w:rsid w:val="002E70CA"/>
    <w:rsid w:val="002E7723"/>
    <w:rsid w:val="002E77EC"/>
    <w:rsid w:val="002F0154"/>
    <w:rsid w:val="002F0826"/>
    <w:rsid w:val="002F0902"/>
    <w:rsid w:val="002F0962"/>
    <w:rsid w:val="002F0D22"/>
    <w:rsid w:val="002F0F48"/>
    <w:rsid w:val="002F11EA"/>
    <w:rsid w:val="002F1283"/>
    <w:rsid w:val="002F1E14"/>
    <w:rsid w:val="002F1ED5"/>
    <w:rsid w:val="002F244D"/>
    <w:rsid w:val="002F255F"/>
    <w:rsid w:val="002F2566"/>
    <w:rsid w:val="002F2C87"/>
    <w:rsid w:val="002F2D98"/>
    <w:rsid w:val="002F31F3"/>
    <w:rsid w:val="002F36D0"/>
    <w:rsid w:val="002F3BD2"/>
    <w:rsid w:val="002F3D80"/>
    <w:rsid w:val="002F42C3"/>
    <w:rsid w:val="002F45E4"/>
    <w:rsid w:val="002F46D5"/>
    <w:rsid w:val="002F4B90"/>
    <w:rsid w:val="002F4FF9"/>
    <w:rsid w:val="002F5074"/>
    <w:rsid w:val="002F6090"/>
    <w:rsid w:val="002F6118"/>
    <w:rsid w:val="002F6988"/>
    <w:rsid w:val="002F6DD1"/>
    <w:rsid w:val="002F71D7"/>
    <w:rsid w:val="002F75B8"/>
    <w:rsid w:val="002F7B17"/>
    <w:rsid w:val="002F7CD1"/>
    <w:rsid w:val="00300607"/>
    <w:rsid w:val="0030087B"/>
    <w:rsid w:val="00300DD9"/>
    <w:rsid w:val="0030113F"/>
    <w:rsid w:val="003011CE"/>
    <w:rsid w:val="00301262"/>
    <w:rsid w:val="003015CE"/>
    <w:rsid w:val="003020B0"/>
    <w:rsid w:val="00302E17"/>
    <w:rsid w:val="00303082"/>
    <w:rsid w:val="00303255"/>
    <w:rsid w:val="00303269"/>
    <w:rsid w:val="00303E3C"/>
    <w:rsid w:val="00304FE9"/>
    <w:rsid w:val="0030647F"/>
    <w:rsid w:val="003064EF"/>
    <w:rsid w:val="00306D93"/>
    <w:rsid w:val="00306ED4"/>
    <w:rsid w:val="00306F32"/>
    <w:rsid w:val="0030713F"/>
    <w:rsid w:val="003072F3"/>
    <w:rsid w:val="00307528"/>
    <w:rsid w:val="00307697"/>
    <w:rsid w:val="0030799F"/>
    <w:rsid w:val="00307AAE"/>
    <w:rsid w:val="00307CF9"/>
    <w:rsid w:val="00307E4C"/>
    <w:rsid w:val="00310143"/>
    <w:rsid w:val="00310555"/>
    <w:rsid w:val="00310AB5"/>
    <w:rsid w:val="00310CE7"/>
    <w:rsid w:val="00310F84"/>
    <w:rsid w:val="00311190"/>
    <w:rsid w:val="00311525"/>
    <w:rsid w:val="00311F85"/>
    <w:rsid w:val="0031241A"/>
    <w:rsid w:val="003129D7"/>
    <w:rsid w:val="00312A56"/>
    <w:rsid w:val="00313B8A"/>
    <w:rsid w:val="00313E53"/>
    <w:rsid w:val="003144E5"/>
    <w:rsid w:val="0031467B"/>
    <w:rsid w:val="003148A0"/>
    <w:rsid w:val="00314C77"/>
    <w:rsid w:val="0031524A"/>
    <w:rsid w:val="003158AA"/>
    <w:rsid w:val="003158F1"/>
    <w:rsid w:val="00315DFF"/>
    <w:rsid w:val="00315E44"/>
    <w:rsid w:val="0031676C"/>
    <w:rsid w:val="003169C0"/>
    <w:rsid w:val="00316A3C"/>
    <w:rsid w:val="00316FAD"/>
    <w:rsid w:val="00316FFA"/>
    <w:rsid w:val="0031754A"/>
    <w:rsid w:val="00317CBE"/>
    <w:rsid w:val="00317CD9"/>
    <w:rsid w:val="0032024E"/>
    <w:rsid w:val="003203D1"/>
    <w:rsid w:val="003208AA"/>
    <w:rsid w:val="00320B08"/>
    <w:rsid w:val="0032122F"/>
    <w:rsid w:val="003212D1"/>
    <w:rsid w:val="00321698"/>
    <w:rsid w:val="00321B9A"/>
    <w:rsid w:val="00323178"/>
    <w:rsid w:val="00323581"/>
    <w:rsid w:val="00323950"/>
    <w:rsid w:val="00323D57"/>
    <w:rsid w:val="003240CC"/>
    <w:rsid w:val="00324B2B"/>
    <w:rsid w:val="003260B4"/>
    <w:rsid w:val="00326422"/>
    <w:rsid w:val="00326AFE"/>
    <w:rsid w:val="00327744"/>
    <w:rsid w:val="00330397"/>
    <w:rsid w:val="00330695"/>
    <w:rsid w:val="003306E1"/>
    <w:rsid w:val="00330E4E"/>
    <w:rsid w:val="00330E8D"/>
    <w:rsid w:val="00330F2D"/>
    <w:rsid w:val="00331032"/>
    <w:rsid w:val="00331247"/>
    <w:rsid w:val="003312B8"/>
    <w:rsid w:val="00331477"/>
    <w:rsid w:val="00331978"/>
    <w:rsid w:val="00331CCA"/>
    <w:rsid w:val="00331DF7"/>
    <w:rsid w:val="00331F65"/>
    <w:rsid w:val="00332024"/>
    <w:rsid w:val="00332B61"/>
    <w:rsid w:val="003336DC"/>
    <w:rsid w:val="00333F61"/>
    <w:rsid w:val="003342BC"/>
    <w:rsid w:val="00334389"/>
    <w:rsid w:val="00334431"/>
    <w:rsid w:val="0033498B"/>
    <w:rsid w:val="00334D16"/>
    <w:rsid w:val="00334E4D"/>
    <w:rsid w:val="00334F59"/>
    <w:rsid w:val="0033532A"/>
    <w:rsid w:val="0033560D"/>
    <w:rsid w:val="00335CBA"/>
    <w:rsid w:val="003361B3"/>
    <w:rsid w:val="0033699F"/>
    <w:rsid w:val="00336C20"/>
    <w:rsid w:val="00337151"/>
    <w:rsid w:val="0033721B"/>
    <w:rsid w:val="003375C0"/>
    <w:rsid w:val="003378E3"/>
    <w:rsid w:val="00337E41"/>
    <w:rsid w:val="0034099F"/>
    <w:rsid w:val="00340C80"/>
    <w:rsid w:val="00340CAC"/>
    <w:rsid w:val="00340E84"/>
    <w:rsid w:val="003415C6"/>
    <w:rsid w:val="0034161B"/>
    <w:rsid w:val="003419FF"/>
    <w:rsid w:val="00343301"/>
    <w:rsid w:val="00343326"/>
    <w:rsid w:val="003434EE"/>
    <w:rsid w:val="00343B0E"/>
    <w:rsid w:val="00343CF0"/>
    <w:rsid w:val="00343FE9"/>
    <w:rsid w:val="0034401A"/>
    <w:rsid w:val="00344122"/>
    <w:rsid w:val="00344237"/>
    <w:rsid w:val="00344696"/>
    <w:rsid w:val="00344753"/>
    <w:rsid w:val="003447CB"/>
    <w:rsid w:val="00344BDD"/>
    <w:rsid w:val="0034509B"/>
    <w:rsid w:val="0034537B"/>
    <w:rsid w:val="00345522"/>
    <w:rsid w:val="0034569E"/>
    <w:rsid w:val="00345C76"/>
    <w:rsid w:val="003462DF"/>
    <w:rsid w:val="0034657A"/>
    <w:rsid w:val="00346CBF"/>
    <w:rsid w:val="00346CDF"/>
    <w:rsid w:val="00346CEB"/>
    <w:rsid w:val="003474FD"/>
    <w:rsid w:val="0034783D"/>
    <w:rsid w:val="003479AE"/>
    <w:rsid w:val="00347E0A"/>
    <w:rsid w:val="00350521"/>
    <w:rsid w:val="003510D7"/>
    <w:rsid w:val="003513FB"/>
    <w:rsid w:val="00351564"/>
    <w:rsid w:val="0035158B"/>
    <w:rsid w:val="00351801"/>
    <w:rsid w:val="00351A24"/>
    <w:rsid w:val="00351C21"/>
    <w:rsid w:val="0035274F"/>
    <w:rsid w:val="00352B2C"/>
    <w:rsid w:val="00353002"/>
    <w:rsid w:val="00353280"/>
    <w:rsid w:val="0035333A"/>
    <w:rsid w:val="00353603"/>
    <w:rsid w:val="00353CEC"/>
    <w:rsid w:val="0035438D"/>
    <w:rsid w:val="003544E4"/>
    <w:rsid w:val="003546F3"/>
    <w:rsid w:val="00354ABE"/>
    <w:rsid w:val="00354D4D"/>
    <w:rsid w:val="00354EB0"/>
    <w:rsid w:val="00355CA5"/>
    <w:rsid w:val="00356609"/>
    <w:rsid w:val="00356693"/>
    <w:rsid w:val="00356DD2"/>
    <w:rsid w:val="00357612"/>
    <w:rsid w:val="003600E0"/>
    <w:rsid w:val="00360463"/>
    <w:rsid w:val="0036050B"/>
    <w:rsid w:val="0036108A"/>
    <w:rsid w:val="00361513"/>
    <w:rsid w:val="00361D28"/>
    <w:rsid w:val="00362375"/>
    <w:rsid w:val="00362D1C"/>
    <w:rsid w:val="00363008"/>
    <w:rsid w:val="00363E67"/>
    <w:rsid w:val="003640D4"/>
    <w:rsid w:val="003641C9"/>
    <w:rsid w:val="00364424"/>
    <w:rsid w:val="003654A1"/>
    <w:rsid w:val="00365919"/>
    <w:rsid w:val="00365E3F"/>
    <w:rsid w:val="003663B3"/>
    <w:rsid w:val="00366CD7"/>
    <w:rsid w:val="00366FE7"/>
    <w:rsid w:val="003672FE"/>
    <w:rsid w:val="003673D6"/>
    <w:rsid w:val="003675EA"/>
    <w:rsid w:val="00367656"/>
    <w:rsid w:val="00367728"/>
    <w:rsid w:val="00367AF5"/>
    <w:rsid w:val="00370561"/>
    <w:rsid w:val="00370698"/>
    <w:rsid w:val="003706D9"/>
    <w:rsid w:val="0037073F"/>
    <w:rsid w:val="0037108F"/>
    <w:rsid w:val="0037112B"/>
    <w:rsid w:val="0037137B"/>
    <w:rsid w:val="003716AE"/>
    <w:rsid w:val="003720B0"/>
    <w:rsid w:val="00372EE1"/>
    <w:rsid w:val="00372F25"/>
    <w:rsid w:val="0037324C"/>
    <w:rsid w:val="0037325E"/>
    <w:rsid w:val="003732AE"/>
    <w:rsid w:val="003732ED"/>
    <w:rsid w:val="0037337D"/>
    <w:rsid w:val="003734D8"/>
    <w:rsid w:val="003734F8"/>
    <w:rsid w:val="00373A02"/>
    <w:rsid w:val="00373ADE"/>
    <w:rsid w:val="00373B42"/>
    <w:rsid w:val="00373B84"/>
    <w:rsid w:val="00373C15"/>
    <w:rsid w:val="003746C2"/>
    <w:rsid w:val="00374730"/>
    <w:rsid w:val="00375515"/>
    <w:rsid w:val="003756C3"/>
    <w:rsid w:val="00375DD5"/>
    <w:rsid w:val="00375FAE"/>
    <w:rsid w:val="00376402"/>
    <w:rsid w:val="00376DA4"/>
    <w:rsid w:val="003771DE"/>
    <w:rsid w:val="00377BF3"/>
    <w:rsid w:val="00377CB5"/>
    <w:rsid w:val="00377E71"/>
    <w:rsid w:val="00377F37"/>
    <w:rsid w:val="003807D6"/>
    <w:rsid w:val="00381235"/>
    <w:rsid w:val="0038145F"/>
    <w:rsid w:val="00381505"/>
    <w:rsid w:val="00381B00"/>
    <w:rsid w:val="00381CFC"/>
    <w:rsid w:val="00382480"/>
    <w:rsid w:val="00382883"/>
    <w:rsid w:val="00382E30"/>
    <w:rsid w:val="0038345A"/>
    <w:rsid w:val="00383AE0"/>
    <w:rsid w:val="00383E69"/>
    <w:rsid w:val="00383FCB"/>
    <w:rsid w:val="00384771"/>
    <w:rsid w:val="003847D9"/>
    <w:rsid w:val="00384EB6"/>
    <w:rsid w:val="00385551"/>
    <w:rsid w:val="00385BC7"/>
    <w:rsid w:val="00386738"/>
    <w:rsid w:val="00386C5D"/>
    <w:rsid w:val="00386E87"/>
    <w:rsid w:val="00387E8D"/>
    <w:rsid w:val="00387E99"/>
    <w:rsid w:val="003900D9"/>
    <w:rsid w:val="00390298"/>
    <w:rsid w:val="00390815"/>
    <w:rsid w:val="003908AD"/>
    <w:rsid w:val="00390AB7"/>
    <w:rsid w:val="00390D8F"/>
    <w:rsid w:val="00391510"/>
    <w:rsid w:val="00391C8D"/>
    <w:rsid w:val="003922FA"/>
    <w:rsid w:val="00392893"/>
    <w:rsid w:val="003929ED"/>
    <w:rsid w:val="00392C36"/>
    <w:rsid w:val="00392DFF"/>
    <w:rsid w:val="003930DF"/>
    <w:rsid w:val="00393B6D"/>
    <w:rsid w:val="00394B03"/>
    <w:rsid w:val="00394F5A"/>
    <w:rsid w:val="00395569"/>
    <w:rsid w:val="00395B0D"/>
    <w:rsid w:val="00395EC4"/>
    <w:rsid w:val="003963CB"/>
    <w:rsid w:val="003966E3"/>
    <w:rsid w:val="003968CE"/>
    <w:rsid w:val="00396F17"/>
    <w:rsid w:val="003A003B"/>
    <w:rsid w:val="003A00FB"/>
    <w:rsid w:val="003A01F0"/>
    <w:rsid w:val="003A0872"/>
    <w:rsid w:val="003A0AEC"/>
    <w:rsid w:val="003A153D"/>
    <w:rsid w:val="003A1EFD"/>
    <w:rsid w:val="003A2135"/>
    <w:rsid w:val="003A22A0"/>
    <w:rsid w:val="003A2950"/>
    <w:rsid w:val="003A2B6E"/>
    <w:rsid w:val="003A2CFD"/>
    <w:rsid w:val="003A2D31"/>
    <w:rsid w:val="003A2E4A"/>
    <w:rsid w:val="003A32B0"/>
    <w:rsid w:val="003A3367"/>
    <w:rsid w:val="003A34C3"/>
    <w:rsid w:val="003A3A9F"/>
    <w:rsid w:val="003A4A63"/>
    <w:rsid w:val="003A4CCE"/>
    <w:rsid w:val="003A4E54"/>
    <w:rsid w:val="003A509C"/>
    <w:rsid w:val="003A510D"/>
    <w:rsid w:val="003A599C"/>
    <w:rsid w:val="003A6476"/>
    <w:rsid w:val="003A68CF"/>
    <w:rsid w:val="003A6E3C"/>
    <w:rsid w:val="003A7124"/>
    <w:rsid w:val="003A7639"/>
    <w:rsid w:val="003A7BBE"/>
    <w:rsid w:val="003A7F20"/>
    <w:rsid w:val="003A7FC8"/>
    <w:rsid w:val="003B034D"/>
    <w:rsid w:val="003B07FE"/>
    <w:rsid w:val="003B11B5"/>
    <w:rsid w:val="003B11E2"/>
    <w:rsid w:val="003B1AE1"/>
    <w:rsid w:val="003B2031"/>
    <w:rsid w:val="003B24EA"/>
    <w:rsid w:val="003B2C05"/>
    <w:rsid w:val="003B32BA"/>
    <w:rsid w:val="003B337D"/>
    <w:rsid w:val="003B33DF"/>
    <w:rsid w:val="003B3581"/>
    <w:rsid w:val="003B3B90"/>
    <w:rsid w:val="003B3DE0"/>
    <w:rsid w:val="003B3F1B"/>
    <w:rsid w:val="003B4AFB"/>
    <w:rsid w:val="003B5FDC"/>
    <w:rsid w:val="003B650F"/>
    <w:rsid w:val="003B66EE"/>
    <w:rsid w:val="003B76DA"/>
    <w:rsid w:val="003B7D71"/>
    <w:rsid w:val="003B7E71"/>
    <w:rsid w:val="003C0305"/>
    <w:rsid w:val="003C0EE6"/>
    <w:rsid w:val="003C1173"/>
    <w:rsid w:val="003C123A"/>
    <w:rsid w:val="003C182D"/>
    <w:rsid w:val="003C1961"/>
    <w:rsid w:val="003C1A28"/>
    <w:rsid w:val="003C1F1B"/>
    <w:rsid w:val="003C2BBC"/>
    <w:rsid w:val="003C34CD"/>
    <w:rsid w:val="003C36E9"/>
    <w:rsid w:val="003C3861"/>
    <w:rsid w:val="003C3AC1"/>
    <w:rsid w:val="003C446D"/>
    <w:rsid w:val="003C4682"/>
    <w:rsid w:val="003C49B8"/>
    <w:rsid w:val="003C4A99"/>
    <w:rsid w:val="003C4E4C"/>
    <w:rsid w:val="003C50E2"/>
    <w:rsid w:val="003C548D"/>
    <w:rsid w:val="003C5DD9"/>
    <w:rsid w:val="003C5DFB"/>
    <w:rsid w:val="003C636A"/>
    <w:rsid w:val="003C6D30"/>
    <w:rsid w:val="003C6F6B"/>
    <w:rsid w:val="003C726E"/>
    <w:rsid w:val="003C767D"/>
    <w:rsid w:val="003C7987"/>
    <w:rsid w:val="003C7E5B"/>
    <w:rsid w:val="003D1597"/>
    <w:rsid w:val="003D1663"/>
    <w:rsid w:val="003D2049"/>
    <w:rsid w:val="003D22C7"/>
    <w:rsid w:val="003D2B8A"/>
    <w:rsid w:val="003D2FFE"/>
    <w:rsid w:val="003D3A18"/>
    <w:rsid w:val="003D3B3C"/>
    <w:rsid w:val="003D43F9"/>
    <w:rsid w:val="003D4A49"/>
    <w:rsid w:val="003D542D"/>
    <w:rsid w:val="003D591A"/>
    <w:rsid w:val="003D60EE"/>
    <w:rsid w:val="003D6870"/>
    <w:rsid w:val="003D750C"/>
    <w:rsid w:val="003D7538"/>
    <w:rsid w:val="003D7558"/>
    <w:rsid w:val="003D7AAB"/>
    <w:rsid w:val="003E0DF5"/>
    <w:rsid w:val="003E0FE5"/>
    <w:rsid w:val="003E1BF3"/>
    <w:rsid w:val="003E204C"/>
    <w:rsid w:val="003E208D"/>
    <w:rsid w:val="003E24B9"/>
    <w:rsid w:val="003E271D"/>
    <w:rsid w:val="003E29BC"/>
    <w:rsid w:val="003E2D78"/>
    <w:rsid w:val="003E2E52"/>
    <w:rsid w:val="003E31D0"/>
    <w:rsid w:val="003E38E4"/>
    <w:rsid w:val="003E3DFC"/>
    <w:rsid w:val="003E3EA8"/>
    <w:rsid w:val="003E3F6A"/>
    <w:rsid w:val="003E40E6"/>
    <w:rsid w:val="003E4BD8"/>
    <w:rsid w:val="003E5197"/>
    <w:rsid w:val="003E57B3"/>
    <w:rsid w:val="003E57DA"/>
    <w:rsid w:val="003E5C8E"/>
    <w:rsid w:val="003E60B6"/>
    <w:rsid w:val="003E658C"/>
    <w:rsid w:val="003E65DC"/>
    <w:rsid w:val="003E6E64"/>
    <w:rsid w:val="003E7635"/>
    <w:rsid w:val="003E7C7C"/>
    <w:rsid w:val="003E7E97"/>
    <w:rsid w:val="003F05C9"/>
    <w:rsid w:val="003F0936"/>
    <w:rsid w:val="003F0989"/>
    <w:rsid w:val="003F0BCB"/>
    <w:rsid w:val="003F0D0E"/>
    <w:rsid w:val="003F146E"/>
    <w:rsid w:val="003F1963"/>
    <w:rsid w:val="003F1AB3"/>
    <w:rsid w:val="003F1F82"/>
    <w:rsid w:val="003F22AC"/>
    <w:rsid w:val="003F22CC"/>
    <w:rsid w:val="003F2327"/>
    <w:rsid w:val="003F23CC"/>
    <w:rsid w:val="003F2AD4"/>
    <w:rsid w:val="003F3651"/>
    <w:rsid w:val="003F478B"/>
    <w:rsid w:val="003F487A"/>
    <w:rsid w:val="003F4B2C"/>
    <w:rsid w:val="003F550D"/>
    <w:rsid w:val="003F587B"/>
    <w:rsid w:val="003F5F68"/>
    <w:rsid w:val="003F6089"/>
    <w:rsid w:val="003F64A4"/>
    <w:rsid w:val="003F652E"/>
    <w:rsid w:val="003F759A"/>
    <w:rsid w:val="0040053E"/>
    <w:rsid w:val="004007E6"/>
    <w:rsid w:val="00400EB8"/>
    <w:rsid w:val="00401267"/>
    <w:rsid w:val="0040152E"/>
    <w:rsid w:val="0040153E"/>
    <w:rsid w:val="00401B4C"/>
    <w:rsid w:val="004024BC"/>
    <w:rsid w:val="00402C20"/>
    <w:rsid w:val="00402CDE"/>
    <w:rsid w:val="00403D2B"/>
    <w:rsid w:val="00403F1A"/>
    <w:rsid w:val="004044A7"/>
    <w:rsid w:val="004049C0"/>
    <w:rsid w:val="00404B28"/>
    <w:rsid w:val="00404DDE"/>
    <w:rsid w:val="004051B8"/>
    <w:rsid w:val="00405AF3"/>
    <w:rsid w:val="00406367"/>
    <w:rsid w:val="0040708B"/>
    <w:rsid w:val="00407312"/>
    <w:rsid w:val="004075D0"/>
    <w:rsid w:val="00407D29"/>
    <w:rsid w:val="00410228"/>
    <w:rsid w:val="00410665"/>
    <w:rsid w:val="004106A4"/>
    <w:rsid w:val="00411100"/>
    <w:rsid w:val="00411746"/>
    <w:rsid w:val="00411DBB"/>
    <w:rsid w:val="004120C5"/>
    <w:rsid w:val="00412D6C"/>
    <w:rsid w:val="0041352C"/>
    <w:rsid w:val="00413663"/>
    <w:rsid w:val="00413669"/>
    <w:rsid w:val="00413899"/>
    <w:rsid w:val="00413920"/>
    <w:rsid w:val="00413A9C"/>
    <w:rsid w:val="00413BA7"/>
    <w:rsid w:val="00413DCB"/>
    <w:rsid w:val="00413E66"/>
    <w:rsid w:val="0041434F"/>
    <w:rsid w:val="004145EF"/>
    <w:rsid w:val="0041476A"/>
    <w:rsid w:val="004147CA"/>
    <w:rsid w:val="00414EE7"/>
    <w:rsid w:val="004150A0"/>
    <w:rsid w:val="00415E8C"/>
    <w:rsid w:val="0041615A"/>
    <w:rsid w:val="004177A6"/>
    <w:rsid w:val="004177CB"/>
    <w:rsid w:val="00417B9B"/>
    <w:rsid w:val="00417E08"/>
    <w:rsid w:val="00417FB6"/>
    <w:rsid w:val="00420067"/>
    <w:rsid w:val="004201B5"/>
    <w:rsid w:val="00420436"/>
    <w:rsid w:val="00420933"/>
    <w:rsid w:val="00420B55"/>
    <w:rsid w:val="00421084"/>
    <w:rsid w:val="0042142F"/>
    <w:rsid w:val="00421812"/>
    <w:rsid w:val="00421898"/>
    <w:rsid w:val="00422025"/>
    <w:rsid w:val="00422177"/>
    <w:rsid w:val="00422783"/>
    <w:rsid w:val="00422AD8"/>
    <w:rsid w:val="00422F32"/>
    <w:rsid w:val="00422FEA"/>
    <w:rsid w:val="004233A0"/>
    <w:rsid w:val="00423996"/>
    <w:rsid w:val="00424051"/>
    <w:rsid w:val="004247B8"/>
    <w:rsid w:val="004247FD"/>
    <w:rsid w:val="00424DA4"/>
    <w:rsid w:val="00424F54"/>
    <w:rsid w:val="00425414"/>
    <w:rsid w:val="00425475"/>
    <w:rsid w:val="004255C4"/>
    <w:rsid w:val="00425929"/>
    <w:rsid w:val="00426265"/>
    <w:rsid w:val="004265F6"/>
    <w:rsid w:val="004267D1"/>
    <w:rsid w:val="00426971"/>
    <w:rsid w:val="0042736E"/>
    <w:rsid w:val="004273F4"/>
    <w:rsid w:val="00427580"/>
    <w:rsid w:val="00427D39"/>
    <w:rsid w:val="00430008"/>
    <w:rsid w:val="00430716"/>
    <w:rsid w:val="004313FD"/>
    <w:rsid w:val="004315D8"/>
    <w:rsid w:val="00432BCA"/>
    <w:rsid w:val="00432D61"/>
    <w:rsid w:val="00433194"/>
    <w:rsid w:val="00433AC7"/>
    <w:rsid w:val="00434671"/>
    <w:rsid w:val="00434BD7"/>
    <w:rsid w:val="00434C58"/>
    <w:rsid w:val="00435061"/>
    <w:rsid w:val="00435610"/>
    <w:rsid w:val="0043584D"/>
    <w:rsid w:val="004359FD"/>
    <w:rsid w:val="00435B03"/>
    <w:rsid w:val="00435E3A"/>
    <w:rsid w:val="004360DD"/>
    <w:rsid w:val="00436586"/>
    <w:rsid w:val="0043680C"/>
    <w:rsid w:val="00436A8A"/>
    <w:rsid w:val="00436CAE"/>
    <w:rsid w:val="00436D28"/>
    <w:rsid w:val="00436EA6"/>
    <w:rsid w:val="004372A6"/>
    <w:rsid w:val="004376C4"/>
    <w:rsid w:val="0043792E"/>
    <w:rsid w:val="00437DAD"/>
    <w:rsid w:val="0044097D"/>
    <w:rsid w:val="00440BCD"/>
    <w:rsid w:val="00440EBC"/>
    <w:rsid w:val="0044136A"/>
    <w:rsid w:val="0044168A"/>
    <w:rsid w:val="00441AF7"/>
    <w:rsid w:val="00442776"/>
    <w:rsid w:val="004427FE"/>
    <w:rsid w:val="00442838"/>
    <w:rsid w:val="00442910"/>
    <w:rsid w:val="00442A7B"/>
    <w:rsid w:val="004439AF"/>
    <w:rsid w:val="00443A57"/>
    <w:rsid w:val="00444181"/>
    <w:rsid w:val="004442DF"/>
    <w:rsid w:val="0044460A"/>
    <w:rsid w:val="0044469B"/>
    <w:rsid w:val="00444EB5"/>
    <w:rsid w:val="00445607"/>
    <w:rsid w:val="00445A63"/>
    <w:rsid w:val="00445C51"/>
    <w:rsid w:val="0044642A"/>
    <w:rsid w:val="0044646E"/>
    <w:rsid w:val="00446706"/>
    <w:rsid w:val="00446732"/>
    <w:rsid w:val="00446EB0"/>
    <w:rsid w:val="00446F12"/>
    <w:rsid w:val="00447267"/>
    <w:rsid w:val="0044729E"/>
    <w:rsid w:val="00447430"/>
    <w:rsid w:val="00447BB5"/>
    <w:rsid w:val="00447C5E"/>
    <w:rsid w:val="00447D21"/>
    <w:rsid w:val="00447FF4"/>
    <w:rsid w:val="00450175"/>
    <w:rsid w:val="00450209"/>
    <w:rsid w:val="0045025A"/>
    <w:rsid w:val="0045042B"/>
    <w:rsid w:val="00450E17"/>
    <w:rsid w:val="00450FA1"/>
    <w:rsid w:val="004510C3"/>
    <w:rsid w:val="004510F6"/>
    <w:rsid w:val="004512B8"/>
    <w:rsid w:val="00451624"/>
    <w:rsid w:val="0045168D"/>
    <w:rsid w:val="0045182C"/>
    <w:rsid w:val="004529C1"/>
    <w:rsid w:val="00452E5F"/>
    <w:rsid w:val="00453835"/>
    <w:rsid w:val="00453CCB"/>
    <w:rsid w:val="0045402D"/>
    <w:rsid w:val="004540E7"/>
    <w:rsid w:val="004543F3"/>
    <w:rsid w:val="00454535"/>
    <w:rsid w:val="00454584"/>
    <w:rsid w:val="004553F8"/>
    <w:rsid w:val="00455659"/>
    <w:rsid w:val="0045571E"/>
    <w:rsid w:val="0045655C"/>
    <w:rsid w:val="00456915"/>
    <w:rsid w:val="004575B3"/>
    <w:rsid w:val="0045792F"/>
    <w:rsid w:val="0046079A"/>
    <w:rsid w:val="00460A41"/>
    <w:rsid w:val="00460E37"/>
    <w:rsid w:val="00460E97"/>
    <w:rsid w:val="00461216"/>
    <w:rsid w:val="004612AB"/>
    <w:rsid w:val="00461656"/>
    <w:rsid w:val="00461DE5"/>
    <w:rsid w:val="00462087"/>
    <w:rsid w:val="00462A22"/>
    <w:rsid w:val="00462A65"/>
    <w:rsid w:val="0046314B"/>
    <w:rsid w:val="00463154"/>
    <w:rsid w:val="004635D6"/>
    <w:rsid w:val="004636CE"/>
    <w:rsid w:val="00463E35"/>
    <w:rsid w:val="004654A8"/>
    <w:rsid w:val="00465FA6"/>
    <w:rsid w:val="00466070"/>
    <w:rsid w:val="00466819"/>
    <w:rsid w:val="0046687D"/>
    <w:rsid w:val="00466FE8"/>
    <w:rsid w:val="004673B4"/>
    <w:rsid w:val="00470462"/>
    <w:rsid w:val="0047063E"/>
    <w:rsid w:val="00470F53"/>
    <w:rsid w:val="004713E3"/>
    <w:rsid w:val="00471F3A"/>
    <w:rsid w:val="0047299D"/>
    <w:rsid w:val="00473028"/>
    <w:rsid w:val="00473340"/>
    <w:rsid w:val="004736A2"/>
    <w:rsid w:val="004743EA"/>
    <w:rsid w:val="0047455D"/>
    <w:rsid w:val="00474569"/>
    <w:rsid w:val="00474624"/>
    <w:rsid w:val="00474BF0"/>
    <w:rsid w:val="004750FB"/>
    <w:rsid w:val="004755E0"/>
    <w:rsid w:val="00475A54"/>
    <w:rsid w:val="00475C06"/>
    <w:rsid w:val="00476323"/>
    <w:rsid w:val="004764EB"/>
    <w:rsid w:val="00476E61"/>
    <w:rsid w:val="00476FA5"/>
    <w:rsid w:val="0047726A"/>
    <w:rsid w:val="00477C3A"/>
    <w:rsid w:val="00477D05"/>
    <w:rsid w:val="00480023"/>
    <w:rsid w:val="004800D9"/>
    <w:rsid w:val="004802F6"/>
    <w:rsid w:val="00480733"/>
    <w:rsid w:val="00480854"/>
    <w:rsid w:val="004814AD"/>
    <w:rsid w:val="0048152C"/>
    <w:rsid w:val="0048174D"/>
    <w:rsid w:val="00482018"/>
    <w:rsid w:val="00482B1F"/>
    <w:rsid w:val="004830C5"/>
    <w:rsid w:val="00483851"/>
    <w:rsid w:val="00483919"/>
    <w:rsid w:val="00483B7A"/>
    <w:rsid w:val="004841FE"/>
    <w:rsid w:val="00484233"/>
    <w:rsid w:val="004844A0"/>
    <w:rsid w:val="004847CF"/>
    <w:rsid w:val="004849E0"/>
    <w:rsid w:val="00484A0F"/>
    <w:rsid w:val="00484C65"/>
    <w:rsid w:val="004854BA"/>
    <w:rsid w:val="00485595"/>
    <w:rsid w:val="004863B0"/>
    <w:rsid w:val="004864C4"/>
    <w:rsid w:val="0048757C"/>
    <w:rsid w:val="00487656"/>
    <w:rsid w:val="00487AE1"/>
    <w:rsid w:val="004901D0"/>
    <w:rsid w:val="00490F0F"/>
    <w:rsid w:val="004910AD"/>
    <w:rsid w:val="004913AB"/>
    <w:rsid w:val="00491E68"/>
    <w:rsid w:val="0049220B"/>
    <w:rsid w:val="004922B4"/>
    <w:rsid w:val="004922D8"/>
    <w:rsid w:val="0049294C"/>
    <w:rsid w:val="00493A45"/>
    <w:rsid w:val="0049458B"/>
    <w:rsid w:val="0049464B"/>
    <w:rsid w:val="0049573F"/>
    <w:rsid w:val="004959A6"/>
    <w:rsid w:val="00495AFF"/>
    <w:rsid w:val="00495F57"/>
    <w:rsid w:val="00496650"/>
    <w:rsid w:val="0049668F"/>
    <w:rsid w:val="0049691B"/>
    <w:rsid w:val="00496E8D"/>
    <w:rsid w:val="00497195"/>
    <w:rsid w:val="00497CB6"/>
    <w:rsid w:val="004A01C4"/>
    <w:rsid w:val="004A09F0"/>
    <w:rsid w:val="004A0A34"/>
    <w:rsid w:val="004A1063"/>
    <w:rsid w:val="004A1142"/>
    <w:rsid w:val="004A138F"/>
    <w:rsid w:val="004A147F"/>
    <w:rsid w:val="004A1D25"/>
    <w:rsid w:val="004A1F04"/>
    <w:rsid w:val="004A1F18"/>
    <w:rsid w:val="004A2352"/>
    <w:rsid w:val="004A2779"/>
    <w:rsid w:val="004A2DA6"/>
    <w:rsid w:val="004A2F7C"/>
    <w:rsid w:val="004A33B2"/>
    <w:rsid w:val="004A34FA"/>
    <w:rsid w:val="004A3793"/>
    <w:rsid w:val="004A3840"/>
    <w:rsid w:val="004A39D9"/>
    <w:rsid w:val="004A3B4D"/>
    <w:rsid w:val="004A3EB6"/>
    <w:rsid w:val="004A3F91"/>
    <w:rsid w:val="004A4196"/>
    <w:rsid w:val="004A441B"/>
    <w:rsid w:val="004A464E"/>
    <w:rsid w:val="004A523B"/>
    <w:rsid w:val="004A5886"/>
    <w:rsid w:val="004A5998"/>
    <w:rsid w:val="004A681D"/>
    <w:rsid w:val="004A69F0"/>
    <w:rsid w:val="004A6A16"/>
    <w:rsid w:val="004A6B11"/>
    <w:rsid w:val="004A6DDA"/>
    <w:rsid w:val="004A6F3B"/>
    <w:rsid w:val="004A707E"/>
    <w:rsid w:val="004A74A3"/>
    <w:rsid w:val="004A7652"/>
    <w:rsid w:val="004A76E7"/>
    <w:rsid w:val="004B01BF"/>
    <w:rsid w:val="004B0AD0"/>
    <w:rsid w:val="004B0B7F"/>
    <w:rsid w:val="004B0C33"/>
    <w:rsid w:val="004B19B4"/>
    <w:rsid w:val="004B1C03"/>
    <w:rsid w:val="004B2B2F"/>
    <w:rsid w:val="004B36A4"/>
    <w:rsid w:val="004B3AC9"/>
    <w:rsid w:val="004B3AE1"/>
    <w:rsid w:val="004B3BE9"/>
    <w:rsid w:val="004B4071"/>
    <w:rsid w:val="004B5135"/>
    <w:rsid w:val="004B5522"/>
    <w:rsid w:val="004B5808"/>
    <w:rsid w:val="004B5AC8"/>
    <w:rsid w:val="004B5B61"/>
    <w:rsid w:val="004B64B9"/>
    <w:rsid w:val="004B71F6"/>
    <w:rsid w:val="004B766D"/>
    <w:rsid w:val="004B7A9A"/>
    <w:rsid w:val="004B7B90"/>
    <w:rsid w:val="004C089F"/>
    <w:rsid w:val="004C097B"/>
    <w:rsid w:val="004C0AB2"/>
    <w:rsid w:val="004C0C95"/>
    <w:rsid w:val="004C0E38"/>
    <w:rsid w:val="004C20B2"/>
    <w:rsid w:val="004C20BD"/>
    <w:rsid w:val="004C2193"/>
    <w:rsid w:val="004C246C"/>
    <w:rsid w:val="004C2563"/>
    <w:rsid w:val="004C3E78"/>
    <w:rsid w:val="004C3F83"/>
    <w:rsid w:val="004C4344"/>
    <w:rsid w:val="004C4AA4"/>
    <w:rsid w:val="004C4B56"/>
    <w:rsid w:val="004C50A9"/>
    <w:rsid w:val="004C5136"/>
    <w:rsid w:val="004C5143"/>
    <w:rsid w:val="004C5548"/>
    <w:rsid w:val="004C575C"/>
    <w:rsid w:val="004C5E5B"/>
    <w:rsid w:val="004C5FE3"/>
    <w:rsid w:val="004C7233"/>
    <w:rsid w:val="004C75E4"/>
    <w:rsid w:val="004C798D"/>
    <w:rsid w:val="004C7BAB"/>
    <w:rsid w:val="004C7E5F"/>
    <w:rsid w:val="004D0022"/>
    <w:rsid w:val="004D05A0"/>
    <w:rsid w:val="004D07F0"/>
    <w:rsid w:val="004D0BED"/>
    <w:rsid w:val="004D0D45"/>
    <w:rsid w:val="004D0D50"/>
    <w:rsid w:val="004D148D"/>
    <w:rsid w:val="004D1708"/>
    <w:rsid w:val="004D17D8"/>
    <w:rsid w:val="004D1949"/>
    <w:rsid w:val="004D1E77"/>
    <w:rsid w:val="004D1EF1"/>
    <w:rsid w:val="004D2025"/>
    <w:rsid w:val="004D216C"/>
    <w:rsid w:val="004D250A"/>
    <w:rsid w:val="004D29DA"/>
    <w:rsid w:val="004D3128"/>
    <w:rsid w:val="004D35B3"/>
    <w:rsid w:val="004D36A2"/>
    <w:rsid w:val="004D3CBB"/>
    <w:rsid w:val="004D4369"/>
    <w:rsid w:val="004D49A1"/>
    <w:rsid w:val="004D49D2"/>
    <w:rsid w:val="004D4DB0"/>
    <w:rsid w:val="004D4E1D"/>
    <w:rsid w:val="004D5164"/>
    <w:rsid w:val="004D5BEA"/>
    <w:rsid w:val="004D5C01"/>
    <w:rsid w:val="004D5FD5"/>
    <w:rsid w:val="004D66C0"/>
    <w:rsid w:val="004D6846"/>
    <w:rsid w:val="004D6DB8"/>
    <w:rsid w:val="004D6EFF"/>
    <w:rsid w:val="004D7355"/>
    <w:rsid w:val="004D7876"/>
    <w:rsid w:val="004D7A30"/>
    <w:rsid w:val="004D7BF3"/>
    <w:rsid w:val="004D7CE1"/>
    <w:rsid w:val="004E001E"/>
    <w:rsid w:val="004E0389"/>
    <w:rsid w:val="004E0636"/>
    <w:rsid w:val="004E0A10"/>
    <w:rsid w:val="004E0D15"/>
    <w:rsid w:val="004E0ED6"/>
    <w:rsid w:val="004E10C5"/>
    <w:rsid w:val="004E1234"/>
    <w:rsid w:val="004E1261"/>
    <w:rsid w:val="004E1791"/>
    <w:rsid w:val="004E17BF"/>
    <w:rsid w:val="004E1857"/>
    <w:rsid w:val="004E1EB1"/>
    <w:rsid w:val="004E2240"/>
    <w:rsid w:val="004E275B"/>
    <w:rsid w:val="004E29EA"/>
    <w:rsid w:val="004E2B76"/>
    <w:rsid w:val="004E37B6"/>
    <w:rsid w:val="004E411E"/>
    <w:rsid w:val="004E4834"/>
    <w:rsid w:val="004E4F4D"/>
    <w:rsid w:val="004E501A"/>
    <w:rsid w:val="004E5496"/>
    <w:rsid w:val="004E5702"/>
    <w:rsid w:val="004E58D1"/>
    <w:rsid w:val="004E5E62"/>
    <w:rsid w:val="004E6090"/>
    <w:rsid w:val="004E66B9"/>
    <w:rsid w:val="004E69F9"/>
    <w:rsid w:val="004E7F70"/>
    <w:rsid w:val="004F0403"/>
    <w:rsid w:val="004F048C"/>
    <w:rsid w:val="004F0588"/>
    <w:rsid w:val="004F06D8"/>
    <w:rsid w:val="004F07B0"/>
    <w:rsid w:val="004F1318"/>
    <w:rsid w:val="004F1333"/>
    <w:rsid w:val="004F18BC"/>
    <w:rsid w:val="004F1A05"/>
    <w:rsid w:val="004F1AD6"/>
    <w:rsid w:val="004F1B6B"/>
    <w:rsid w:val="004F22A0"/>
    <w:rsid w:val="004F248B"/>
    <w:rsid w:val="004F2C02"/>
    <w:rsid w:val="004F329E"/>
    <w:rsid w:val="004F4013"/>
    <w:rsid w:val="004F42B7"/>
    <w:rsid w:val="004F4792"/>
    <w:rsid w:val="004F4CD2"/>
    <w:rsid w:val="004F5285"/>
    <w:rsid w:val="004F5D37"/>
    <w:rsid w:val="004F5E6D"/>
    <w:rsid w:val="004F6026"/>
    <w:rsid w:val="004F65AE"/>
    <w:rsid w:val="004F6F2F"/>
    <w:rsid w:val="004F6FDE"/>
    <w:rsid w:val="004F7940"/>
    <w:rsid w:val="00500562"/>
    <w:rsid w:val="005006CD"/>
    <w:rsid w:val="005006E2"/>
    <w:rsid w:val="0050137E"/>
    <w:rsid w:val="00501FD7"/>
    <w:rsid w:val="00502058"/>
    <w:rsid w:val="005021E1"/>
    <w:rsid w:val="005021EA"/>
    <w:rsid w:val="005029F4"/>
    <w:rsid w:val="00502A83"/>
    <w:rsid w:val="00502D78"/>
    <w:rsid w:val="00502E6A"/>
    <w:rsid w:val="0050309D"/>
    <w:rsid w:val="005030CA"/>
    <w:rsid w:val="0050327F"/>
    <w:rsid w:val="0050334E"/>
    <w:rsid w:val="00503660"/>
    <w:rsid w:val="005037CB"/>
    <w:rsid w:val="005037CE"/>
    <w:rsid w:val="005039C8"/>
    <w:rsid w:val="00504392"/>
    <w:rsid w:val="0050459A"/>
    <w:rsid w:val="00504767"/>
    <w:rsid w:val="00504A4D"/>
    <w:rsid w:val="00504CCC"/>
    <w:rsid w:val="005051EF"/>
    <w:rsid w:val="005059A0"/>
    <w:rsid w:val="00505F77"/>
    <w:rsid w:val="00505FFC"/>
    <w:rsid w:val="005065B2"/>
    <w:rsid w:val="005067EF"/>
    <w:rsid w:val="00507A83"/>
    <w:rsid w:val="00507BF3"/>
    <w:rsid w:val="00507D9A"/>
    <w:rsid w:val="005108D9"/>
    <w:rsid w:val="00510F16"/>
    <w:rsid w:val="00511626"/>
    <w:rsid w:val="00511AE7"/>
    <w:rsid w:val="00511E33"/>
    <w:rsid w:val="0051203C"/>
    <w:rsid w:val="005123E4"/>
    <w:rsid w:val="00512414"/>
    <w:rsid w:val="005127F3"/>
    <w:rsid w:val="00512DF2"/>
    <w:rsid w:val="005134E5"/>
    <w:rsid w:val="00513AD7"/>
    <w:rsid w:val="00513B89"/>
    <w:rsid w:val="00514578"/>
    <w:rsid w:val="00514599"/>
    <w:rsid w:val="005152F0"/>
    <w:rsid w:val="0051566C"/>
    <w:rsid w:val="00516787"/>
    <w:rsid w:val="00516B98"/>
    <w:rsid w:val="00516CEC"/>
    <w:rsid w:val="00516FC4"/>
    <w:rsid w:val="005173E3"/>
    <w:rsid w:val="00520098"/>
    <w:rsid w:val="005209D9"/>
    <w:rsid w:val="0052162D"/>
    <w:rsid w:val="005216FA"/>
    <w:rsid w:val="005218E6"/>
    <w:rsid w:val="00522337"/>
    <w:rsid w:val="0052236A"/>
    <w:rsid w:val="00522858"/>
    <w:rsid w:val="00522989"/>
    <w:rsid w:val="00522C76"/>
    <w:rsid w:val="00523068"/>
    <w:rsid w:val="00523373"/>
    <w:rsid w:val="0052367D"/>
    <w:rsid w:val="00523F6E"/>
    <w:rsid w:val="00524885"/>
    <w:rsid w:val="0052489E"/>
    <w:rsid w:val="005248DC"/>
    <w:rsid w:val="00525A7F"/>
    <w:rsid w:val="00525C4B"/>
    <w:rsid w:val="00525F4C"/>
    <w:rsid w:val="0052602C"/>
    <w:rsid w:val="00526396"/>
    <w:rsid w:val="005268DF"/>
    <w:rsid w:val="005269F0"/>
    <w:rsid w:val="00526AE5"/>
    <w:rsid w:val="0052714E"/>
    <w:rsid w:val="0052781F"/>
    <w:rsid w:val="0052788C"/>
    <w:rsid w:val="00527BBF"/>
    <w:rsid w:val="00530C12"/>
    <w:rsid w:val="00531389"/>
    <w:rsid w:val="00531DBF"/>
    <w:rsid w:val="00531F23"/>
    <w:rsid w:val="0053242B"/>
    <w:rsid w:val="00532826"/>
    <w:rsid w:val="0053283B"/>
    <w:rsid w:val="0053288D"/>
    <w:rsid w:val="00532A11"/>
    <w:rsid w:val="0053335C"/>
    <w:rsid w:val="00533735"/>
    <w:rsid w:val="00533AB3"/>
    <w:rsid w:val="005343B3"/>
    <w:rsid w:val="005344C7"/>
    <w:rsid w:val="005345EE"/>
    <w:rsid w:val="00534A4B"/>
    <w:rsid w:val="00534A8F"/>
    <w:rsid w:val="00534D5F"/>
    <w:rsid w:val="00534EDB"/>
    <w:rsid w:val="0053548A"/>
    <w:rsid w:val="005357CC"/>
    <w:rsid w:val="005358D1"/>
    <w:rsid w:val="00535B38"/>
    <w:rsid w:val="00536251"/>
    <w:rsid w:val="00536652"/>
    <w:rsid w:val="00536CA2"/>
    <w:rsid w:val="00536F49"/>
    <w:rsid w:val="00537262"/>
    <w:rsid w:val="0053767F"/>
    <w:rsid w:val="00537784"/>
    <w:rsid w:val="00537ECE"/>
    <w:rsid w:val="00537F49"/>
    <w:rsid w:val="00540136"/>
    <w:rsid w:val="005403E8"/>
    <w:rsid w:val="00540945"/>
    <w:rsid w:val="00540ADF"/>
    <w:rsid w:val="00540E28"/>
    <w:rsid w:val="005410E3"/>
    <w:rsid w:val="00541AE9"/>
    <w:rsid w:val="00541D11"/>
    <w:rsid w:val="00541DFA"/>
    <w:rsid w:val="00542025"/>
    <w:rsid w:val="0054284F"/>
    <w:rsid w:val="00542A0C"/>
    <w:rsid w:val="00542B05"/>
    <w:rsid w:val="005430B5"/>
    <w:rsid w:val="005433C7"/>
    <w:rsid w:val="005434E6"/>
    <w:rsid w:val="00543667"/>
    <w:rsid w:val="00543723"/>
    <w:rsid w:val="005437F9"/>
    <w:rsid w:val="005438BB"/>
    <w:rsid w:val="00543B29"/>
    <w:rsid w:val="00543CD7"/>
    <w:rsid w:val="00544402"/>
    <w:rsid w:val="00544742"/>
    <w:rsid w:val="00544AA6"/>
    <w:rsid w:val="00544BAB"/>
    <w:rsid w:val="00544C8A"/>
    <w:rsid w:val="00544DBE"/>
    <w:rsid w:val="00545604"/>
    <w:rsid w:val="00545856"/>
    <w:rsid w:val="00545BCF"/>
    <w:rsid w:val="00545CDD"/>
    <w:rsid w:val="0054609D"/>
    <w:rsid w:val="0054642C"/>
    <w:rsid w:val="005466C0"/>
    <w:rsid w:val="00546E61"/>
    <w:rsid w:val="005473A7"/>
    <w:rsid w:val="00547A85"/>
    <w:rsid w:val="00547C0A"/>
    <w:rsid w:val="0055008C"/>
    <w:rsid w:val="0055036A"/>
    <w:rsid w:val="0055039C"/>
    <w:rsid w:val="005508D9"/>
    <w:rsid w:val="0055090C"/>
    <w:rsid w:val="005513F7"/>
    <w:rsid w:val="0055174B"/>
    <w:rsid w:val="00551ACE"/>
    <w:rsid w:val="00551CB7"/>
    <w:rsid w:val="0055268C"/>
    <w:rsid w:val="00552E79"/>
    <w:rsid w:val="005537CE"/>
    <w:rsid w:val="005537E9"/>
    <w:rsid w:val="00553BD1"/>
    <w:rsid w:val="00553D1F"/>
    <w:rsid w:val="005542D2"/>
    <w:rsid w:val="00555185"/>
    <w:rsid w:val="005552A9"/>
    <w:rsid w:val="00555458"/>
    <w:rsid w:val="00555D1C"/>
    <w:rsid w:val="00555F21"/>
    <w:rsid w:val="00556202"/>
    <w:rsid w:val="005562D1"/>
    <w:rsid w:val="0055633C"/>
    <w:rsid w:val="005565FE"/>
    <w:rsid w:val="0055706F"/>
    <w:rsid w:val="00557238"/>
    <w:rsid w:val="0055733D"/>
    <w:rsid w:val="005573FD"/>
    <w:rsid w:val="005578B4"/>
    <w:rsid w:val="00557E5B"/>
    <w:rsid w:val="00560400"/>
    <w:rsid w:val="00560DEA"/>
    <w:rsid w:val="0056126F"/>
    <w:rsid w:val="005612A0"/>
    <w:rsid w:val="00561563"/>
    <w:rsid w:val="00561A2C"/>
    <w:rsid w:val="00561AA4"/>
    <w:rsid w:val="00561B1F"/>
    <w:rsid w:val="00561EDA"/>
    <w:rsid w:val="00562FFA"/>
    <w:rsid w:val="00563654"/>
    <w:rsid w:val="00563747"/>
    <w:rsid w:val="00563966"/>
    <w:rsid w:val="00563C15"/>
    <w:rsid w:val="00563F04"/>
    <w:rsid w:val="005647D5"/>
    <w:rsid w:val="005648F8"/>
    <w:rsid w:val="00564E03"/>
    <w:rsid w:val="00564FF5"/>
    <w:rsid w:val="0056501F"/>
    <w:rsid w:val="0056509C"/>
    <w:rsid w:val="00565292"/>
    <w:rsid w:val="005655C3"/>
    <w:rsid w:val="00566CD9"/>
    <w:rsid w:val="00566EC3"/>
    <w:rsid w:val="00567D37"/>
    <w:rsid w:val="005706CB"/>
    <w:rsid w:val="00570783"/>
    <w:rsid w:val="00570B57"/>
    <w:rsid w:val="005711E1"/>
    <w:rsid w:val="005719D8"/>
    <w:rsid w:val="00571E8C"/>
    <w:rsid w:val="00572616"/>
    <w:rsid w:val="005730B6"/>
    <w:rsid w:val="005732E5"/>
    <w:rsid w:val="00573B88"/>
    <w:rsid w:val="005743F1"/>
    <w:rsid w:val="005744F7"/>
    <w:rsid w:val="005746A0"/>
    <w:rsid w:val="00574FBA"/>
    <w:rsid w:val="00575168"/>
    <w:rsid w:val="00575516"/>
    <w:rsid w:val="00576630"/>
    <w:rsid w:val="0057685D"/>
    <w:rsid w:val="00576B10"/>
    <w:rsid w:val="00576F29"/>
    <w:rsid w:val="00577665"/>
    <w:rsid w:val="0058099B"/>
    <w:rsid w:val="00580A82"/>
    <w:rsid w:val="00581546"/>
    <w:rsid w:val="00581716"/>
    <w:rsid w:val="00582112"/>
    <w:rsid w:val="00582CC9"/>
    <w:rsid w:val="00582F60"/>
    <w:rsid w:val="00582FB9"/>
    <w:rsid w:val="0058327D"/>
    <w:rsid w:val="00583301"/>
    <w:rsid w:val="0058341B"/>
    <w:rsid w:val="005835B0"/>
    <w:rsid w:val="00583694"/>
    <w:rsid w:val="00583706"/>
    <w:rsid w:val="00583795"/>
    <w:rsid w:val="005838A3"/>
    <w:rsid w:val="00583FB4"/>
    <w:rsid w:val="00584183"/>
    <w:rsid w:val="0058425B"/>
    <w:rsid w:val="00584C98"/>
    <w:rsid w:val="0058528B"/>
    <w:rsid w:val="005859BD"/>
    <w:rsid w:val="00585B2E"/>
    <w:rsid w:val="005861D6"/>
    <w:rsid w:val="0058646F"/>
    <w:rsid w:val="005866A5"/>
    <w:rsid w:val="005873E2"/>
    <w:rsid w:val="00587C96"/>
    <w:rsid w:val="00587D43"/>
    <w:rsid w:val="0059059B"/>
    <w:rsid w:val="00590BEE"/>
    <w:rsid w:val="00590FAE"/>
    <w:rsid w:val="00590FC3"/>
    <w:rsid w:val="005912FB"/>
    <w:rsid w:val="005916F6"/>
    <w:rsid w:val="00591BA5"/>
    <w:rsid w:val="00591F42"/>
    <w:rsid w:val="00592199"/>
    <w:rsid w:val="005925A5"/>
    <w:rsid w:val="00592F8A"/>
    <w:rsid w:val="005931FA"/>
    <w:rsid w:val="005937E8"/>
    <w:rsid w:val="00594159"/>
    <w:rsid w:val="0059426C"/>
    <w:rsid w:val="005948A7"/>
    <w:rsid w:val="00594ACC"/>
    <w:rsid w:val="00594C61"/>
    <w:rsid w:val="005954AE"/>
    <w:rsid w:val="00595739"/>
    <w:rsid w:val="0059574A"/>
    <w:rsid w:val="005957E3"/>
    <w:rsid w:val="00595B75"/>
    <w:rsid w:val="00595DE2"/>
    <w:rsid w:val="005961E5"/>
    <w:rsid w:val="00596AE2"/>
    <w:rsid w:val="00597061"/>
    <w:rsid w:val="005A01D5"/>
    <w:rsid w:val="005A10BB"/>
    <w:rsid w:val="005A148E"/>
    <w:rsid w:val="005A24D3"/>
    <w:rsid w:val="005A2750"/>
    <w:rsid w:val="005A33D6"/>
    <w:rsid w:val="005A35D5"/>
    <w:rsid w:val="005A372B"/>
    <w:rsid w:val="005A3993"/>
    <w:rsid w:val="005A3A04"/>
    <w:rsid w:val="005A3FC0"/>
    <w:rsid w:val="005A4744"/>
    <w:rsid w:val="005A474F"/>
    <w:rsid w:val="005A4BAF"/>
    <w:rsid w:val="005A4F81"/>
    <w:rsid w:val="005A50A2"/>
    <w:rsid w:val="005A5368"/>
    <w:rsid w:val="005A5625"/>
    <w:rsid w:val="005A57BE"/>
    <w:rsid w:val="005A57EF"/>
    <w:rsid w:val="005A648B"/>
    <w:rsid w:val="005A6E93"/>
    <w:rsid w:val="005A7185"/>
    <w:rsid w:val="005A7191"/>
    <w:rsid w:val="005A7374"/>
    <w:rsid w:val="005A74BA"/>
    <w:rsid w:val="005A79B0"/>
    <w:rsid w:val="005A7A1E"/>
    <w:rsid w:val="005A7D0A"/>
    <w:rsid w:val="005B031D"/>
    <w:rsid w:val="005B046F"/>
    <w:rsid w:val="005B058C"/>
    <w:rsid w:val="005B0819"/>
    <w:rsid w:val="005B0A57"/>
    <w:rsid w:val="005B1493"/>
    <w:rsid w:val="005B149E"/>
    <w:rsid w:val="005B1598"/>
    <w:rsid w:val="005B1736"/>
    <w:rsid w:val="005B1EE8"/>
    <w:rsid w:val="005B208E"/>
    <w:rsid w:val="005B21CC"/>
    <w:rsid w:val="005B2269"/>
    <w:rsid w:val="005B2822"/>
    <w:rsid w:val="005B2FBC"/>
    <w:rsid w:val="005B3279"/>
    <w:rsid w:val="005B3401"/>
    <w:rsid w:val="005B35AE"/>
    <w:rsid w:val="005B4030"/>
    <w:rsid w:val="005B46C2"/>
    <w:rsid w:val="005B46ED"/>
    <w:rsid w:val="005B5428"/>
    <w:rsid w:val="005B56E1"/>
    <w:rsid w:val="005B594E"/>
    <w:rsid w:val="005B59BD"/>
    <w:rsid w:val="005B5C19"/>
    <w:rsid w:val="005B5F26"/>
    <w:rsid w:val="005B7106"/>
    <w:rsid w:val="005B7208"/>
    <w:rsid w:val="005C0AF3"/>
    <w:rsid w:val="005C0B43"/>
    <w:rsid w:val="005C1D04"/>
    <w:rsid w:val="005C1F36"/>
    <w:rsid w:val="005C1F91"/>
    <w:rsid w:val="005C219C"/>
    <w:rsid w:val="005C25CE"/>
    <w:rsid w:val="005C2D4E"/>
    <w:rsid w:val="005C33EF"/>
    <w:rsid w:val="005C3B56"/>
    <w:rsid w:val="005C4045"/>
    <w:rsid w:val="005C43D8"/>
    <w:rsid w:val="005C49DE"/>
    <w:rsid w:val="005C4BAD"/>
    <w:rsid w:val="005C4CEC"/>
    <w:rsid w:val="005C512F"/>
    <w:rsid w:val="005C5AE6"/>
    <w:rsid w:val="005C5B55"/>
    <w:rsid w:val="005C5CD5"/>
    <w:rsid w:val="005C6629"/>
    <w:rsid w:val="005C6CED"/>
    <w:rsid w:val="005C6D4F"/>
    <w:rsid w:val="005C712E"/>
    <w:rsid w:val="005C752A"/>
    <w:rsid w:val="005C7689"/>
    <w:rsid w:val="005C7774"/>
    <w:rsid w:val="005C77F9"/>
    <w:rsid w:val="005C7BA0"/>
    <w:rsid w:val="005C7E1D"/>
    <w:rsid w:val="005C7FF5"/>
    <w:rsid w:val="005D00CA"/>
    <w:rsid w:val="005D0311"/>
    <w:rsid w:val="005D0901"/>
    <w:rsid w:val="005D0B6F"/>
    <w:rsid w:val="005D1030"/>
    <w:rsid w:val="005D10A9"/>
    <w:rsid w:val="005D1690"/>
    <w:rsid w:val="005D1A6F"/>
    <w:rsid w:val="005D1C29"/>
    <w:rsid w:val="005D2471"/>
    <w:rsid w:val="005D25B8"/>
    <w:rsid w:val="005D2E96"/>
    <w:rsid w:val="005D325B"/>
    <w:rsid w:val="005D3729"/>
    <w:rsid w:val="005D3B0C"/>
    <w:rsid w:val="005D4216"/>
    <w:rsid w:val="005D4311"/>
    <w:rsid w:val="005D4606"/>
    <w:rsid w:val="005D4A79"/>
    <w:rsid w:val="005D4CCD"/>
    <w:rsid w:val="005D53F1"/>
    <w:rsid w:val="005D5586"/>
    <w:rsid w:val="005D55D1"/>
    <w:rsid w:val="005D6145"/>
    <w:rsid w:val="005D6963"/>
    <w:rsid w:val="005D69D4"/>
    <w:rsid w:val="005D7777"/>
    <w:rsid w:val="005D7A0F"/>
    <w:rsid w:val="005E0CCF"/>
    <w:rsid w:val="005E0EEA"/>
    <w:rsid w:val="005E106B"/>
    <w:rsid w:val="005E10D5"/>
    <w:rsid w:val="005E17F9"/>
    <w:rsid w:val="005E19A0"/>
    <w:rsid w:val="005E1CD9"/>
    <w:rsid w:val="005E1F6D"/>
    <w:rsid w:val="005E273B"/>
    <w:rsid w:val="005E281A"/>
    <w:rsid w:val="005E3176"/>
    <w:rsid w:val="005E45F5"/>
    <w:rsid w:val="005E474E"/>
    <w:rsid w:val="005E48C0"/>
    <w:rsid w:val="005E4DEF"/>
    <w:rsid w:val="005E4E58"/>
    <w:rsid w:val="005E4F5A"/>
    <w:rsid w:val="005E51A9"/>
    <w:rsid w:val="005E6109"/>
    <w:rsid w:val="005E6C85"/>
    <w:rsid w:val="005E6CF3"/>
    <w:rsid w:val="005E71D8"/>
    <w:rsid w:val="005E74C5"/>
    <w:rsid w:val="005E7AB3"/>
    <w:rsid w:val="005E7F1C"/>
    <w:rsid w:val="005F0582"/>
    <w:rsid w:val="005F0B5B"/>
    <w:rsid w:val="005F0D24"/>
    <w:rsid w:val="005F0D87"/>
    <w:rsid w:val="005F1121"/>
    <w:rsid w:val="005F1A9F"/>
    <w:rsid w:val="005F1AA5"/>
    <w:rsid w:val="005F28D9"/>
    <w:rsid w:val="005F39D4"/>
    <w:rsid w:val="005F3DE8"/>
    <w:rsid w:val="005F3FD5"/>
    <w:rsid w:val="005F436C"/>
    <w:rsid w:val="005F462C"/>
    <w:rsid w:val="005F4657"/>
    <w:rsid w:val="005F4CC8"/>
    <w:rsid w:val="005F4FE0"/>
    <w:rsid w:val="005F5EA9"/>
    <w:rsid w:val="005F626D"/>
    <w:rsid w:val="005F6647"/>
    <w:rsid w:val="005F6A4F"/>
    <w:rsid w:val="005F7105"/>
    <w:rsid w:val="005F7966"/>
    <w:rsid w:val="005F7A56"/>
    <w:rsid w:val="005F7AC3"/>
    <w:rsid w:val="0060048E"/>
    <w:rsid w:val="00600592"/>
    <w:rsid w:val="00600D00"/>
    <w:rsid w:val="00600EE1"/>
    <w:rsid w:val="0060152C"/>
    <w:rsid w:val="006015D9"/>
    <w:rsid w:val="00601920"/>
    <w:rsid w:val="00601992"/>
    <w:rsid w:val="00601B41"/>
    <w:rsid w:val="00601BB2"/>
    <w:rsid w:val="006022B9"/>
    <w:rsid w:val="0060269E"/>
    <w:rsid w:val="00602759"/>
    <w:rsid w:val="00602C75"/>
    <w:rsid w:val="006039FE"/>
    <w:rsid w:val="00603FC1"/>
    <w:rsid w:val="0060434C"/>
    <w:rsid w:val="00604A03"/>
    <w:rsid w:val="00604CF3"/>
    <w:rsid w:val="0060528A"/>
    <w:rsid w:val="00606792"/>
    <w:rsid w:val="00606E86"/>
    <w:rsid w:val="00606EE0"/>
    <w:rsid w:val="00610149"/>
    <w:rsid w:val="00610292"/>
    <w:rsid w:val="006103E5"/>
    <w:rsid w:val="00610990"/>
    <w:rsid w:val="00610D04"/>
    <w:rsid w:val="006110D5"/>
    <w:rsid w:val="00611960"/>
    <w:rsid w:val="0061218F"/>
    <w:rsid w:val="00612667"/>
    <w:rsid w:val="00612B8C"/>
    <w:rsid w:val="00612C63"/>
    <w:rsid w:val="006130C3"/>
    <w:rsid w:val="00613352"/>
    <w:rsid w:val="00613524"/>
    <w:rsid w:val="00613794"/>
    <w:rsid w:val="00613882"/>
    <w:rsid w:val="00613FD1"/>
    <w:rsid w:val="0061429A"/>
    <w:rsid w:val="00614AFE"/>
    <w:rsid w:val="00614C86"/>
    <w:rsid w:val="00614E89"/>
    <w:rsid w:val="00615358"/>
    <w:rsid w:val="006155C2"/>
    <w:rsid w:val="00615E78"/>
    <w:rsid w:val="0061630E"/>
    <w:rsid w:val="00616B2E"/>
    <w:rsid w:val="00616BF3"/>
    <w:rsid w:val="006172DB"/>
    <w:rsid w:val="00617AF9"/>
    <w:rsid w:val="00621692"/>
    <w:rsid w:val="00621816"/>
    <w:rsid w:val="00621AB5"/>
    <w:rsid w:val="00621AEF"/>
    <w:rsid w:val="00621E56"/>
    <w:rsid w:val="00622957"/>
    <w:rsid w:val="0062299D"/>
    <w:rsid w:val="006231D6"/>
    <w:rsid w:val="0062333D"/>
    <w:rsid w:val="0062357C"/>
    <w:rsid w:val="00623734"/>
    <w:rsid w:val="00623CD4"/>
    <w:rsid w:val="00624D1C"/>
    <w:rsid w:val="00625AAF"/>
    <w:rsid w:val="00625B47"/>
    <w:rsid w:val="00625D05"/>
    <w:rsid w:val="00625F25"/>
    <w:rsid w:val="006264F5"/>
    <w:rsid w:val="00626911"/>
    <w:rsid w:val="00626C3E"/>
    <w:rsid w:val="00627253"/>
    <w:rsid w:val="00627B1F"/>
    <w:rsid w:val="0063057D"/>
    <w:rsid w:val="0063059D"/>
    <w:rsid w:val="00630754"/>
    <w:rsid w:val="00630902"/>
    <w:rsid w:val="00630A0E"/>
    <w:rsid w:val="00631258"/>
    <w:rsid w:val="006317D7"/>
    <w:rsid w:val="00631A26"/>
    <w:rsid w:val="00631D9E"/>
    <w:rsid w:val="00631FD9"/>
    <w:rsid w:val="006324D9"/>
    <w:rsid w:val="0063286D"/>
    <w:rsid w:val="00632C11"/>
    <w:rsid w:val="00633983"/>
    <w:rsid w:val="00633D63"/>
    <w:rsid w:val="006341B0"/>
    <w:rsid w:val="00634B79"/>
    <w:rsid w:val="00634BAC"/>
    <w:rsid w:val="006351D9"/>
    <w:rsid w:val="0063565F"/>
    <w:rsid w:val="006361D2"/>
    <w:rsid w:val="00636218"/>
    <w:rsid w:val="00636710"/>
    <w:rsid w:val="00636C98"/>
    <w:rsid w:val="0063765A"/>
    <w:rsid w:val="00637900"/>
    <w:rsid w:val="00640272"/>
    <w:rsid w:val="0064068B"/>
    <w:rsid w:val="00640E0C"/>
    <w:rsid w:val="00641457"/>
    <w:rsid w:val="00641CDC"/>
    <w:rsid w:val="00641F87"/>
    <w:rsid w:val="006426F2"/>
    <w:rsid w:val="0064289F"/>
    <w:rsid w:val="00642961"/>
    <w:rsid w:val="006430C9"/>
    <w:rsid w:val="00643414"/>
    <w:rsid w:val="0064407B"/>
    <w:rsid w:val="00644471"/>
    <w:rsid w:val="00644A27"/>
    <w:rsid w:val="00644B08"/>
    <w:rsid w:val="00644E51"/>
    <w:rsid w:val="0064540C"/>
    <w:rsid w:val="0064595B"/>
    <w:rsid w:val="00645F14"/>
    <w:rsid w:val="006463C7"/>
    <w:rsid w:val="00646549"/>
    <w:rsid w:val="00646890"/>
    <w:rsid w:val="00646BD2"/>
    <w:rsid w:val="00646DD9"/>
    <w:rsid w:val="00647012"/>
    <w:rsid w:val="0064713C"/>
    <w:rsid w:val="00647BD5"/>
    <w:rsid w:val="00647EF0"/>
    <w:rsid w:val="00650114"/>
    <w:rsid w:val="00650178"/>
    <w:rsid w:val="0065024E"/>
    <w:rsid w:val="0065030B"/>
    <w:rsid w:val="00650D09"/>
    <w:rsid w:val="00650FF7"/>
    <w:rsid w:val="00651229"/>
    <w:rsid w:val="00651396"/>
    <w:rsid w:val="00651557"/>
    <w:rsid w:val="006518E9"/>
    <w:rsid w:val="00651A24"/>
    <w:rsid w:val="00651DB5"/>
    <w:rsid w:val="00651EBE"/>
    <w:rsid w:val="00651EE2"/>
    <w:rsid w:val="0065232A"/>
    <w:rsid w:val="0065388C"/>
    <w:rsid w:val="006545FE"/>
    <w:rsid w:val="00654BE1"/>
    <w:rsid w:val="00654CF3"/>
    <w:rsid w:val="006550AB"/>
    <w:rsid w:val="00655141"/>
    <w:rsid w:val="006551FC"/>
    <w:rsid w:val="006559A3"/>
    <w:rsid w:val="00655B06"/>
    <w:rsid w:val="00655D91"/>
    <w:rsid w:val="006565DD"/>
    <w:rsid w:val="0065660E"/>
    <w:rsid w:val="006568EC"/>
    <w:rsid w:val="00656C04"/>
    <w:rsid w:val="00660034"/>
    <w:rsid w:val="006610E1"/>
    <w:rsid w:val="00661333"/>
    <w:rsid w:val="00661571"/>
    <w:rsid w:val="00661A0C"/>
    <w:rsid w:val="00661AC6"/>
    <w:rsid w:val="00661B00"/>
    <w:rsid w:val="00661BA1"/>
    <w:rsid w:val="00662452"/>
    <w:rsid w:val="00662457"/>
    <w:rsid w:val="0066259C"/>
    <w:rsid w:val="0066275E"/>
    <w:rsid w:val="00662CAF"/>
    <w:rsid w:val="0066358E"/>
    <w:rsid w:val="00664CBF"/>
    <w:rsid w:val="00664E75"/>
    <w:rsid w:val="00665996"/>
    <w:rsid w:val="00665A27"/>
    <w:rsid w:val="006663AD"/>
    <w:rsid w:val="006665A2"/>
    <w:rsid w:val="006666E5"/>
    <w:rsid w:val="00666D94"/>
    <w:rsid w:val="00666ED2"/>
    <w:rsid w:val="00667DC1"/>
    <w:rsid w:val="0067071E"/>
    <w:rsid w:val="00670D65"/>
    <w:rsid w:val="00670E4E"/>
    <w:rsid w:val="00670F42"/>
    <w:rsid w:val="00671390"/>
    <w:rsid w:val="00671501"/>
    <w:rsid w:val="006716AC"/>
    <w:rsid w:val="0067196E"/>
    <w:rsid w:val="006734B0"/>
    <w:rsid w:val="0067369F"/>
    <w:rsid w:val="00673E13"/>
    <w:rsid w:val="0067411E"/>
    <w:rsid w:val="00674800"/>
    <w:rsid w:val="0067497E"/>
    <w:rsid w:val="00674D8D"/>
    <w:rsid w:val="00675310"/>
    <w:rsid w:val="00675566"/>
    <w:rsid w:val="006758FF"/>
    <w:rsid w:val="006759BA"/>
    <w:rsid w:val="00676E17"/>
    <w:rsid w:val="006771F0"/>
    <w:rsid w:val="00677474"/>
    <w:rsid w:val="0067760E"/>
    <w:rsid w:val="00677784"/>
    <w:rsid w:val="00680701"/>
    <w:rsid w:val="006808A2"/>
    <w:rsid w:val="00680C43"/>
    <w:rsid w:val="00680FCE"/>
    <w:rsid w:val="0068154E"/>
    <w:rsid w:val="00681B91"/>
    <w:rsid w:val="00681F8B"/>
    <w:rsid w:val="00682350"/>
    <w:rsid w:val="00682986"/>
    <w:rsid w:val="00682E5E"/>
    <w:rsid w:val="00682EBB"/>
    <w:rsid w:val="00683074"/>
    <w:rsid w:val="006830E2"/>
    <w:rsid w:val="00683337"/>
    <w:rsid w:val="0068355A"/>
    <w:rsid w:val="006837CD"/>
    <w:rsid w:val="00683B91"/>
    <w:rsid w:val="00683D73"/>
    <w:rsid w:val="00683E0F"/>
    <w:rsid w:val="006847AB"/>
    <w:rsid w:val="0068496F"/>
    <w:rsid w:val="00685B1F"/>
    <w:rsid w:val="00685C67"/>
    <w:rsid w:val="00685E9F"/>
    <w:rsid w:val="00687808"/>
    <w:rsid w:val="006879FD"/>
    <w:rsid w:val="00687CF1"/>
    <w:rsid w:val="00690A92"/>
    <w:rsid w:val="00690D4A"/>
    <w:rsid w:val="006911B6"/>
    <w:rsid w:val="00691288"/>
    <w:rsid w:val="00691825"/>
    <w:rsid w:val="00691EFA"/>
    <w:rsid w:val="00692644"/>
    <w:rsid w:val="0069278E"/>
    <w:rsid w:val="006928F5"/>
    <w:rsid w:val="00692BB2"/>
    <w:rsid w:val="00693061"/>
    <w:rsid w:val="00693581"/>
    <w:rsid w:val="0069358B"/>
    <w:rsid w:val="00693915"/>
    <w:rsid w:val="006947E8"/>
    <w:rsid w:val="0069481E"/>
    <w:rsid w:val="00695005"/>
    <w:rsid w:val="0069613F"/>
    <w:rsid w:val="006961D8"/>
    <w:rsid w:val="0069638D"/>
    <w:rsid w:val="00696444"/>
    <w:rsid w:val="0069653A"/>
    <w:rsid w:val="006965B5"/>
    <w:rsid w:val="00696B20"/>
    <w:rsid w:val="0069746A"/>
    <w:rsid w:val="00697568"/>
    <w:rsid w:val="00697AFC"/>
    <w:rsid w:val="00697CDA"/>
    <w:rsid w:val="00697E0A"/>
    <w:rsid w:val="00697F0B"/>
    <w:rsid w:val="006A0104"/>
    <w:rsid w:val="006A1228"/>
    <w:rsid w:val="006A147D"/>
    <w:rsid w:val="006A1490"/>
    <w:rsid w:val="006A156C"/>
    <w:rsid w:val="006A1837"/>
    <w:rsid w:val="006A25EC"/>
    <w:rsid w:val="006A2B87"/>
    <w:rsid w:val="006A3C32"/>
    <w:rsid w:val="006A3D81"/>
    <w:rsid w:val="006A447C"/>
    <w:rsid w:val="006A58A3"/>
    <w:rsid w:val="006A5A64"/>
    <w:rsid w:val="006A6837"/>
    <w:rsid w:val="006A6B39"/>
    <w:rsid w:val="006A7522"/>
    <w:rsid w:val="006A7E77"/>
    <w:rsid w:val="006A7ED1"/>
    <w:rsid w:val="006B023E"/>
    <w:rsid w:val="006B0F5B"/>
    <w:rsid w:val="006B15D7"/>
    <w:rsid w:val="006B1CC6"/>
    <w:rsid w:val="006B1DE6"/>
    <w:rsid w:val="006B235B"/>
    <w:rsid w:val="006B24A9"/>
    <w:rsid w:val="006B2A16"/>
    <w:rsid w:val="006B3047"/>
    <w:rsid w:val="006B349E"/>
    <w:rsid w:val="006B37A8"/>
    <w:rsid w:val="006B3820"/>
    <w:rsid w:val="006B3A38"/>
    <w:rsid w:val="006B3C81"/>
    <w:rsid w:val="006B41F6"/>
    <w:rsid w:val="006B4475"/>
    <w:rsid w:val="006B4548"/>
    <w:rsid w:val="006B4AB1"/>
    <w:rsid w:val="006B4EF1"/>
    <w:rsid w:val="006B5054"/>
    <w:rsid w:val="006B57A0"/>
    <w:rsid w:val="006B67D5"/>
    <w:rsid w:val="006B6D53"/>
    <w:rsid w:val="006B744C"/>
    <w:rsid w:val="006B74CA"/>
    <w:rsid w:val="006B7B5E"/>
    <w:rsid w:val="006C0109"/>
    <w:rsid w:val="006C0662"/>
    <w:rsid w:val="006C06E1"/>
    <w:rsid w:val="006C0BE3"/>
    <w:rsid w:val="006C1147"/>
    <w:rsid w:val="006C1183"/>
    <w:rsid w:val="006C18C5"/>
    <w:rsid w:val="006C1DD5"/>
    <w:rsid w:val="006C2304"/>
    <w:rsid w:val="006C2612"/>
    <w:rsid w:val="006C2DB0"/>
    <w:rsid w:val="006C35FD"/>
    <w:rsid w:val="006C4134"/>
    <w:rsid w:val="006C42EB"/>
    <w:rsid w:val="006C4766"/>
    <w:rsid w:val="006C47D3"/>
    <w:rsid w:val="006C4A1B"/>
    <w:rsid w:val="006C4B62"/>
    <w:rsid w:val="006C55BF"/>
    <w:rsid w:val="006C58A9"/>
    <w:rsid w:val="006C5FB1"/>
    <w:rsid w:val="006C67F8"/>
    <w:rsid w:val="006C6808"/>
    <w:rsid w:val="006C6A44"/>
    <w:rsid w:val="006C715A"/>
    <w:rsid w:val="006C721E"/>
    <w:rsid w:val="006C782F"/>
    <w:rsid w:val="006D0020"/>
    <w:rsid w:val="006D03D1"/>
    <w:rsid w:val="006D0823"/>
    <w:rsid w:val="006D0D2B"/>
    <w:rsid w:val="006D0E28"/>
    <w:rsid w:val="006D105C"/>
    <w:rsid w:val="006D1E25"/>
    <w:rsid w:val="006D1FA8"/>
    <w:rsid w:val="006D2546"/>
    <w:rsid w:val="006D2CF7"/>
    <w:rsid w:val="006D3232"/>
    <w:rsid w:val="006D38C0"/>
    <w:rsid w:val="006D38CC"/>
    <w:rsid w:val="006D3B01"/>
    <w:rsid w:val="006D3E5B"/>
    <w:rsid w:val="006D3E8D"/>
    <w:rsid w:val="006D3F8B"/>
    <w:rsid w:val="006D41B9"/>
    <w:rsid w:val="006D47D5"/>
    <w:rsid w:val="006D49A6"/>
    <w:rsid w:val="006D5070"/>
    <w:rsid w:val="006D50BC"/>
    <w:rsid w:val="006D5354"/>
    <w:rsid w:val="006D565F"/>
    <w:rsid w:val="006D586D"/>
    <w:rsid w:val="006D58FB"/>
    <w:rsid w:val="006D5ADF"/>
    <w:rsid w:val="006D5EE1"/>
    <w:rsid w:val="006D6026"/>
    <w:rsid w:val="006D644C"/>
    <w:rsid w:val="006D65E4"/>
    <w:rsid w:val="006D662B"/>
    <w:rsid w:val="006D67C4"/>
    <w:rsid w:val="006D6816"/>
    <w:rsid w:val="006D6C74"/>
    <w:rsid w:val="006D7387"/>
    <w:rsid w:val="006D7820"/>
    <w:rsid w:val="006D7DBF"/>
    <w:rsid w:val="006E0E20"/>
    <w:rsid w:val="006E0EA4"/>
    <w:rsid w:val="006E1659"/>
    <w:rsid w:val="006E1B96"/>
    <w:rsid w:val="006E2CE9"/>
    <w:rsid w:val="006E2CEE"/>
    <w:rsid w:val="006E37C5"/>
    <w:rsid w:val="006E4884"/>
    <w:rsid w:val="006E4B81"/>
    <w:rsid w:val="006E5711"/>
    <w:rsid w:val="006E58B7"/>
    <w:rsid w:val="006E5E8F"/>
    <w:rsid w:val="006E605F"/>
    <w:rsid w:val="006E6639"/>
    <w:rsid w:val="006E6A93"/>
    <w:rsid w:val="006E6E1E"/>
    <w:rsid w:val="006E7137"/>
    <w:rsid w:val="006E78E6"/>
    <w:rsid w:val="006F0064"/>
    <w:rsid w:val="006F0282"/>
    <w:rsid w:val="006F03D7"/>
    <w:rsid w:val="006F0C12"/>
    <w:rsid w:val="006F1F99"/>
    <w:rsid w:val="006F262F"/>
    <w:rsid w:val="006F29E4"/>
    <w:rsid w:val="006F42F8"/>
    <w:rsid w:val="006F4368"/>
    <w:rsid w:val="006F4977"/>
    <w:rsid w:val="006F4AEE"/>
    <w:rsid w:val="006F4D35"/>
    <w:rsid w:val="006F4FFC"/>
    <w:rsid w:val="006F51DD"/>
    <w:rsid w:val="006F534D"/>
    <w:rsid w:val="006F6C2C"/>
    <w:rsid w:val="006F6E3D"/>
    <w:rsid w:val="006F7818"/>
    <w:rsid w:val="006F79EC"/>
    <w:rsid w:val="006F7ACE"/>
    <w:rsid w:val="006F7E73"/>
    <w:rsid w:val="006F7FC6"/>
    <w:rsid w:val="007003C5"/>
    <w:rsid w:val="00700588"/>
    <w:rsid w:val="00700746"/>
    <w:rsid w:val="00700880"/>
    <w:rsid w:val="00700D09"/>
    <w:rsid w:val="00701B85"/>
    <w:rsid w:val="00701F05"/>
    <w:rsid w:val="00701FE1"/>
    <w:rsid w:val="00702107"/>
    <w:rsid w:val="00702C9F"/>
    <w:rsid w:val="00702F23"/>
    <w:rsid w:val="007038A8"/>
    <w:rsid w:val="00703A2E"/>
    <w:rsid w:val="00703E04"/>
    <w:rsid w:val="00703F1A"/>
    <w:rsid w:val="007051D4"/>
    <w:rsid w:val="007058D1"/>
    <w:rsid w:val="00705CB1"/>
    <w:rsid w:val="007064A8"/>
    <w:rsid w:val="007068F5"/>
    <w:rsid w:val="00706A92"/>
    <w:rsid w:val="00706E2F"/>
    <w:rsid w:val="007071E8"/>
    <w:rsid w:val="0070734B"/>
    <w:rsid w:val="0070791D"/>
    <w:rsid w:val="00707C56"/>
    <w:rsid w:val="00710292"/>
    <w:rsid w:val="007109FE"/>
    <w:rsid w:val="00710B70"/>
    <w:rsid w:val="00710B83"/>
    <w:rsid w:val="00710DCF"/>
    <w:rsid w:val="00711559"/>
    <w:rsid w:val="0071166D"/>
    <w:rsid w:val="0071189D"/>
    <w:rsid w:val="00711C42"/>
    <w:rsid w:val="0071238A"/>
    <w:rsid w:val="00712906"/>
    <w:rsid w:val="0071307E"/>
    <w:rsid w:val="0071388E"/>
    <w:rsid w:val="00713AAC"/>
    <w:rsid w:val="00713EAF"/>
    <w:rsid w:val="007140F6"/>
    <w:rsid w:val="00714434"/>
    <w:rsid w:val="0071466F"/>
    <w:rsid w:val="007160D8"/>
    <w:rsid w:val="007163B4"/>
    <w:rsid w:val="0071659B"/>
    <w:rsid w:val="00716654"/>
    <w:rsid w:val="007169BD"/>
    <w:rsid w:val="00716A41"/>
    <w:rsid w:val="00716DFA"/>
    <w:rsid w:val="0071707A"/>
    <w:rsid w:val="007179FD"/>
    <w:rsid w:val="00717A22"/>
    <w:rsid w:val="007201DD"/>
    <w:rsid w:val="00720805"/>
    <w:rsid w:val="00720872"/>
    <w:rsid w:val="00720C32"/>
    <w:rsid w:val="00720CAD"/>
    <w:rsid w:val="00720D89"/>
    <w:rsid w:val="0072114B"/>
    <w:rsid w:val="0072186B"/>
    <w:rsid w:val="00721A2C"/>
    <w:rsid w:val="00721AF6"/>
    <w:rsid w:val="00722641"/>
    <w:rsid w:val="00722B49"/>
    <w:rsid w:val="00722CD0"/>
    <w:rsid w:val="00722DA6"/>
    <w:rsid w:val="0072319F"/>
    <w:rsid w:val="00723595"/>
    <w:rsid w:val="007237BB"/>
    <w:rsid w:val="00723D71"/>
    <w:rsid w:val="0072432B"/>
    <w:rsid w:val="007244D6"/>
    <w:rsid w:val="007249EC"/>
    <w:rsid w:val="00724D3A"/>
    <w:rsid w:val="00724D6E"/>
    <w:rsid w:val="00724DF2"/>
    <w:rsid w:val="00724E40"/>
    <w:rsid w:val="0072531C"/>
    <w:rsid w:val="00725591"/>
    <w:rsid w:val="007256D5"/>
    <w:rsid w:val="00725A1D"/>
    <w:rsid w:val="007262C4"/>
    <w:rsid w:val="00726E37"/>
    <w:rsid w:val="00727087"/>
    <w:rsid w:val="007270DC"/>
    <w:rsid w:val="00727282"/>
    <w:rsid w:val="007272D9"/>
    <w:rsid w:val="0072742E"/>
    <w:rsid w:val="00727C41"/>
    <w:rsid w:val="00727CC6"/>
    <w:rsid w:val="00727E00"/>
    <w:rsid w:val="00730884"/>
    <w:rsid w:val="00730ACC"/>
    <w:rsid w:val="00730B56"/>
    <w:rsid w:val="00730DAE"/>
    <w:rsid w:val="00731613"/>
    <w:rsid w:val="007317AA"/>
    <w:rsid w:val="0073198E"/>
    <w:rsid w:val="0073277B"/>
    <w:rsid w:val="00732B01"/>
    <w:rsid w:val="00732DB2"/>
    <w:rsid w:val="0073315B"/>
    <w:rsid w:val="0073343E"/>
    <w:rsid w:val="00733F66"/>
    <w:rsid w:val="00733F87"/>
    <w:rsid w:val="00734358"/>
    <w:rsid w:val="00734489"/>
    <w:rsid w:val="0073471F"/>
    <w:rsid w:val="007349D8"/>
    <w:rsid w:val="007349F3"/>
    <w:rsid w:val="00734D32"/>
    <w:rsid w:val="007354C6"/>
    <w:rsid w:val="00735DF5"/>
    <w:rsid w:val="00736041"/>
    <w:rsid w:val="0073609E"/>
    <w:rsid w:val="007364F7"/>
    <w:rsid w:val="00736845"/>
    <w:rsid w:val="00736B61"/>
    <w:rsid w:val="00736EFB"/>
    <w:rsid w:val="0073715B"/>
    <w:rsid w:val="00737639"/>
    <w:rsid w:val="00737AD0"/>
    <w:rsid w:val="0074053B"/>
    <w:rsid w:val="0074055C"/>
    <w:rsid w:val="007406FB"/>
    <w:rsid w:val="007407D5"/>
    <w:rsid w:val="007407DB"/>
    <w:rsid w:val="00740F53"/>
    <w:rsid w:val="007410E1"/>
    <w:rsid w:val="00741316"/>
    <w:rsid w:val="00741449"/>
    <w:rsid w:val="0074170A"/>
    <w:rsid w:val="00741791"/>
    <w:rsid w:val="0074203C"/>
    <w:rsid w:val="00742B57"/>
    <w:rsid w:val="00742BC9"/>
    <w:rsid w:val="00743E0D"/>
    <w:rsid w:val="00743E67"/>
    <w:rsid w:val="00743FC6"/>
    <w:rsid w:val="007444F0"/>
    <w:rsid w:val="00744CD6"/>
    <w:rsid w:val="00744E32"/>
    <w:rsid w:val="00745CCA"/>
    <w:rsid w:val="0074638E"/>
    <w:rsid w:val="00746A46"/>
    <w:rsid w:val="00746BD6"/>
    <w:rsid w:val="00747340"/>
    <w:rsid w:val="0074765F"/>
    <w:rsid w:val="0074799C"/>
    <w:rsid w:val="00747C1B"/>
    <w:rsid w:val="00747DA8"/>
    <w:rsid w:val="00747DC8"/>
    <w:rsid w:val="007501F0"/>
    <w:rsid w:val="0075020F"/>
    <w:rsid w:val="00750875"/>
    <w:rsid w:val="00750A1C"/>
    <w:rsid w:val="00750CCC"/>
    <w:rsid w:val="00750F14"/>
    <w:rsid w:val="0075146B"/>
    <w:rsid w:val="0075165A"/>
    <w:rsid w:val="00751B3E"/>
    <w:rsid w:val="00752024"/>
    <w:rsid w:val="0075277C"/>
    <w:rsid w:val="00752B57"/>
    <w:rsid w:val="00752E09"/>
    <w:rsid w:val="00753072"/>
    <w:rsid w:val="00753419"/>
    <w:rsid w:val="00753A49"/>
    <w:rsid w:val="0075433F"/>
    <w:rsid w:val="007546D3"/>
    <w:rsid w:val="00754B5C"/>
    <w:rsid w:val="0075515D"/>
    <w:rsid w:val="00755195"/>
    <w:rsid w:val="00755776"/>
    <w:rsid w:val="00755919"/>
    <w:rsid w:val="00755D14"/>
    <w:rsid w:val="00755D1D"/>
    <w:rsid w:val="0075607A"/>
    <w:rsid w:val="00756994"/>
    <w:rsid w:val="00756D58"/>
    <w:rsid w:val="00756E02"/>
    <w:rsid w:val="00760445"/>
    <w:rsid w:val="00760D32"/>
    <w:rsid w:val="00760F2A"/>
    <w:rsid w:val="00761308"/>
    <w:rsid w:val="00761A05"/>
    <w:rsid w:val="00761BED"/>
    <w:rsid w:val="00762505"/>
    <w:rsid w:val="0076290B"/>
    <w:rsid w:val="00762A74"/>
    <w:rsid w:val="00762B25"/>
    <w:rsid w:val="0076380D"/>
    <w:rsid w:val="0076389C"/>
    <w:rsid w:val="007641AA"/>
    <w:rsid w:val="007645B5"/>
    <w:rsid w:val="00764AE9"/>
    <w:rsid w:val="007650CC"/>
    <w:rsid w:val="0076515E"/>
    <w:rsid w:val="0076564A"/>
    <w:rsid w:val="007659EE"/>
    <w:rsid w:val="007664AC"/>
    <w:rsid w:val="007669D4"/>
    <w:rsid w:val="00766D29"/>
    <w:rsid w:val="00767181"/>
    <w:rsid w:val="00767BEB"/>
    <w:rsid w:val="00767F8B"/>
    <w:rsid w:val="00770D11"/>
    <w:rsid w:val="00771094"/>
    <w:rsid w:val="00771237"/>
    <w:rsid w:val="007717DF"/>
    <w:rsid w:val="00771FF1"/>
    <w:rsid w:val="0077202B"/>
    <w:rsid w:val="007720F5"/>
    <w:rsid w:val="007727A9"/>
    <w:rsid w:val="007728DE"/>
    <w:rsid w:val="00772E3A"/>
    <w:rsid w:val="00773BF0"/>
    <w:rsid w:val="00773FC6"/>
    <w:rsid w:val="007741FA"/>
    <w:rsid w:val="00774621"/>
    <w:rsid w:val="0077495C"/>
    <w:rsid w:val="00775123"/>
    <w:rsid w:val="007757B1"/>
    <w:rsid w:val="00775CB7"/>
    <w:rsid w:val="00775F31"/>
    <w:rsid w:val="00776C7C"/>
    <w:rsid w:val="00776DCA"/>
    <w:rsid w:val="00776E30"/>
    <w:rsid w:val="00776F1F"/>
    <w:rsid w:val="00777164"/>
    <w:rsid w:val="007776C9"/>
    <w:rsid w:val="007804F7"/>
    <w:rsid w:val="00780736"/>
    <w:rsid w:val="00780ADE"/>
    <w:rsid w:val="00780FEF"/>
    <w:rsid w:val="007826DB"/>
    <w:rsid w:val="0078271F"/>
    <w:rsid w:val="00782ECA"/>
    <w:rsid w:val="00782F79"/>
    <w:rsid w:val="00783074"/>
    <w:rsid w:val="007839F2"/>
    <w:rsid w:val="00783B3F"/>
    <w:rsid w:val="00783D8B"/>
    <w:rsid w:val="0078415E"/>
    <w:rsid w:val="007841C6"/>
    <w:rsid w:val="00784216"/>
    <w:rsid w:val="0078434A"/>
    <w:rsid w:val="00784AC8"/>
    <w:rsid w:val="00784BEA"/>
    <w:rsid w:val="00784D13"/>
    <w:rsid w:val="007853CC"/>
    <w:rsid w:val="00785C65"/>
    <w:rsid w:val="00785C6A"/>
    <w:rsid w:val="007867D6"/>
    <w:rsid w:val="00786BE7"/>
    <w:rsid w:val="00786D1B"/>
    <w:rsid w:val="00786EEB"/>
    <w:rsid w:val="0078705F"/>
    <w:rsid w:val="0078786D"/>
    <w:rsid w:val="00787AC1"/>
    <w:rsid w:val="00787E13"/>
    <w:rsid w:val="00790001"/>
    <w:rsid w:val="00790A2A"/>
    <w:rsid w:val="00790E32"/>
    <w:rsid w:val="00791072"/>
    <w:rsid w:val="00791A0C"/>
    <w:rsid w:val="00791DE8"/>
    <w:rsid w:val="007928DE"/>
    <w:rsid w:val="0079320B"/>
    <w:rsid w:val="0079373E"/>
    <w:rsid w:val="00793F76"/>
    <w:rsid w:val="007940A8"/>
    <w:rsid w:val="0079474D"/>
    <w:rsid w:val="00794951"/>
    <w:rsid w:val="00794968"/>
    <w:rsid w:val="007954F8"/>
    <w:rsid w:val="00795681"/>
    <w:rsid w:val="00795BF6"/>
    <w:rsid w:val="00796B79"/>
    <w:rsid w:val="00796DE4"/>
    <w:rsid w:val="00796FEA"/>
    <w:rsid w:val="00797FE7"/>
    <w:rsid w:val="007A02D9"/>
    <w:rsid w:val="007A0300"/>
    <w:rsid w:val="007A031C"/>
    <w:rsid w:val="007A073D"/>
    <w:rsid w:val="007A0936"/>
    <w:rsid w:val="007A0C41"/>
    <w:rsid w:val="007A0F1F"/>
    <w:rsid w:val="007A10EB"/>
    <w:rsid w:val="007A15C7"/>
    <w:rsid w:val="007A18ED"/>
    <w:rsid w:val="007A1C74"/>
    <w:rsid w:val="007A21E8"/>
    <w:rsid w:val="007A2465"/>
    <w:rsid w:val="007A2D92"/>
    <w:rsid w:val="007A2E60"/>
    <w:rsid w:val="007A31C4"/>
    <w:rsid w:val="007A340F"/>
    <w:rsid w:val="007A3BA6"/>
    <w:rsid w:val="007A3DB6"/>
    <w:rsid w:val="007A45B2"/>
    <w:rsid w:val="007A60AE"/>
    <w:rsid w:val="007A6939"/>
    <w:rsid w:val="007A6AAD"/>
    <w:rsid w:val="007A70C6"/>
    <w:rsid w:val="007A76A1"/>
    <w:rsid w:val="007A777E"/>
    <w:rsid w:val="007A7C75"/>
    <w:rsid w:val="007A7E54"/>
    <w:rsid w:val="007B0217"/>
    <w:rsid w:val="007B07CD"/>
    <w:rsid w:val="007B14CF"/>
    <w:rsid w:val="007B166D"/>
    <w:rsid w:val="007B1DCD"/>
    <w:rsid w:val="007B2525"/>
    <w:rsid w:val="007B281E"/>
    <w:rsid w:val="007B2BE4"/>
    <w:rsid w:val="007B37BA"/>
    <w:rsid w:val="007B4124"/>
    <w:rsid w:val="007B48CF"/>
    <w:rsid w:val="007B496B"/>
    <w:rsid w:val="007B5164"/>
    <w:rsid w:val="007B52A2"/>
    <w:rsid w:val="007B57F7"/>
    <w:rsid w:val="007B57F9"/>
    <w:rsid w:val="007B5B55"/>
    <w:rsid w:val="007B5B8B"/>
    <w:rsid w:val="007B6274"/>
    <w:rsid w:val="007B68A2"/>
    <w:rsid w:val="007B6D90"/>
    <w:rsid w:val="007B6E23"/>
    <w:rsid w:val="007B738A"/>
    <w:rsid w:val="007B790B"/>
    <w:rsid w:val="007B7E74"/>
    <w:rsid w:val="007C0441"/>
    <w:rsid w:val="007C0655"/>
    <w:rsid w:val="007C0B9B"/>
    <w:rsid w:val="007C1112"/>
    <w:rsid w:val="007C1316"/>
    <w:rsid w:val="007C1379"/>
    <w:rsid w:val="007C143C"/>
    <w:rsid w:val="007C1BA8"/>
    <w:rsid w:val="007C1CD8"/>
    <w:rsid w:val="007C3181"/>
    <w:rsid w:val="007C3F4F"/>
    <w:rsid w:val="007C406B"/>
    <w:rsid w:val="007C40BE"/>
    <w:rsid w:val="007C4224"/>
    <w:rsid w:val="007C44D6"/>
    <w:rsid w:val="007C533A"/>
    <w:rsid w:val="007C5389"/>
    <w:rsid w:val="007C5457"/>
    <w:rsid w:val="007C54C2"/>
    <w:rsid w:val="007C55E7"/>
    <w:rsid w:val="007C5E88"/>
    <w:rsid w:val="007C6083"/>
    <w:rsid w:val="007C691E"/>
    <w:rsid w:val="007C75EE"/>
    <w:rsid w:val="007D07B5"/>
    <w:rsid w:val="007D098B"/>
    <w:rsid w:val="007D0DDF"/>
    <w:rsid w:val="007D13D9"/>
    <w:rsid w:val="007D1D76"/>
    <w:rsid w:val="007D1D88"/>
    <w:rsid w:val="007D1EFA"/>
    <w:rsid w:val="007D240E"/>
    <w:rsid w:val="007D255B"/>
    <w:rsid w:val="007D2726"/>
    <w:rsid w:val="007D2747"/>
    <w:rsid w:val="007D3647"/>
    <w:rsid w:val="007D45BA"/>
    <w:rsid w:val="007D49CE"/>
    <w:rsid w:val="007D4ACD"/>
    <w:rsid w:val="007D4E81"/>
    <w:rsid w:val="007D51ED"/>
    <w:rsid w:val="007D598F"/>
    <w:rsid w:val="007D5DCE"/>
    <w:rsid w:val="007D657A"/>
    <w:rsid w:val="007D6FD3"/>
    <w:rsid w:val="007D7002"/>
    <w:rsid w:val="007D7496"/>
    <w:rsid w:val="007E00DC"/>
    <w:rsid w:val="007E036A"/>
    <w:rsid w:val="007E039F"/>
    <w:rsid w:val="007E0442"/>
    <w:rsid w:val="007E0928"/>
    <w:rsid w:val="007E0A6E"/>
    <w:rsid w:val="007E0BB1"/>
    <w:rsid w:val="007E0F41"/>
    <w:rsid w:val="007E1203"/>
    <w:rsid w:val="007E1324"/>
    <w:rsid w:val="007E138A"/>
    <w:rsid w:val="007E1698"/>
    <w:rsid w:val="007E1AB7"/>
    <w:rsid w:val="007E1C91"/>
    <w:rsid w:val="007E20D9"/>
    <w:rsid w:val="007E222D"/>
    <w:rsid w:val="007E22F4"/>
    <w:rsid w:val="007E25B4"/>
    <w:rsid w:val="007E25DB"/>
    <w:rsid w:val="007E2BC1"/>
    <w:rsid w:val="007E3114"/>
    <w:rsid w:val="007E3261"/>
    <w:rsid w:val="007E398B"/>
    <w:rsid w:val="007E3A80"/>
    <w:rsid w:val="007E3B54"/>
    <w:rsid w:val="007E498C"/>
    <w:rsid w:val="007E544D"/>
    <w:rsid w:val="007E5939"/>
    <w:rsid w:val="007E59FA"/>
    <w:rsid w:val="007E5A32"/>
    <w:rsid w:val="007E5CB3"/>
    <w:rsid w:val="007E607C"/>
    <w:rsid w:val="007E62B8"/>
    <w:rsid w:val="007E6344"/>
    <w:rsid w:val="007E63AA"/>
    <w:rsid w:val="007E6FE4"/>
    <w:rsid w:val="007E705F"/>
    <w:rsid w:val="007F05B7"/>
    <w:rsid w:val="007F0627"/>
    <w:rsid w:val="007F0A5F"/>
    <w:rsid w:val="007F0C7A"/>
    <w:rsid w:val="007F1128"/>
    <w:rsid w:val="007F125C"/>
    <w:rsid w:val="007F15E8"/>
    <w:rsid w:val="007F1761"/>
    <w:rsid w:val="007F1A74"/>
    <w:rsid w:val="007F1D6C"/>
    <w:rsid w:val="007F1ED3"/>
    <w:rsid w:val="007F1FE3"/>
    <w:rsid w:val="007F2357"/>
    <w:rsid w:val="007F2480"/>
    <w:rsid w:val="007F2538"/>
    <w:rsid w:val="007F2640"/>
    <w:rsid w:val="007F2C8E"/>
    <w:rsid w:val="007F3793"/>
    <w:rsid w:val="007F435C"/>
    <w:rsid w:val="007F43F2"/>
    <w:rsid w:val="007F51D7"/>
    <w:rsid w:val="007F54F1"/>
    <w:rsid w:val="007F54F2"/>
    <w:rsid w:val="007F6058"/>
    <w:rsid w:val="007F636B"/>
    <w:rsid w:val="007F6B3A"/>
    <w:rsid w:val="007F6CA5"/>
    <w:rsid w:val="007F7653"/>
    <w:rsid w:val="007F76B1"/>
    <w:rsid w:val="008002D8"/>
    <w:rsid w:val="00800403"/>
    <w:rsid w:val="00801267"/>
    <w:rsid w:val="008014C6"/>
    <w:rsid w:val="008014EE"/>
    <w:rsid w:val="008017C7"/>
    <w:rsid w:val="00801BDB"/>
    <w:rsid w:val="0080233E"/>
    <w:rsid w:val="00802603"/>
    <w:rsid w:val="00803334"/>
    <w:rsid w:val="0080344A"/>
    <w:rsid w:val="00803B8C"/>
    <w:rsid w:val="00803F75"/>
    <w:rsid w:val="00804045"/>
    <w:rsid w:val="008044E6"/>
    <w:rsid w:val="0080453E"/>
    <w:rsid w:val="00804EF3"/>
    <w:rsid w:val="008050D2"/>
    <w:rsid w:val="0080587A"/>
    <w:rsid w:val="00805DBD"/>
    <w:rsid w:val="008075FC"/>
    <w:rsid w:val="00807C0E"/>
    <w:rsid w:val="00810F22"/>
    <w:rsid w:val="008115B3"/>
    <w:rsid w:val="008115D9"/>
    <w:rsid w:val="008118D7"/>
    <w:rsid w:val="00811FB0"/>
    <w:rsid w:val="00812199"/>
    <w:rsid w:val="008125F7"/>
    <w:rsid w:val="00812DB0"/>
    <w:rsid w:val="008136C7"/>
    <w:rsid w:val="008137F7"/>
    <w:rsid w:val="0081394B"/>
    <w:rsid w:val="00814353"/>
    <w:rsid w:val="0081436A"/>
    <w:rsid w:val="008143D3"/>
    <w:rsid w:val="00814635"/>
    <w:rsid w:val="00814AF9"/>
    <w:rsid w:val="008150ED"/>
    <w:rsid w:val="0081546C"/>
    <w:rsid w:val="00815656"/>
    <w:rsid w:val="00815816"/>
    <w:rsid w:val="00815D0D"/>
    <w:rsid w:val="0081607C"/>
    <w:rsid w:val="008160F3"/>
    <w:rsid w:val="00816318"/>
    <w:rsid w:val="00816551"/>
    <w:rsid w:val="00816AD4"/>
    <w:rsid w:val="00816E23"/>
    <w:rsid w:val="00816F05"/>
    <w:rsid w:val="00817378"/>
    <w:rsid w:val="008174DB"/>
    <w:rsid w:val="0081751A"/>
    <w:rsid w:val="008176DE"/>
    <w:rsid w:val="00817A3A"/>
    <w:rsid w:val="008202D7"/>
    <w:rsid w:val="008208BD"/>
    <w:rsid w:val="00820B46"/>
    <w:rsid w:val="00820E10"/>
    <w:rsid w:val="00821268"/>
    <w:rsid w:val="008217DD"/>
    <w:rsid w:val="00821AE5"/>
    <w:rsid w:val="00821DD2"/>
    <w:rsid w:val="0082264A"/>
    <w:rsid w:val="00823062"/>
    <w:rsid w:val="0082355D"/>
    <w:rsid w:val="00823696"/>
    <w:rsid w:val="008236ED"/>
    <w:rsid w:val="00823744"/>
    <w:rsid w:val="00823A80"/>
    <w:rsid w:val="00823F48"/>
    <w:rsid w:val="00823FC9"/>
    <w:rsid w:val="00824334"/>
    <w:rsid w:val="008264EC"/>
    <w:rsid w:val="008265D1"/>
    <w:rsid w:val="00826A2F"/>
    <w:rsid w:val="00826BE3"/>
    <w:rsid w:val="00826C59"/>
    <w:rsid w:val="00826CAC"/>
    <w:rsid w:val="00826CE7"/>
    <w:rsid w:val="00827528"/>
    <w:rsid w:val="0082754D"/>
    <w:rsid w:val="008275A7"/>
    <w:rsid w:val="008276E7"/>
    <w:rsid w:val="00827C31"/>
    <w:rsid w:val="00827C64"/>
    <w:rsid w:val="00827DA7"/>
    <w:rsid w:val="0083047A"/>
    <w:rsid w:val="00830780"/>
    <w:rsid w:val="00830EC0"/>
    <w:rsid w:val="00832300"/>
    <w:rsid w:val="00832745"/>
    <w:rsid w:val="00833293"/>
    <w:rsid w:val="00833609"/>
    <w:rsid w:val="00834149"/>
    <w:rsid w:val="008341D7"/>
    <w:rsid w:val="008342DB"/>
    <w:rsid w:val="00834661"/>
    <w:rsid w:val="008348DA"/>
    <w:rsid w:val="00834C4A"/>
    <w:rsid w:val="00834F61"/>
    <w:rsid w:val="00835559"/>
    <w:rsid w:val="008360ED"/>
    <w:rsid w:val="008365E4"/>
    <w:rsid w:val="00836950"/>
    <w:rsid w:val="00836A34"/>
    <w:rsid w:val="008371CD"/>
    <w:rsid w:val="008372BF"/>
    <w:rsid w:val="00837454"/>
    <w:rsid w:val="008375CE"/>
    <w:rsid w:val="008375F5"/>
    <w:rsid w:val="00837EC9"/>
    <w:rsid w:val="0084021D"/>
    <w:rsid w:val="00840477"/>
    <w:rsid w:val="00840EA4"/>
    <w:rsid w:val="00840FFB"/>
    <w:rsid w:val="008410C2"/>
    <w:rsid w:val="0084133F"/>
    <w:rsid w:val="0084142A"/>
    <w:rsid w:val="008428E1"/>
    <w:rsid w:val="00842961"/>
    <w:rsid w:val="008429D4"/>
    <w:rsid w:val="00842A4D"/>
    <w:rsid w:val="00842CEB"/>
    <w:rsid w:val="00842E53"/>
    <w:rsid w:val="00842FDA"/>
    <w:rsid w:val="00843865"/>
    <w:rsid w:val="00843B01"/>
    <w:rsid w:val="00844AFA"/>
    <w:rsid w:val="00845C31"/>
    <w:rsid w:val="00845E78"/>
    <w:rsid w:val="008461E9"/>
    <w:rsid w:val="0084679E"/>
    <w:rsid w:val="00846C5B"/>
    <w:rsid w:val="0084707B"/>
    <w:rsid w:val="008471E5"/>
    <w:rsid w:val="00847863"/>
    <w:rsid w:val="00847B3B"/>
    <w:rsid w:val="00847DCE"/>
    <w:rsid w:val="008500D4"/>
    <w:rsid w:val="00850105"/>
    <w:rsid w:val="00851061"/>
    <w:rsid w:val="00851176"/>
    <w:rsid w:val="00851911"/>
    <w:rsid w:val="00851E48"/>
    <w:rsid w:val="00851F3B"/>
    <w:rsid w:val="00852115"/>
    <w:rsid w:val="00852413"/>
    <w:rsid w:val="0085243B"/>
    <w:rsid w:val="00852A7D"/>
    <w:rsid w:val="00852B19"/>
    <w:rsid w:val="00853538"/>
    <w:rsid w:val="00853AC1"/>
    <w:rsid w:val="00853E46"/>
    <w:rsid w:val="008549EE"/>
    <w:rsid w:val="00854B5A"/>
    <w:rsid w:val="00854DD8"/>
    <w:rsid w:val="00854EFA"/>
    <w:rsid w:val="008551AB"/>
    <w:rsid w:val="00855223"/>
    <w:rsid w:val="008553B8"/>
    <w:rsid w:val="008558B5"/>
    <w:rsid w:val="00855FAA"/>
    <w:rsid w:val="0085652D"/>
    <w:rsid w:val="008567B1"/>
    <w:rsid w:val="008569EC"/>
    <w:rsid w:val="008574B0"/>
    <w:rsid w:val="0085761F"/>
    <w:rsid w:val="00860C9C"/>
    <w:rsid w:val="00860D6B"/>
    <w:rsid w:val="00860F46"/>
    <w:rsid w:val="00860FDF"/>
    <w:rsid w:val="00861198"/>
    <w:rsid w:val="008611FF"/>
    <w:rsid w:val="0086144A"/>
    <w:rsid w:val="0086163A"/>
    <w:rsid w:val="00861697"/>
    <w:rsid w:val="008618F4"/>
    <w:rsid w:val="00861923"/>
    <w:rsid w:val="00861BCE"/>
    <w:rsid w:val="00861DCA"/>
    <w:rsid w:val="00862DE2"/>
    <w:rsid w:val="00862E32"/>
    <w:rsid w:val="00863146"/>
    <w:rsid w:val="00863961"/>
    <w:rsid w:val="008639EA"/>
    <w:rsid w:val="00863D50"/>
    <w:rsid w:val="00863EF7"/>
    <w:rsid w:val="008643C1"/>
    <w:rsid w:val="0086473A"/>
    <w:rsid w:val="008649E5"/>
    <w:rsid w:val="00864F4D"/>
    <w:rsid w:val="00864F9C"/>
    <w:rsid w:val="008650B0"/>
    <w:rsid w:val="00865877"/>
    <w:rsid w:val="00865CEB"/>
    <w:rsid w:val="00865F1B"/>
    <w:rsid w:val="00866287"/>
    <w:rsid w:val="008671EA"/>
    <w:rsid w:val="00867616"/>
    <w:rsid w:val="00867956"/>
    <w:rsid w:val="00870099"/>
    <w:rsid w:val="008701A6"/>
    <w:rsid w:val="00870E7D"/>
    <w:rsid w:val="00871AFF"/>
    <w:rsid w:val="00871C00"/>
    <w:rsid w:val="00872105"/>
    <w:rsid w:val="00872251"/>
    <w:rsid w:val="008724B5"/>
    <w:rsid w:val="008724B8"/>
    <w:rsid w:val="008728C2"/>
    <w:rsid w:val="00872B1A"/>
    <w:rsid w:val="00873135"/>
    <w:rsid w:val="00873C9E"/>
    <w:rsid w:val="008740E1"/>
    <w:rsid w:val="008747FA"/>
    <w:rsid w:val="0087498C"/>
    <w:rsid w:val="00875262"/>
    <w:rsid w:val="00875357"/>
    <w:rsid w:val="00875718"/>
    <w:rsid w:val="008760A9"/>
    <w:rsid w:val="00876505"/>
    <w:rsid w:val="00877D0A"/>
    <w:rsid w:val="008802BC"/>
    <w:rsid w:val="008804FA"/>
    <w:rsid w:val="00881157"/>
    <w:rsid w:val="00881621"/>
    <w:rsid w:val="0088249C"/>
    <w:rsid w:val="008826A8"/>
    <w:rsid w:val="00883088"/>
    <w:rsid w:val="00883331"/>
    <w:rsid w:val="00883338"/>
    <w:rsid w:val="0088384B"/>
    <w:rsid w:val="00883F45"/>
    <w:rsid w:val="0088405E"/>
    <w:rsid w:val="008848A5"/>
    <w:rsid w:val="00884901"/>
    <w:rsid w:val="008849A8"/>
    <w:rsid w:val="00884B57"/>
    <w:rsid w:val="00885659"/>
    <w:rsid w:val="00885839"/>
    <w:rsid w:val="00885F79"/>
    <w:rsid w:val="00886027"/>
    <w:rsid w:val="008862B9"/>
    <w:rsid w:val="008864FC"/>
    <w:rsid w:val="008868AF"/>
    <w:rsid w:val="00886BAB"/>
    <w:rsid w:val="00886CDA"/>
    <w:rsid w:val="00886D60"/>
    <w:rsid w:val="00886D9A"/>
    <w:rsid w:val="0088711A"/>
    <w:rsid w:val="00887131"/>
    <w:rsid w:val="00887971"/>
    <w:rsid w:val="00887A5B"/>
    <w:rsid w:val="00887C90"/>
    <w:rsid w:val="00887DAF"/>
    <w:rsid w:val="00887DB6"/>
    <w:rsid w:val="00887DF4"/>
    <w:rsid w:val="008907AA"/>
    <w:rsid w:val="00890AAF"/>
    <w:rsid w:val="00891C00"/>
    <w:rsid w:val="008920C1"/>
    <w:rsid w:val="00892100"/>
    <w:rsid w:val="0089255A"/>
    <w:rsid w:val="0089351E"/>
    <w:rsid w:val="008935AE"/>
    <w:rsid w:val="00893AAD"/>
    <w:rsid w:val="00893E09"/>
    <w:rsid w:val="00894106"/>
    <w:rsid w:val="0089413F"/>
    <w:rsid w:val="00894CE2"/>
    <w:rsid w:val="00894DEF"/>
    <w:rsid w:val="00894E4B"/>
    <w:rsid w:val="008951AA"/>
    <w:rsid w:val="00895531"/>
    <w:rsid w:val="00895AB2"/>
    <w:rsid w:val="00895C06"/>
    <w:rsid w:val="00895DFE"/>
    <w:rsid w:val="0089663A"/>
    <w:rsid w:val="00896A4B"/>
    <w:rsid w:val="00896D35"/>
    <w:rsid w:val="008970AB"/>
    <w:rsid w:val="008972CE"/>
    <w:rsid w:val="008973F3"/>
    <w:rsid w:val="0089750F"/>
    <w:rsid w:val="00897672"/>
    <w:rsid w:val="00897D98"/>
    <w:rsid w:val="008A09E7"/>
    <w:rsid w:val="008A0B27"/>
    <w:rsid w:val="008A0FC4"/>
    <w:rsid w:val="008A1271"/>
    <w:rsid w:val="008A1E48"/>
    <w:rsid w:val="008A21BD"/>
    <w:rsid w:val="008A233C"/>
    <w:rsid w:val="008A2DCE"/>
    <w:rsid w:val="008A32C5"/>
    <w:rsid w:val="008A3B18"/>
    <w:rsid w:val="008A3CEA"/>
    <w:rsid w:val="008A4AF0"/>
    <w:rsid w:val="008A4C27"/>
    <w:rsid w:val="008A5020"/>
    <w:rsid w:val="008A5339"/>
    <w:rsid w:val="008A567F"/>
    <w:rsid w:val="008A5698"/>
    <w:rsid w:val="008A5C5B"/>
    <w:rsid w:val="008A6110"/>
    <w:rsid w:val="008A6969"/>
    <w:rsid w:val="008A6A1C"/>
    <w:rsid w:val="008A7B6F"/>
    <w:rsid w:val="008A7F07"/>
    <w:rsid w:val="008B028D"/>
    <w:rsid w:val="008B112E"/>
    <w:rsid w:val="008B140F"/>
    <w:rsid w:val="008B1C80"/>
    <w:rsid w:val="008B1FA1"/>
    <w:rsid w:val="008B20AD"/>
    <w:rsid w:val="008B21AA"/>
    <w:rsid w:val="008B21D2"/>
    <w:rsid w:val="008B2958"/>
    <w:rsid w:val="008B36E8"/>
    <w:rsid w:val="008B3E4E"/>
    <w:rsid w:val="008B42D3"/>
    <w:rsid w:val="008B505E"/>
    <w:rsid w:val="008B51F2"/>
    <w:rsid w:val="008B5247"/>
    <w:rsid w:val="008B55F2"/>
    <w:rsid w:val="008B575B"/>
    <w:rsid w:val="008B584C"/>
    <w:rsid w:val="008B5BC1"/>
    <w:rsid w:val="008B61FD"/>
    <w:rsid w:val="008B6331"/>
    <w:rsid w:val="008B6A8D"/>
    <w:rsid w:val="008B6D9D"/>
    <w:rsid w:val="008B7988"/>
    <w:rsid w:val="008B7ED0"/>
    <w:rsid w:val="008C00A4"/>
    <w:rsid w:val="008C0180"/>
    <w:rsid w:val="008C07F7"/>
    <w:rsid w:val="008C0E10"/>
    <w:rsid w:val="008C1C1C"/>
    <w:rsid w:val="008C25B4"/>
    <w:rsid w:val="008C2D24"/>
    <w:rsid w:val="008C3CF6"/>
    <w:rsid w:val="008C405A"/>
    <w:rsid w:val="008C40E8"/>
    <w:rsid w:val="008C4794"/>
    <w:rsid w:val="008C4F7C"/>
    <w:rsid w:val="008C50FC"/>
    <w:rsid w:val="008C562D"/>
    <w:rsid w:val="008C5747"/>
    <w:rsid w:val="008C602D"/>
    <w:rsid w:val="008C6280"/>
    <w:rsid w:val="008C65CD"/>
    <w:rsid w:val="008C6D95"/>
    <w:rsid w:val="008C6DFF"/>
    <w:rsid w:val="008C6E8E"/>
    <w:rsid w:val="008C7411"/>
    <w:rsid w:val="008C7491"/>
    <w:rsid w:val="008C77E4"/>
    <w:rsid w:val="008C7D7D"/>
    <w:rsid w:val="008C7E30"/>
    <w:rsid w:val="008C7F03"/>
    <w:rsid w:val="008D0278"/>
    <w:rsid w:val="008D09C0"/>
    <w:rsid w:val="008D0D8D"/>
    <w:rsid w:val="008D11C6"/>
    <w:rsid w:val="008D12CC"/>
    <w:rsid w:val="008D1795"/>
    <w:rsid w:val="008D1C75"/>
    <w:rsid w:val="008D1D58"/>
    <w:rsid w:val="008D235A"/>
    <w:rsid w:val="008D2E09"/>
    <w:rsid w:val="008D34CB"/>
    <w:rsid w:val="008D3AF3"/>
    <w:rsid w:val="008D4285"/>
    <w:rsid w:val="008D4803"/>
    <w:rsid w:val="008D4C15"/>
    <w:rsid w:val="008D4D0D"/>
    <w:rsid w:val="008D56D0"/>
    <w:rsid w:val="008D5A12"/>
    <w:rsid w:val="008D6D87"/>
    <w:rsid w:val="008D7626"/>
    <w:rsid w:val="008E041D"/>
    <w:rsid w:val="008E0E19"/>
    <w:rsid w:val="008E0F5C"/>
    <w:rsid w:val="008E26F2"/>
    <w:rsid w:val="008E287D"/>
    <w:rsid w:val="008E2901"/>
    <w:rsid w:val="008E3183"/>
    <w:rsid w:val="008E3674"/>
    <w:rsid w:val="008E4697"/>
    <w:rsid w:val="008E485E"/>
    <w:rsid w:val="008E48CD"/>
    <w:rsid w:val="008E4D69"/>
    <w:rsid w:val="008E538D"/>
    <w:rsid w:val="008E64D0"/>
    <w:rsid w:val="008E69CA"/>
    <w:rsid w:val="008E7199"/>
    <w:rsid w:val="008E7207"/>
    <w:rsid w:val="008E75A3"/>
    <w:rsid w:val="008E796E"/>
    <w:rsid w:val="008E7B49"/>
    <w:rsid w:val="008E7CAC"/>
    <w:rsid w:val="008E7EF2"/>
    <w:rsid w:val="008F0156"/>
    <w:rsid w:val="008F01E0"/>
    <w:rsid w:val="008F0E4C"/>
    <w:rsid w:val="008F12C7"/>
    <w:rsid w:val="008F1C35"/>
    <w:rsid w:val="008F20A6"/>
    <w:rsid w:val="008F2800"/>
    <w:rsid w:val="008F2D9C"/>
    <w:rsid w:val="008F311C"/>
    <w:rsid w:val="008F3231"/>
    <w:rsid w:val="008F368F"/>
    <w:rsid w:val="008F3DC3"/>
    <w:rsid w:val="008F46B6"/>
    <w:rsid w:val="008F4D0F"/>
    <w:rsid w:val="008F506A"/>
    <w:rsid w:val="008F5F07"/>
    <w:rsid w:val="008F67FA"/>
    <w:rsid w:val="008F689D"/>
    <w:rsid w:val="008F73A6"/>
    <w:rsid w:val="008F79BB"/>
    <w:rsid w:val="008F7C77"/>
    <w:rsid w:val="008F7D83"/>
    <w:rsid w:val="008F7FAA"/>
    <w:rsid w:val="00900285"/>
    <w:rsid w:val="00900287"/>
    <w:rsid w:val="00900301"/>
    <w:rsid w:val="00900380"/>
    <w:rsid w:val="00900D10"/>
    <w:rsid w:val="00900E8F"/>
    <w:rsid w:val="00900FE9"/>
    <w:rsid w:val="009014FB"/>
    <w:rsid w:val="00901689"/>
    <w:rsid w:val="0090175D"/>
    <w:rsid w:val="009018C4"/>
    <w:rsid w:val="0090217B"/>
    <w:rsid w:val="009024F5"/>
    <w:rsid w:val="009027EE"/>
    <w:rsid w:val="00902B25"/>
    <w:rsid w:val="00903764"/>
    <w:rsid w:val="0090377A"/>
    <w:rsid w:val="00903934"/>
    <w:rsid w:val="009051EC"/>
    <w:rsid w:val="00905208"/>
    <w:rsid w:val="009055DA"/>
    <w:rsid w:val="00905CBC"/>
    <w:rsid w:val="00905FD7"/>
    <w:rsid w:val="0090621D"/>
    <w:rsid w:val="00906ACF"/>
    <w:rsid w:val="00906AFF"/>
    <w:rsid w:val="00906D5E"/>
    <w:rsid w:val="00906D8D"/>
    <w:rsid w:val="0090701A"/>
    <w:rsid w:val="00907112"/>
    <w:rsid w:val="0090735A"/>
    <w:rsid w:val="00907509"/>
    <w:rsid w:val="0090751C"/>
    <w:rsid w:val="009078B6"/>
    <w:rsid w:val="00907F79"/>
    <w:rsid w:val="00910164"/>
    <w:rsid w:val="009107C8"/>
    <w:rsid w:val="009108FB"/>
    <w:rsid w:val="00911210"/>
    <w:rsid w:val="00911725"/>
    <w:rsid w:val="00911888"/>
    <w:rsid w:val="009122A6"/>
    <w:rsid w:val="00912703"/>
    <w:rsid w:val="009127B1"/>
    <w:rsid w:val="00913AA5"/>
    <w:rsid w:val="00913AEE"/>
    <w:rsid w:val="00913FFA"/>
    <w:rsid w:val="00914184"/>
    <w:rsid w:val="009149F6"/>
    <w:rsid w:val="0091544B"/>
    <w:rsid w:val="00915868"/>
    <w:rsid w:val="009159CB"/>
    <w:rsid w:val="009162E0"/>
    <w:rsid w:val="0091662D"/>
    <w:rsid w:val="0091665A"/>
    <w:rsid w:val="00916BE0"/>
    <w:rsid w:val="00916CF2"/>
    <w:rsid w:val="00916CFB"/>
    <w:rsid w:val="00916FC1"/>
    <w:rsid w:val="00917444"/>
    <w:rsid w:val="00917794"/>
    <w:rsid w:val="00917875"/>
    <w:rsid w:val="009179DF"/>
    <w:rsid w:val="00920272"/>
    <w:rsid w:val="00921DDF"/>
    <w:rsid w:val="0092233E"/>
    <w:rsid w:val="00922484"/>
    <w:rsid w:val="00922F31"/>
    <w:rsid w:val="00923365"/>
    <w:rsid w:val="009235E2"/>
    <w:rsid w:val="00923BC7"/>
    <w:rsid w:val="009245F2"/>
    <w:rsid w:val="009250BB"/>
    <w:rsid w:val="009252ED"/>
    <w:rsid w:val="00925788"/>
    <w:rsid w:val="009257F4"/>
    <w:rsid w:val="00925B55"/>
    <w:rsid w:val="00925DCE"/>
    <w:rsid w:val="00925F18"/>
    <w:rsid w:val="00926144"/>
    <w:rsid w:val="009263D7"/>
    <w:rsid w:val="00926460"/>
    <w:rsid w:val="009265F8"/>
    <w:rsid w:val="009269A3"/>
    <w:rsid w:val="00926DD5"/>
    <w:rsid w:val="00927586"/>
    <w:rsid w:val="00927E1E"/>
    <w:rsid w:val="009303B4"/>
    <w:rsid w:val="009304F6"/>
    <w:rsid w:val="0093074E"/>
    <w:rsid w:val="00930A7F"/>
    <w:rsid w:val="0093148A"/>
    <w:rsid w:val="009315D9"/>
    <w:rsid w:val="009315FC"/>
    <w:rsid w:val="00931624"/>
    <w:rsid w:val="009317C2"/>
    <w:rsid w:val="00931DF6"/>
    <w:rsid w:val="00932196"/>
    <w:rsid w:val="00932245"/>
    <w:rsid w:val="00932457"/>
    <w:rsid w:val="0093260F"/>
    <w:rsid w:val="00932A13"/>
    <w:rsid w:val="0093399D"/>
    <w:rsid w:val="00934269"/>
    <w:rsid w:val="009343DC"/>
    <w:rsid w:val="009348C6"/>
    <w:rsid w:val="00934B08"/>
    <w:rsid w:val="00934F14"/>
    <w:rsid w:val="009351A9"/>
    <w:rsid w:val="0093561C"/>
    <w:rsid w:val="00935656"/>
    <w:rsid w:val="00935771"/>
    <w:rsid w:val="00935FB8"/>
    <w:rsid w:val="009361F0"/>
    <w:rsid w:val="0093620C"/>
    <w:rsid w:val="00936230"/>
    <w:rsid w:val="009367D7"/>
    <w:rsid w:val="0093720C"/>
    <w:rsid w:val="00937A0B"/>
    <w:rsid w:val="00937A2E"/>
    <w:rsid w:val="00937A49"/>
    <w:rsid w:val="00937AD3"/>
    <w:rsid w:val="00937F5F"/>
    <w:rsid w:val="00940A36"/>
    <w:rsid w:val="009414E1"/>
    <w:rsid w:val="0094188B"/>
    <w:rsid w:val="00941C66"/>
    <w:rsid w:val="00941CE8"/>
    <w:rsid w:val="00941D59"/>
    <w:rsid w:val="0094224A"/>
    <w:rsid w:val="009426AC"/>
    <w:rsid w:val="00943142"/>
    <w:rsid w:val="009437DD"/>
    <w:rsid w:val="0094382A"/>
    <w:rsid w:val="00943EB6"/>
    <w:rsid w:val="00944658"/>
    <w:rsid w:val="009447DF"/>
    <w:rsid w:val="00944B28"/>
    <w:rsid w:val="00944FF8"/>
    <w:rsid w:val="0094508D"/>
    <w:rsid w:val="009456B3"/>
    <w:rsid w:val="009456CF"/>
    <w:rsid w:val="009461AB"/>
    <w:rsid w:val="009466F6"/>
    <w:rsid w:val="00946753"/>
    <w:rsid w:val="009468CD"/>
    <w:rsid w:val="00946B8B"/>
    <w:rsid w:val="00947642"/>
    <w:rsid w:val="00947A85"/>
    <w:rsid w:val="00947AD0"/>
    <w:rsid w:val="00947B8A"/>
    <w:rsid w:val="00947FFD"/>
    <w:rsid w:val="0095032B"/>
    <w:rsid w:val="00950A21"/>
    <w:rsid w:val="0095130F"/>
    <w:rsid w:val="00951C7C"/>
    <w:rsid w:val="00951D30"/>
    <w:rsid w:val="00952CCC"/>
    <w:rsid w:val="00952CE7"/>
    <w:rsid w:val="009531F4"/>
    <w:rsid w:val="00953C09"/>
    <w:rsid w:val="00953C2D"/>
    <w:rsid w:val="0095447E"/>
    <w:rsid w:val="0095461C"/>
    <w:rsid w:val="00954E49"/>
    <w:rsid w:val="00955D75"/>
    <w:rsid w:val="009567FD"/>
    <w:rsid w:val="00956811"/>
    <w:rsid w:val="00956C5B"/>
    <w:rsid w:val="009574EA"/>
    <w:rsid w:val="0095778A"/>
    <w:rsid w:val="00957792"/>
    <w:rsid w:val="00957953"/>
    <w:rsid w:val="00957D5C"/>
    <w:rsid w:val="00960A8F"/>
    <w:rsid w:val="00960AF1"/>
    <w:rsid w:val="00961609"/>
    <w:rsid w:val="00961960"/>
    <w:rsid w:val="00961DE0"/>
    <w:rsid w:val="00961E83"/>
    <w:rsid w:val="00962C08"/>
    <w:rsid w:val="00962EDC"/>
    <w:rsid w:val="009636A5"/>
    <w:rsid w:val="00963858"/>
    <w:rsid w:val="00963A91"/>
    <w:rsid w:val="00963DC4"/>
    <w:rsid w:val="0096418D"/>
    <w:rsid w:val="00964249"/>
    <w:rsid w:val="009645E5"/>
    <w:rsid w:val="009648B8"/>
    <w:rsid w:val="00964DC8"/>
    <w:rsid w:val="00964F77"/>
    <w:rsid w:val="00965835"/>
    <w:rsid w:val="00965A53"/>
    <w:rsid w:val="00965B65"/>
    <w:rsid w:val="00965E09"/>
    <w:rsid w:val="009663EE"/>
    <w:rsid w:val="00966CE6"/>
    <w:rsid w:val="009674F0"/>
    <w:rsid w:val="009676A0"/>
    <w:rsid w:val="009679E8"/>
    <w:rsid w:val="00967CB5"/>
    <w:rsid w:val="009701B8"/>
    <w:rsid w:val="0097084B"/>
    <w:rsid w:val="00970989"/>
    <w:rsid w:val="00970C8B"/>
    <w:rsid w:val="00971146"/>
    <w:rsid w:val="009712CA"/>
    <w:rsid w:val="009714AF"/>
    <w:rsid w:val="009721B3"/>
    <w:rsid w:val="00972DCE"/>
    <w:rsid w:val="0097324C"/>
    <w:rsid w:val="00973A65"/>
    <w:rsid w:val="00973F8B"/>
    <w:rsid w:val="0097434B"/>
    <w:rsid w:val="0097485E"/>
    <w:rsid w:val="00974917"/>
    <w:rsid w:val="00974D22"/>
    <w:rsid w:val="00974FC1"/>
    <w:rsid w:val="00974FC6"/>
    <w:rsid w:val="00974FF6"/>
    <w:rsid w:val="009752D7"/>
    <w:rsid w:val="0097535D"/>
    <w:rsid w:val="0097586C"/>
    <w:rsid w:val="00975882"/>
    <w:rsid w:val="009764AE"/>
    <w:rsid w:val="009764B0"/>
    <w:rsid w:val="009764ED"/>
    <w:rsid w:val="00976648"/>
    <w:rsid w:val="00976658"/>
    <w:rsid w:val="00976A7E"/>
    <w:rsid w:val="00976F61"/>
    <w:rsid w:val="009777A7"/>
    <w:rsid w:val="00980114"/>
    <w:rsid w:val="00980723"/>
    <w:rsid w:val="00980820"/>
    <w:rsid w:val="00980E0E"/>
    <w:rsid w:val="009810F0"/>
    <w:rsid w:val="00981710"/>
    <w:rsid w:val="009817F8"/>
    <w:rsid w:val="009820DE"/>
    <w:rsid w:val="00982253"/>
    <w:rsid w:val="00982339"/>
    <w:rsid w:val="00982607"/>
    <w:rsid w:val="009827C9"/>
    <w:rsid w:val="00982F7C"/>
    <w:rsid w:val="00982FFD"/>
    <w:rsid w:val="0098331A"/>
    <w:rsid w:val="00983351"/>
    <w:rsid w:val="00983A37"/>
    <w:rsid w:val="00983C8C"/>
    <w:rsid w:val="00983CDE"/>
    <w:rsid w:val="00984055"/>
    <w:rsid w:val="0098462D"/>
    <w:rsid w:val="00984E30"/>
    <w:rsid w:val="00984E4C"/>
    <w:rsid w:val="009851D9"/>
    <w:rsid w:val="009854F4"/>
    <w:rsid w:val="009855B0"/>
    <w:rsid w:val="00985727"/>
    <w:rsid w:val="00985D41"/>
    <w:rsid w:val="0098636D"/>
    <w:rsid w:val="0098688C"/>
    <w:rsid w:val="00986914"/>
    <w:rsid w:val="00986A0F"/>
    <w:rsid w:val="00986B6F"/>
    <w:rsid w:val="00986C5D"/>
    <w:rsid w:val="00986E48"/>
    <w:rsid w:val="009871C1"/>
    <w:rsid w:val="00987616"/>
    <w:rsid w:val="00987A4B"/>
    <w:rsid w:val="00987D2C"/>
    <w:rsid w:val="009900D4"/>
    <w:rsid w:val="00990182"/>
    <w:rsid w:val="00990504"/>
    <w:rsid w:val="00990726"/>
    <w:rsid w:val="009908FD"/>
    <w:rsid w:val="0099091C"/>
    <w:rsid w:val="00990B59"/>
    <w:rsid w:val="00990CB1"/>
    <w:rsid w:val="0099108B"/>
    <w:rsid w:val="00991256"/>
    <w:rsid w:val="00991458"/>
    <w:rsid w:val="009916DF"/>
    <w:rsid w:val="00991755"/>
    <w:rsid w:val="00991C85"/>
    <w:rsid w:val="00991DD0"/>
    <w:rsid w:val="00992173"/>
    <w:rsid w:val="0099247B"/>
    <w:rsid w:val="00992D92"/>
    <w:rsid w:val="00993CAB"/>
    <w:rsid w:val="00993EDD"/>
    <w:rsid w:val="00994082"/>
    <w:rsid w:val="009940DE"/>
    <w:rsid w:val="009945D3"/>
    <w:rsid w:val="00994ABB"/>
    <w:rsid w:val="00994C77"/>
    <w:rsid w:val="00994D91"/>
    <w:rsid w:val="0099595A"/>
    <w:rsid w:val="00995B91"/>
    <w:rsid w:val="00995C34"/>
    <w:rsid w:val="00995CCF"/>
    <w:rsid w:val="00996322"/>
    <w:rsid w:val="009969F9"/>
    <w:rsid w:val="00996AF3"/>
    <w:rsid w:val="00996D1F"/>
    <w:rsid w:val="009978CA"/>
    <w:rsid w:val="00997A72"/>
    <w:rsid w:val="00997CD3"/>
    <w:rsid w:val="009A0CDD"/>
    <w:rsid w:val="009A1139"/>
    <w:rsid w:val="009A16DB"/>
    <w:rsid w:val="009A257E"/>
    <w:rsid w:val="009A2756"/>
    <w:rsid w:val="009A2A55"/>
    <w:rsid w:val="009A2D2B"/>
    <w:rsid w:val="009A3353"/>
    <w:rsid w:val="009A38D5"/>
    <w:rsid w:val="009A3B58"/>
    <w:rsid w:val="009A3E4C"/>
    <w:rsid w:val="009A3FB7"/>
    <w:rsid w:val="009A4046"/>
    <w:rsid w:val="009A4C28"/>
    <w:rsid w:val="009A50F9"/>
    <w:rsid w:val="009A5740"/>
    <w:rsid w:val="009A57BE"/>
    <w:rsid w:val="009A5C9D"/>
    <w:rsid w:val="009A5D06"/>
    <w:rsid w:val="009A6033"/>
    <w:rsid w:val="009A607C"/>
    <w:rsid w:val="009A6296"/>
    <w:rsid w:val="009A63CF"/>
    <w:rsid w:val="009A6969"/>
    <w:rsid w:val="009A6E02"/>
    <w:rsid w:val="009A6EDE"/>
    <w:rsid w:val="009A71D6"/>
    <w:rsid w:val="009A7667"/>
    <w:rsid w:val="009B0126"/>
    <w:rsid w:val="009B0321"/>
    <w:rsid w:val="009B0C5B"/>
    <w:rsid w:val="009B160D"/>
    <w:rsid w:val="009B16C1"/>
    <w:rsid w:val="009B22FE"/>
    <w:rsid w:val="009B2557"/>
    <w:rsid w:val="009B2AF1"/>
    <w:rsid w:val="009B2BEE"/>
    <w:rsid w:val="009B3CD2"/>
    <w:rsid w:val="009B4005"/>
    <w:rsid w:val="009B49B9"/>
    <w:rsid w:val="009B5053"/>
    <w:rsid w:val="009B53F2"/>
    <w:rsid w:val="009B56D5"/>
    <w:rsid w:val="009B5B63"/>
    <w:rsid w:val="009B662E"/>
    <w:rsid w:val="009B6C72"/>
    <w:rsid w:val="009B6D3A"/>
    <w:rsid w:val="009B73B5"/>
    <w:rsid w:val="009B770F"/>
    <w:rsid w:val="009B7DC7"/>
    <w:rsid w:val="009B7DEF"/>
    <w:rsid w:val="009B7F45"/>
    <w:rsid w:val="009C19EA"/>
    <w:rsid w:val="009C1E11"/>
    <w:rsid w:val="009C27AA"/>
    <w:rsid w:val="009C293D"/>
    <w:rsid w:val="009C2A3A"/>
    <w:rsid w:val="009C3148"/>
    <w:rsid w:val="009C346E"/>
    <w:rsid w:val="009C36E2"/>
    <w:rsid w:val="009C3A2B"/>
    <w:rsid w:val="009C41B6"/>
    <w:rsid w:val="009C55AB"/>
    <w:rsid w:val="009C58B7"/>
    <w:rsid w:val="009C5DA0"/>
    <w:rsid w:val="009C6604"/>
    <w:rsid w:val="009C6908"/>
    <w:rsid w:val="009C6C92"/>
    <w:rsid w:val="009C6D1B"/>
    <w:rsid w:val="009C743B"/>
    <w:rsid w:val="009C7FDB"/>
    <w:rsid w:val="009D05E8"/>
    <w:rsid w:val="009D1121"/>
    <w:rsid w:val="009D144B"/>
    <w:rsid w:val="009D1F66"/>
    <w:rsid w:val="009D24E6"/>
    <w:rsid w:val="009D350F"/>
    <w:rsid w:val="009D3A25"/>
    <w:rsid w:val="009D3A46"/>
    <w:rsid w:val="009D3B18"/>
    <w:rsid w:val="009D3FB6"/>
    <w:rsid w:val="009D428F"/>
    <w:rsid w:val="009D4790"/>
    <w:rsid w:val="009D4C36"/>
    <w:rsid w:val="009D4EEF"/>
    <w:rsid w:val="009D50F7"/>
    <w:rsid w:val="009D51B5"/>
    <w:rsid w:val="009D526B"/>
    <w:rsid w:val="009D54D6"/>
    <w:rsid w:val="009D59D3"/>
    <w:rsid w:val="009D5A59"/>
    <w:rsid w:val="009D5B53"/>
    <w:rsid w:val="009D5C23"/>
    <w:rsid w:val="009D5F5D"/>
    <w:rsid w:val="009D603C"/>
    <w:rsid w:val="009D6B77"/>
    <w:rsid w:val="009D7D9D"/>
    <w:rsid w:val="009E0340"/>
    <w:rsid w:val="009E06E8"/>
    <w:rsid w:val="009E0B9F"/>
    <w:rsid w:val="009E0C94"/>
    <w:rsid w:val="009E0E84"/>
    <w:rsid w:val="009E1E80"/>
    <w:rsid w:val="009E21C1"/>
    <w:rsid w:val="009E233E"/>
    <w:rsid w:val="009E25B0"/>
    <w:rsid w:val="009E26DF"/>
    <w:rsid w:val="009E2806"/>
    <w:rsid w:val="009E2E58"/>
    <w:rsid w:val="009E35BF"/>
    <w:rsid w:val="009E388C"/>
    <w:rsid w:val="009E3905"/>
    <w:rsid w:val="009E39E0"/>
    <w:rsid w:val="009E3BC2"/>
    <w:rsid w:val="009E3D00"/>
    <w:rsid w:val="009E4099"/>
    <w:rsid w:val="009E4332"/>
    <w:rsid w:val="009E44CF"/>
    <w:rsid w:val="009E49D1"/>
    <w:rsid w:val="009E4B01"/>
    <w:rsid w:val="009E503B"/>
    <w:rsid w:val="009E5187"/>
    <w:rsid w:val="009E5229"/>
    <w:rsid w:val="009E58C7"/>
    <w:rsid w:val="009E5AC9"/>
    <w:rsid w:val="009E5FF4"/>
    <w:rsid w:val="009E6118"/>
    <w:rsid w:val="009E648F"/>
    <w:rsid w:val="009E64A0"/>
    <w:rsid w:val="009E664A"/>
    <w:rsid w:val="009E677F"/>
    <w:rsid w:val="009E68DD"/>
    <w:rsid w:val="009E6967"/>
    <w:rsid w:val="009E698C"/>
    <w:rsid w:val="009E6AC4"/>
    <w:rsid w:val="009E6BFC"/>
    <w:rsid w:val="009F0182"/>
    <w:rsid w:val="009F04C4"/>
    <w:rsid w:val="009F0627"/>
    <w:rsid w:val="009F077D"/>
    <w:rsid w:val="009F07E3"/>
    <w:rsid w:val="009F0DC0"/>
    <w:rsid w:val="009F0E2A"/>
    <w:rsid w:val="009F1513"/>
    <w:rsid w:val="009F1FBA"/>
    <w:rsid w:val="009F2009"/>
    <w:rsid w:val="009F24AC"/>
    <w:rsid w:val="009F2681"/>
    <w:rsid w:val="009F42C5"/>
    <w:rsid w:val="009F502B"/>
    <w:rsid w:val="009F558F"/>
    <w:rsid w:val="009F5A5C"/>
    <w:rsid w:val="009F5C91"/>
    <w:rsid w:val="009F61AC"/>
    <w:rsid w:val="009F692B"/>
    <w:rsid w:val="009F69F2"/>
    <w:rsid w:val="009F6F5D"/>
    <w:rsid w:val="009F7037"/>
    <w:rsid w:val="009F732A"/>
    <w:rsid w:val="009F7683"/>
    <w:rsid w:val="009F77CA"/>
    <w:rsid w:val="009F7939"/>
    <w:rsid w:val="009F7FD0"/>
    <w:rsid w:val="00A008BF"/>
    <w:rsid w:val="00A00DF4"/>
    <w:rsid w:val="00A01079"/>
    <w:rsid w:val="00A013A6"/>
    <w:rsid w:val="00A013D0"/>
    <w:rsid w:val="00A02AEB"/>
    <w:rsid w:val="00A02F43"/>
    <w:rsid w:val="00A03583"/>
    <w:rsid w:val="00A03AAE"/>
    <w:rsid w:val="00A03DC9"/>
    <w:rsid w:val="00A03F2D"/>
    <w:rsid w:val="00A040D1"/>
    <w:rsid w:val="00A0425A"/>
    <w:rsid w:val="00A04A0A"/>
    <w:rsid w:val="00A04A3F"/>
    <w:rsid w:val="00A04D9E"/>
    <w:rsid w:val="00A05086"/>
    <w:rsid w:val="00A0540F"/>
    <w:rsid w:val="00A05721"/>
    <w:rsid w:val="00A05C4D"/>
    <w:rsid w:val="00A05DDE"/>
    <w:rsid w:val="00A061CF"/>
    <w:rsid w:val="00A06F72"/>
    <w:rsid w:val="00A06FFD"/>
    <w:rsid w:val="00A07572"/>
    <w:rsid w:val="00A101A4"/>
    <w:rsid w:val="00A103A2"/>
    <w:rsid w:val="00A10500"/>
    <w:rsid w:val="00A10909"/>
    <w:rsid w:val="00A121DC"/>
    <w:rsid w:val="00A123B5"/>
    <w:rsid w:val="00A1257A"/>
    <w:rsid w:val="00A132DE"/>
    <w:rsid w:val="00A14211"/>
    <w:rsid w:val="00A14B3A"/>
    <w:rsid w:val="00A15419"/>
    <w:rsid w:val="00A1543F"/>
    <w:rsid w:val="00A159D9"/>
    <w:rsid w:val="00A15ED4"/>
    <w:rsid w:val="00A16377"/>
    <w:rsid w:val="00A16A47"/>
    <w:rsid w:val="00A16D7A"/>
    <w:rsid w:val="00A16D9D"/>
    <w:rsid w:val="00A16DF1"/>
    <w:rsid w:val="00A1703C"/>
    <w:rsid w:val="00A1721D"/>
    <w:rsid w:val="00A17C40"/>
    <w:rsid w:val="00A2063A"/>
    <w:rsid w:val="00A2083E"/>
    <w:rsid w:val="00A208F8"/>
    <w:rsid w:val="00A2093E"/>
    <w:rsid w:val="00A20DE2"/>
    <w:rsid w:val="00A21249"/>
    <w:rsid w:val="00A216A6"/>
    <w:rsid w:val="00A21B34"/>
    <w:rsid w:val="00A21EAF"/>
    <w:rsid w:val="00A220F3"/>
    <w:rsid w:val="00A2227A"/>
    <w:rsid w:val="00A222B8"/>
    <w:rsid w:val="00A22910"/>
    <w:rsid w:val="00A229BB"/>
    <w:rsid w:val="00A22BF0"/>
    <w:rsid w:val="00A23169"/>
    <w:rsid w:val="00A2318A"/>
    <w:rsid w:val="00A23255"/>
    <w:rsid w:val="00A23424"/>
    <w:rsid w:val="00A2345E"/>
    <w:rsid w:val="00A23874"/>
    <w:rsid w:val="00A239A0"/>
    <w:rsid w:val="00A239F8"/>
    <w:rsid w:val="00A24521"/>
    <w:rsid w:val="00A24585"/>
    <w:rsid w:val="00A24D06"/>
    <w:rsid w:val="00A24E58"/>
    <w:rsid w:val="00A2589E"/>
    <w:rsid w:val="00A260E1"/>
    <w:rsid w:val="00A26D68"/>
    <w:rsid w:val="00A27204"/>
    <w:rsid w:val="00A272BF"/>
    <w:rsid w:val="00A27554"/>
    <w:rsid w:val="00A278CE"/>
    <w:rsid w:val="00A27A96"/>
    <w:rsid w:val="00A27C3F"/>
    <w:rsid w:val="00A27D01"/>
    <w:rsid w:val="00A27FF9"/>
    <w:rsid w:val="00A3006F"/>
    <w:rsid w:val="00A3055C"/>
    <w:rsid w:val="00A30CF6"/>
    <w:rsid w:val="00A3133B"/>
    <w:rsid w:val="00A31FE5"/>
    <w:rsid w:val="00A32230"/>
    <w:rsid w:val="00A323ED"/>
    <w:rsid w:val="00A329F4"/>
    <w:rsid w:val="00A32E28"/>
    <w:rsid w:val="00A32EBC"/>
    <w:rsid w:val="00A331E7"/>
    <w:rsid w:val="00A332D0"/>
    <w:rsid w:val="00A33DF0"/>
    <w:rsid w:val="00A345BD"/>
    <w:rsid w:val="00A3464E"/>
    <w:rsid w:val="00A34D90"/>
    <w:rsid w:val="00A35011"/>
    <w:rsid w:val="00A35030"/>
    <w:rsid w:val="00A3553C"/>
    <w:rsid w:val="00A3576E"/>
    <w:rsid w:val="00A35BE7"/>
    <w:rsid w:val="00A35EE4"/>
    <w:rsid w:val="00A36044"/>
    <w:rsid w:val="00A36ADB"/>
    <w:rsid w:val="00A379DC"/>
    <w:rsid w:val="00A40097"/>
    <w:rsid w:val="00A402DF"/>
    <w:rsid w:val="00A407A7"/>
    <w:rsid w:val="00A40D84"/>
    <w:rsid w:val="00A40E6F"/>
    <w:rsid w:val="00A40FB7"/>
    <w:rsid w:val="00A4106A"/>
    <w:rsid w:val="00A41204"/>
    <w:rsid w:val="00A4150C"/>
    <w:rsid w:val="00A4153D"/>
    <w:rsid w:val="00A416C0"/>
    <w:rsid w:val="00A41711"/>
    <w:rsid w:val="00A41CB9"/>
    <w:rsid w:val="00A42139"/>
    <w:rsid w:val="00A429D6"/>
    <w:rsid w:val="00A42B04"/>
    <w:rsid w:val="00A42B5C"/>
    <w:rsid w:val="00A42FF8"/>
    <w:rsid w:val="00A4318D"/>
    <w:rsid w:val="00A4344A"/>
    <w:rsid w:val="00A4357E"/>
    <w:rsid w:val="00A43B15"/>
    <w:rsid w:val="00A442EB"/>
    <w:rsid w:val="00A44D7D"/>
    <w:rsid w:val="00A44FD5"/>
    <w:rsid w:val="00A45024"/>
    <w:rsid w:val="00A45433"/>
    <w:rsid w:val="00A455EA"/>
    <w:rsid w:val="00A467D6"/>
    <w:rsid w:val="00A4684E"/>
    <w:rsid w:val="00A46AC1"/>
    <w:rsid w:val="00A471BD"/>
    <w:rsid w:val="00A471FF"/>
    <w:rsid w:val="00A472CC"/>
    <w:rsid w:val="00A475B5"/>
    <w:rsid w:val="00A47B37"/>
    <w:rsid w:val="00A47F1B"/>
    <w:rsid w:val="00A509DD"/>
    <w:rsid w:val="00A5122D"/>
    <w:rsid w:val="00A513AF"/>
    <w:rsid w:val="00A51A8A"/>
    <w:rsid w:val="00A52A2C"/>
    <w:rsid w:val="00A53D4C"/>
    <w:rsid w:val="00A540EB"/>
    <w:rsid w:val="00A541E1"/>
    <w:rsid w:val="00A54434"/>
    <w:rsid w:val="00A5447F"/>
    <w:rsid w:val="00A544F4"/>
    <w:rsid w:val="00A54A98"/>
    <w:rsid w:val="00A54BC8"/>
    <w:rsid w:val="00A54BD5"/>
    <w:rsid w:val="00A55533"/>
    <w:rsid w:val="00A5563D"/>
    <w:rsid w:val="00A562D0"/>
    <w:rsid w:val="00A56B51"/>
    <w:rsid w:val="00A57470"/>
    <w:rsid w:val="00A604B8"/>
    <w:rsid w:val="00A606BC"/>
    <w:rsid w:val="00A60CBE"/>
    <w:rsid w:val="00A612AF"/>
    <w:rsid w:val="00A6136C"/>
    <w:rsid w:val="00A617EC"/>
    <w:rsid w:val="00A61872"/>
    <w:rsid w:val="00A61CA6"/>
    <w:rsid w:val="00A61E2E"/>
    <w:rsid w:val="00A61EBC"/>
    <w:rsid w:val="00A6274F"/>
    <w:rsid w:val="00A62D11"/>
    <w:rsid w:val="00A62F29"/>
    <w:rsid w:val="00A62F3F"/>
    <w:rsid w:val="00A63514"/>
    <w:rsid w:val="00A63E41"/>
    <w:rsid w:val="00A648DD"/>
    <w:rsid w:val="00A64D24"/>
    <w:rsid w:val="00A64DC4"/>
    <w:rsid w:val="00A64FF3"/>
    <w:rsid w:val="00A65492"/>
    <w:rsid w:val="00A6641C"/>
    <w:rsid w:val="00A66885"/>
    <w:rsid w:val="00A66B53"/>
    <w:rsid w:val="00A66DA0"/>
    <w:rsid w:val="00A66E60"/>
    <w:rsid w:val="00A66FC5"/>
    <w:rsid w:val="00A67B70"/>
    <w:rsid w:val="00A70997"/>
    <w:rsid w:val="00A709F8"/>
    <w:rsid w:val="00A70EF3"/>
    <w:rsid w:val="00A70F10"/>
    <w:rsid w:val="00A71CF4"/>
    <w:rsid w:val="00A7245B"/>
    <w:rsid w:val="00A72469"/>
    <w:rsid w:val="00A724FC"/>
    <w:rsid w:val="00A725C6"/>
    <w:rsid w:val="00A73647"/>
    <w:rsid w:val="00A73EF4"/>
    <w:rsid w:val="00A741CA"/>
    <w:rsid w:val="00A746EF"/>
    <w:rsid w:val="00A747D4"/>
    <w:rsid w:val="00A75826"/>
    <w:rsid w:val="00A75AF3"/>
    <w:rsid w:val="00A75DD1"/>
    <w:rsid w:val="00A75DE9"/>
    <w:rsid w:val="00A75FE0"/>
    <w:rsid w:val="00A763A1"/>
    <w:rsid w:val="00A769B2"/>
    <w:rsid w:val="00A7722E"/>
    <w:rsid w:val="00A775C6"/>
    <w:rsid w:val="00A77B51"/>
    <w:rsid w:val="00A77F66"/>
    <w:rsid w:val="00A80C2E"/>
    <w:rsid w:val="00A80DDC"/>
    <w:rsid w:val="00A80F82"/>
    <w:rsid w:val="00A815E6"/>
    <w:rsid w:val="00A81958"/>
    <w:rsid w:val="00A81BF9"/>
    <w:rsid w:val="00A81CD0"/>
    <w:rsid w:val="00A81E99"/>
    <w:rsid w:val="00A81EB2"/>
    <w:rsid w:val="00A81F07"/>
    <w:rsid w:val="00A8257D"/>
    <w:rsid w:val="00A83606"/>
    <w:rsid w:val="00A83786"/>
    <w:rsid w:val="00A8399E"/>
    <w:rsid w:val="00A83A01"/>
    <w:rsid w:val="00A83E4F"/>
    <w:rsid w:val="00A8470B"/>
    <w:rsid w:val="00A84A7F"/>
    <w:rsid w:val="00A8571F"/>
    <w:rsid w:val="00A8640C"/>
    <w:rsid w:val="00A865E0"/>
    <w:rsid w:val="00A86619"/>
    <w:rsid w:val="00A86B24"/>
    <w:rsid w:val="00A871F0"/>
    <w:rsid w:val="00A87812"/>
    <w:rsid w:val="00A878D1"/>
    <w:rsid w:val="00A87AFA"/>
    <w:rsid w:val="00A87BC4"/>
    <w:rsid w:val="00A900CC"/>
    <w:rsid w:val="00A903BC"/>
    <w:rsid w:val="00A90C08"/>
    <w:rsid w:val="00A90DF0"/>
    <w:rsid w:val="00A90F08"/>
    <w:rsid w:val="00A91257"/>
    <w:rsid w:val="00A9171F"/>
    <w:rsid w:val="00A9183D"/>
    <w:rsid w:val="00A91FAE"/>
    <w:rsid w:val="00A920A8"/>
    <w:rsid w:val="00A92262"/>
    <w:rsid w:val="00A92A51"/>
    <w:rsid w:val="00A936CF"/>
    <w:rsid w:val="00A93B16"/>
    <w:rsid w:val="00A942A3"/>
    <w:rsid w:val="00A9459D"/>
    <w:rsid w:val="00A94744"/>
    <w:rsid w:val="00A94964"/>
    <w:rsid w:val="00A94E2A"/>
    <w:rsid w:val="00A94F2F"/>
    <w:rsid w:val="00A9568D"/>
    <w:rsid w:val="00A95A43"/>
    <w:rsid w:val="00A96079"/>
    <w:rsid w:val="00A9644E"/>
    <w:rsid w:val="00A966C4"/>
    <w:rsid w:val="00A969B9"/>
    <w:rsid w:val="00A96A6D"/>
    <w:rsid w:val="00A96F60"/>
    <w:rsid w:val="00A97004"/>
    <w:rsid w:val="00A97B75"/>
    <w:rsid w:val="00AA0112"/>
    <w:rsid w:val="00AA0260"/>
    <w:rsid w:val="00AA03D0"/>
    <w:rsid w:val="00AA04CF"/>
    <w:rsid w:val="00AA0894"/>
    <w:rsid w:val="00AA0897"/>
    <w:rsid w:val="00AA091D"/>
    <w:rsid w:val="00AA17C5"/>
    <w:rsid w:val="00AA1DC1"/>
    <w:rsid w:val="00AA234B"/>
    <w:rsid w:val="00AA2D0E"/>
    <w:rsid w:val="00AA2D34"/>
    <w:rsid w:val="00AA3357"/>
    <w:rsid w:val="00AA3D08"/>
    <w:rsid w:val="00AA3DE7"/>
    <w:rsid w:val="00AA3F40"/>
    <w:rsid w:val="00AA4110"/>
    <w:rsid w:val="00AA42D1"/>
    <w:rsid w:val="00AA44BA"/>
    <w:rsid w:val="00AA4878"/>
    <w:rsid w:val="00AA493F"/>
    <w:rsid w:val="00AA4CEA"/>
    <w:rsid w:val="00AA50C6"/>
    <w:rsid w:val="00AA510B"/>
    <w:rsid w:val="00AA5F1C"/>
    <w:rsid w:val="00AA6476"/>
    <w:rsid w:val="00AA6617"/>
    <w:rsid w:val="00AA6A3A"/>
    <w:rsid w:val="00AA7037"/>
    <w:rsid w:val="00AA73CC"/>
    <w:rsid w:val="00AA76AC"/>
    <w:rsid w:val="00AA797E"/>
    <w:rsid w:val="00AB050E"/>
    <w:rsid w:val="00AB087E"/>
    <w:rsid w:val="00AB08A8"/>
    <w:rsid w:val="00AB0C30"/>
    <w:rsid w:val="00AB1CE1"/>
    <w:rsid w:val="00AB1D35"/>
    <w:rsid w:val="00AB2321"/>
    <w:rsid w:val="00AB287A"/>
    <w:rsid w:val="00AB2AF8"/>
    <w:rsid w:val="00AB31A0"/>
    <w:rsid w:val="00AB35B5"/>
    <w:rsid w:val="00AB3CD4"/>
    <w:rsid w:val="00AB3E30"/>
    <w:rsid w:val="00AB431A"/>
    <w:rsid w:val="00AB463A"/>
    <w:rsid w:val="00AB4CBA"/>
    <w:rsid w:val="00AB4E44"/>
    <w:rsid w:val="00AB5696"/>
    <w:rsid w:val="00AB6EB7"/>
    <w:rsid w:val="00AB7517"/>
    <w:rsid w:val="00AB769F"/>
    <w:rsid w:val="00AB7717"/>
    <w:rsid w:val="00AB7DA2"/>
    <w:rsid w:val="00AC0C31"/>
    <w:rsid w:val="00AC0F39"/>
    <w:rsid w:val="00AC142D"/>
    <w:rsid w:val="00AC20FA"/>
    <w:rsid w:val="00AC24CD"/>
    <w:rsid w:val="00AC262F"/>
    <w:rsid w:val="00AC2A35"/>
    <w:rsid w:val="00AC2B78"/>
    <w:rsid w:val="00AC2D1F"/>
    <w:rsid w:val="00AC3EFB"/>
    <w:rsid w:val="00AC4150"/>
    <w:rsid w:val="00AC4C89"/>
    <w:rsid w:val="00AC4D4F"/>
    <w:rsid w:val="00AC50EF"/>
    <w:rsid w:val="00AC5255"/>
    <w:rsid w:val="00AC5375"/>
    <w:rsid w:val="00AC5C75"/>
    <w:rsid w:val="00AC60BE"/>
    <w:rsid w:val="00AC679B"/>
    <w:rsid w:val="00AC69F0"/>
    <w:rsid w:val="00AC6EC0"/>
    <w:rsid w:val="00AC6F92"/>
    <w:rsid w:val="00AC74CD"/>
    <w:rsid w:val="00AC7C68"/>
    <w:rsid w:val="00AD0385"/>
    <w:rsid w:val="00AD03F9"/>
    <w:rsid w:val="00AD0A2C"/>
    <w:rsid w:val="00AD0EC1"/>
    <w:rsid w:val="00AD1715"/>
    <w:rsid w:val="00AD1C46"/>
    <w:rsid w:val="00AD1C4C"/>
    <w:rsid w:val="00AD1C52"/>
    <w:rsid w:val="00AD1D48"/>
    <w:rsid w:val="00AD21E7"/>
    <w:rsid w:val="00AD2325"/>
    <w:rsid w:val="00AD2716"/>
    <w:rsid w:val="00AD28EE"/>
    <w:rsid w:val="00AD2B16"/>
    <w:rsid w:val="00AD2DDB"/>
    <w:rsid w:val="00AD2F89"/>
    <w:rsid w:val="00AD2FCF"/>
    <w:rsid w:val="00AD3238"/>
    <w:rsid w:val="00AD3312"/>
    <w:rsid w:val="00AD375C"/>
    <w:rsid w:val="00AD3C68"/>
    <w:rsid w:val="00AD41CB"/>
    <w:rsid w:val="00AD4976"/>
    <w:rsid w:val="00AD4A44"/>
    <w:rsid w:val="00AD4CB9"/>
    <w:rsid w:val="00AD4D91"/>
    <w:rsid w:val="00AD5770"/>
    <w:rsid w:val="00AD59CC"/>
    <w:rsid w:val="00AD5C34"/>
    <w:rsid w:val="00AD5D90"/>
    <w:rsid w:val="00AD6231"/>
    <w:rsid w:val="00AD628E"/>
    <w:rsid w:val="00AD63EA"/>
    <w:rsid w:val="00AD6713"/>
    <w:rsid w:val="00AD6B5A"/>
    <w:rsid w:val="00AD7361"/>
    <w:rsid w:val="00AD74E3"/>
    <w:rsid w:val="00AD75E5"/>
    <w:rsid w:val="00AD7818"/>
    <w:rsid w:val="00AD781B"/>
    <w:rsid w:val="00AD7A7D"/>
    <w:rsid w:val="00AD7FED"/>
    <w:rsid w:val="00AE00B2"/>
    <w:rsid w:val="00AE0228"/>
    <w:rsid w:val="00AE0EAE"/>
    <w:rsid w:val="00AE10CF"/>
    <w:rsid w:val="00AE15FA"/>
    <w:rsid w:val="00AE17CB"/>
    <w:rsid w:val="00AE17F0"/>
    <w:rsid w:val="00AE186F"/>
    <w:rsid w:val="00AE209D"/>
    <w:rsid w:val="00AE2597"/>
    <w:rsid w:val="00AE270A"/>
    <w:rsid w:val="00AE38E8"/>
    <w:rsid w:val="00AE3928"/>
    <w:rsid w:val="00AE3D41"/>
    <w:rsid w:val="00AE4134"/>
    <w:rsid w:val="00AE4750"/>
    <w:rsid w:val="00AE4A02"/>
    <w:rsid w:val="00AE4C7F"/>
    <w:rsid w:val="00AE4F36"/>
    <w:rsid w:val="00AE5069"/>
    <w:rsid w:val="00AE52D2"/>
    <w:rsid w:val="00AE5341"/>
    <w:rsid w:val="00AE5E59"/>
    <w:rsid w:val="00AE5EAD"/>
    <w:rsid w:val="00AE61C8"/>
    <w:rsid w:val="00AE622D"/>
    <w:rsid w:val="00AE62FD"/>
    <w:rsid w:val="00AE6B02"/>
    <w:rsid w:val="00AE7845"/>
    <w:rsid w:val="00AE7C21"/>
    <w:rsid w:val="00AF04C8"/>
    <w:rsid w:val="00AF066E"/>
    <w:rsid w:val="00AF0B70"/>
    <w:rsid w:val="00AF0BF1"/>
    <w:rsid w:val="00AF0CB8"/>
    <w:rsid w:val="00AF0F6D"/>
    <w:rsid w:val="00AF104E"/>
    <w:rsid w:val="00AF111E"/>
    <w:rsid w:val="00AF1151"/>
    <w:rsid w:val="00AF172E"/>
    <w:rsid w:val="00AF1F57"/>
    <w:rsid w:val="00AF29DD"/>
    <w:rsid w:val="00AF2CA4"/>
    <w:rsid w:val="00AF2D6A"/>
    <w:rsid w:val="00AF2E2C"/>
    <w:rsid w:val="00AF2FA4"/>
    <w:rsid w:val="00AF3012"/>
    <w:rsid w:val="00AF32F0"/>
    <w:rsid w:val="00AF3B78"/>
    <w:rsid w:val="00AF3E2B"/>
    <w:rsid w:val="00AF4364"/>
    <w:rsid w:val="00AF4DDF"/>
    <w:rsid w:val="00AF5597"/>
    <w:rsid w:val="00AF572D"/>
    <w:rsid w:val="00AF5C83"/>
    <w:rsid w:val="00AF6161"/>
    <w:rsid w:val="00AF6C59"/>
    <w:rsid w:val="00AF73E0"/>
    <w:rsid w:val="00AF7607"/>
    <w:rsid w:val="00AF7883"/>
    <w:rsid w:val="00AF7AD6"/>
    <w:rsid w:val="00AF7C06"/>
    <w:rsid w:val="00B00236"/>
    <w:rsid w:val="00B0073E"/>
    <w:rsid w:val="00B01074"/>
    <w:rsid w:val="00B012CB"/>
    <w:rsid w:val="00B018DC"/>
    <w:rsid w:val="00B01DB1"/>
    <w:rsid w:val="00B02501"/>
    <w:rsid w:val="00B02B2C"/>
    <w:rsid w:val="00B02CF1"/>
    <w:rsid w:val="00B02D82"/>
    <w:rsid w:val="00B0363B"/>
    <w:rsid w:val="00B0375E"/>
    <w:rsid w:val="00B03EC1"/>
    <w:rsid w:val="00B04033"/>
    <w:rsid w:val="00B0545D"/>
    <w:rsid w:val="00B05684"/>
    <w:rsid w:val="00B05AC7"/>
    <w:rsid w:val="00B06081"/>
    <w:rsid w:val="00B066C4"/>
    <w:rsid w:val="00B069C0"/>
    <w:rsid w:val="00B06AE9"/>
    <w:rsid w:val="00B06B10"/>
    <w:rsid w:val="00B06CD9"/>
    <w:rsid w:val="00B06F8A"/>
    <w:rsid w:val="00B06F8D"/>
    <w:rsid w:val="00B0709A"/>
    <w:rsid w:val="00B073D5"/>
    <w:rsid w:val="00B07E04"/>
    <w:rsid w:val="00B1049A"/>
    <w:rsid w:val="00B107A5"/>
    <w:rsid w:val="00B10BA2"/>
    <w:rsid w:val="00B10FF3"/>
    <w:rsid w:val="00B110B3"/>
    <w:rsid w:val="00B11356"/>
    <w:rsid w:val="00B11604"/>
    <w:rsid w:val="00B12238"/>
    <w:rsid w:val="00B12684"/>
    <w:rsid w:val="00B126E8"/>
    <w:rsid w:val="00B13337"/>
    <w:rsid w:val="00B1372C"/>
    <w:rsid w:val="00B13784"/>
    <w:rsid w:val="00B1382C"/>
    <w:rsid w:val="00B139EC"/>
    <w:rsid w:val="00B13B28"/>
    <w:rsid w:val="00B1467C"/>
    <w:rsid w:val="00B15FD4"/>
    <w:rsid w:val="00B16D15"/>
    <w:rsid w:val="00B16D3A"/>
    <w:rsid w:val="00B16FF6"/>
    <w:rsid w:val="00B17115"/>
    <w:rsid w:val="00B17179"/>
    <w:rsid w:val="00B17587"/>
    <w:rsid w:val="00B1758D"/>
    <w:rsid w:val="00B17B62"/>
    <w:rsid w:val="00B17DD8"/>
    <w:rsid w:val="00B200B8"/>
    <w:rsid w:val="00B20332"/>
    <w:rsid w:val="00B209FA"/>
    <w:rsid w:val="00B20B8F"/>
    <w:rsid w:val="00B20D74"/>
    <w:rsid w:val="00B2111E"/>
    <w:rsid w:val="00B215A5"/>
    <w:rsid w:val="00B21D76"/>
    <w:rsid w:val="00B2204C"/>
    <w:rsid w:val="00B22535"/>
    <w:rsid w:val="00B2339B"/>
    <w:rsid w:val="00B234EE"/>
    <w:rsid w:val="00B23BBD"/>
    <w:rsid w:val="00B23DD2"/>
    <w:rsid w:val="00B2402C"/>
    <w:rsid w:val="00B2409B"/>
    <w:rsid w:val="00B2420C"/>
    <w:rsid w:val="00B24562"/>
    <w:rsid w:val="00B25099"/>
    <w:rsid w:val="00B258FF"/>
    <w:rsid w:val="00B25AB2"/>
    <w:rsid w:val="00B25ACE"/>
    <w:rsid w:val="00B25DB7"/>
    <w:rsid w:val="00B25DCA"/>
    <w:rsid w:val="00B26875"/>
    <w:rsid w:val="00B2694B"/>
    <w:rsid w:val="00B26C04"/>
    <w:rsid w:val="00B26D6D"/>
    <w:rsid w:val="00B27203"/>
    <w:rsid w:val="00B272E4"/>
    <w:rsid w:val="00B27567"/>
    <w:rsid w:val="00B27CEF"/>
    <w:rsid w:val="00B27F81"/>
    <w:rsid w:val="00B30212"/>
    <w:rsid w:val="00B302A2"/>
    <w:rsid w:val="00B30904"/>
    <w:rsid w:val="00B30EE9"/>
    <w:rsid w:val="00B310C4"/>
    <w:rsid w:val="00B310F3"/>
    <w:rsid w:val="00B3129E"/>
    <w:rsid w:val="00B312A0"/>
    <w:rsid w:val="00B314C7"/>
    <w:rsid w:val="00B31EC9"/>
    <w:rsid w:val="00B3254F"/>
    <w:rsid w:val="00B3267A"/>
    <w:rsid w:val="00B32690"/>
    <w:rsid w:val="00B326E4"/>
    <w:rsid w:val="00B329AC"/>
    <w:rsid w:val="00B33499"/>
    <w:rsid w:val="00B338AC"/>
    <w:rsid w:val="00B33990"/>
    <w:rsid w:val="00B34035"/>
    <w:rsid w:val="00B340ED"/>
    <w:rsid w:val="00B3498E"/>
    <w:rsid w:val="00B34A4D"/>
    <w:rsid w:val="00B34B02"/>
    <w:rsid w:val="00B34B4C"/>
    <w:rsid w:val="00B34F4D"/>
    <w:rsid w:val="00B3516F"/>
    <w:rsid w:val="00B35941"/>
    <w:rsid w:val="00B35D21"/>
    <w:rsid w:val="00B36285"/>
    <w:rsid w:val="00B363A6"/>
    <w:rsid w:val="00B36724"/>
    <w:rsid w:val="00B36871"/>
    <w:rsid w:val="00B370B8"/>
    <w:rsid w:val="00B37AAA"/>
    <w:rsid w:val="00B37ADB"/>
    <w:rsid w:val="00B4003A"/>
    <w:rsid w:val="00B40104"/>
    <w:rsid w:val="00B40B15"/>
    <w:rsid w:val="00B40C66"/>
    <w:rsid w:val="00B40CEB"/>
    <w:rsid w:val="00B41076"/>
    <w:rsid w:val="00B4110A"/>
    <w:rsid w:val="00B41270"/>
    <w:rsid w:val="00B415C8"/>
    <w:rsid w:val="00B41712"/>
    <w:rsid w:val="00B41C39"/>
    <w:rsid w:val="00B41D99"/>
    <w:rsid w:val="00B41F5A"/>
    <w:rsid w:val="00B422FC"/>
    <w:rsid w:val="00B423C5"/>
    <w:rsid w:val="00B42620"/>
    <w:rsid w:val="00B426B3"/>
    <w:rsid w:val="00B426C7"/>
    <w:rsid w:val="00B42F63"/>
    <w:rsid w:val="00B43003"/>
    <w:rsid w:val="00B434C1"/>
    <w:rsid w:val="00B43844"/>
    <w:rsid w:val="00B43F32"/>
    <w:rsid w:val="00B44114"/>
    <w:rsid w:val="00B4445D"/>
    <w:rsid w:val="00B4450A"/>
    <w:rsid w:val="00B44CD9"/>
    <w:rsid w:val="00B44D3F"/>
    <w:rsid w:val="00B457D2"/>
    <w:rsid w:val="00B45EC2"/>
    <w:rsid w:val="00B46205"/>
    <w:rsid w:val="00B46499"/>
    <w:rsid w:val="00B46935"/>
    <w:rsid w:val="00B46D74"/>
    <w:rsid w:val="00B470F3"/>
    <w:rsid w:val="00B4762C"/>
    <w:rsid w:val="00B4793B"/>
    <w:rsid w:val="00B47A5A"/>
    <w:rsid w:val="00B47B21"/>
    <w:rsid w:val="00B47C46"/>
    <w:rsid w:val="00B47C72"/>
    <w:rsid w:val="00B50165"/>
    <w:rsid w:val="00B50949"/>
    <w:rsid w:val="00B51363"/>
    <w:rsid w:val="00B51CDE"/>
    <w:rsid w:val="00B51F41"/>
    <w:rsid w:val="00B523E5"/>
    <w:rsid w:val="00B52484"/>
    <w:rsid w:val="00B524F1"/>
    <w:rsid w:val="00B52F9A"/>
    <w:rsid w:val="00B53042"/>
    <w:rsid w:val="00B53350"/>
    <w:rsid w:val="00B5430F"/>
    <w:rsid w:val="00B546EE"/>
    <w:rsid w:val="00B54BCB"/>
    <w:rsid w:val="00B5575D"/>
    <w:rsid w:val="00B55ADA"/>
    <w:rsid w:val="00B55D89"/>
    <w:rsid w:val="00B5603E"/>
    <w:rsid w:val="00B563A0"/>
    <w:rsid w:val="00B56643"/>
    <w:rsid w:val="00B5677D"/>
    <w:rsid w:val="00B567C2"/>
    <w:rsid w:val="00B57669"/>
    <w:rsid w:val="00B57963"/>
    <w:rsid w:val="00B600B4"/>
    <w:rsid w:val="00B60840"/>
    <w:rsid w:val="00B60935"/>
    <w:rsid w:val="00B60991"/>
    <w:rsid w:val="00B60EA3"/>
    <w:rsid w:val="00B60EDD"/>
    <w:rsid w:val="00B6142C"/>
    <w:rsid w:val="00B616CC"/>
    <w:rsid w:val="00B61B91"/>
    <w:rsid w:val="00B62298"/>
    <w:rsid w:val="00B624CC"/>
    <w:rsid w:val="00B626F9"/>
    <w:rsid w:val="00B63265"/>
    <w:rsid w:val="00B6343D"/>
    <w:rsid w:val="00B6392B"/>
    <w:rsid w:val="00B639A2"/>
    <w:rsid w:val="00B63DC6"/>
    <w:rsid w:val="00B644DA"/>
    <w:rsid w:val="00B646F1"/>
    <w:rsid w:val="00B647D1"/>
    <w:rsid w:val="00B65D5C"/>
    <w:rsid w:val="00B65E25"/>
    <w:rsid w:val="00B66037"/>
    <w:rsid w:val="00B66077"/>
    <w:rsid w:val="00B666BB"/>
    <w:rsid w:val="00B671F9"/>
    <w:rsid w:val="00B67677"/>
    <w:rsid w:val="00B67E85"/>
    <w:rsid w:val="00B70273"/>
    <w:rsid w:val="00B703B5"/>
    <w:rsid w:val="00B70948"/>
    <w:rsid w:val="00B71B8D"/>
    <w:rsid w:val="00B72613"/>
    <w:rsid w:val="00B72DC6"/>
    <w:rsid w:val="00B730A5"/>
    <w:rsid w:val="00B73647"/>
    <w:rsid w:val="00B74330"/>
    <w:rsid w:val="00B74C9B"/>
    <w:rsid w:val="00B75809"/>
    <w:rsid w:val="00B759FB"/>
    <w:rsid w:val="00B75A00"/>
    <w:rsid w:val="00B75D44"/>
    <w:rsid w:val="00B76F88"/>
    <w:rsid w:val="00B773E1"/>
    <w:rsid w:val="00B77938"/>
    <w:rsid w:val="00B77E1A"/>
    <w:rsid w:val="00B802D8"/>
    <w:rsid w:val="00B8123E"/>
    <w:rsid w:val="00B8175A"/>
    <w:rsid w:val="00B81969"/>
    <w:rsid w:val="00B81A05"/>
    <w:rsid w:val="00B81BAB"/>
    <w:rsid w:val="00B8238D"/>
    <w:rsid w:val="00B82848"/>
    <w:rsid w:val="00B82932"/>
    <w:rsid w:val="00B82D2A"/>
    <w:rsid w:val="00B82DBD"/>
    <w:rsid w:val="00B82F9B"/>
    <w:rsid w:val="00B83671"/>
    <w:rsid w:val="00B83D12"/>
    <w:rsid w:val="00B83D31"/>
    <w:rsid w:val="00B83ED0"/>
    <w:rsid w:val="00B840B8"/>
    <w:rsid w:val="00B842BF"/>
    <w:rsid w:val="00B84346"/>
    <w:rsid w:val="00B84D1E"/>
    <w:rsid w:val="00B857BE"/>
    <w:rsid w:val="00B859EC"/>
    <w:rsid w:val="00B85FFE"/>
    <w:rsid w:val="00B86C0F"/>
    <w:rsid w:val="00B86D61"/>
    <w:rsid w:val="00B86FD6"/>
    <w:rsid w:val="00B8700A"/>
    <w:rsid w:val="00B87534"/>
    <w:rsid w:val="00B879F1"/>
    <w:rsid w:val="00B87CAF"/>
    <w:rsid w:val="00B90078"/>
    <w:rsid w:val="00B904CC"/>
    <w:rsid w:val="00B91768"/>
    <w:rsid w:val="00B919E8"/>
    <w:rsid w:val="00B91C88"/>
    <w:rsid w:val="00B91EC4"/>
    <w:rsid w:val="00B92064"/>
    <w:rsid w:val="00B92970"/>
    <w:rsid w:val="00B93852"/>
    <w:rsid w:val="00B93A30"/>
    <w:rsid w:val="00B93DDF"/>
    <w:rsid w:val="00B940FD"/>
    <w:rsid w:val="00B94197"/>
    <w:rsid w:val="00B9445F"/>
    <w:rsid w:val="00B94767"/>
    <w:rsid w:val="00B94B1E"/>
    <w:rsid w:val="00B94C8B"/>
    <w:rsid w:val="00B94F29"/>
    <w:rsid w:val="00B94F53"/>
    <w:rsid w:val="00B95140"/>
    <w:rsid w:val="00B95D52"/>
    <w:rsid w:val="00B95D93"/>
    <w:rsid w:val="00B96718"/>
    <w:rsid w:val="00B96A03"/>
    <w:rsid w:val="00B970D0"/>
    <w:rsid w:val="00B97180"/>
    <w:rsid w:val="00B97199"/>
    <w:rsid w:val="00B975F8"/>
    <w:rsid w:val="00B97720"/>
    <w:rsid w:val="00B9776D"/>
    <w:rsid w:val="00B97E63"/>
    <w:rsid w:val="00B97E91"/>
    <w:rsid w:val="00BA0252"/>
    <w:rsid w:val="00BA041A"/>
    <w:rsid w:val="00BA0AB5"/>
    <w:rsid w:val="00BA0B47"/>
    <w:rsid w:val="00BA1A9C"/>
    <w:rsid w:val="00BA1D6B"/>
    <w:rsid w:val="00BA25AC"/>
    <w:rsid w:val="00BA26DC"/>
    <w:rsid w:val="00BA2CDB"/>
    <w:rsid w:val="00BA2ED1"/>
    <w:rsid w:val="00BA33E7"/>
    <w:rsid w:val="00BA3678"/>
    <w:rsid w:val="00BA3727"/>
    <w:rsid w:val="00BA3736"/>
    <w:rsid w:val="00BA3834"/>
    <w:rsid w:val="00BA3DE5"/>
    <w:rsid w:val="00BA429D"/>
    <w:rsid w:val="00BA440F"/>
    <w:rsid w:val="00BA45E8"/>
    <w:rsid w:val="00BA46B5"/>
    <w:rsid w:val="00BA4889"/>
    <w:rsid w:val="00BA4BCE"/>
    <w:rsid w:val="00BA4F5C"/>
    <w:rsid w:val="00BA50F6"/>
    <w:rsid w:val="00BA513A"/>
    <w:rsid w:val="00BA5937"/>
    <w:rsid w:val="00BA5F6A"/>
    <w:rsid w:val="00BA5FBC"/>
    <w:rsid w:val="00BA61CD"/>
    <w:rsid w:val="00BA6769"/>
    <w:rsid w:val="00BA68EF"/>
    <w:rsid w:val="00BA6DB4"/>
    <w:rsid w:val="00BA6E43"/>
    <w:rsid w:val="00BA707B"/>
    <w:rsid w:val="00BA7155"/>
    <w:rsid w:val="00BA74EC"/>
    <w:rsid w:val="00BA79B3"/>
    <w:rsid w:val="00BA7E5C"/>
    <w:rsid w:val="00BB033E"/>
    <w:rsid w:val="00BB07B5"/>
    <w:rsid w:val="00BB0884"/>
    <w:rsid w:val="00BB0A68"/>
    <w:rsid w:val="00BB1D26"/>
    <w:rsid w:val="00BB1DAB"/>
    <w:rsid w:val="00BB2121"/>
    <w:rsid w:val="00BB2152"/>
    <w:rsid w:val="00BB2534"/>
    <w:rsid w:val="00BB3005"/>
    <w:rsid w:val="00BB328A"/>
    <w:rsid w:val="00BB363F"/>
    <w:rsid w:val="00BB3679"/>
    <w:rsid w:val="00BB44A2"/>
    <w:rsid w:val="00BB469D"/>
    <w:rsid w:val="00BB5160"/>
    <w:rsid w:val="00BB563A"/>
    <w:rsid w:val="00BB6356"/>
    <w:rsid w:val="00BB6665"/>
    <w:rsid w:val="00BB66E9"/>
    <w:rsid w:val="00BB7A00"/>
    <w:rsid w:val="00BB7B29"/>
    <w:rsid w:val="00BB7D13"/>
    <w:rsid w:val="00BC0262"/>
    <w:rsid w:val="00BC0787"/>
    <w:rsid w:val="00BC09A1"/>
    <w:rsid w:val="00BC0A92"/>
    <w:rsid w:val="00BC0CF4"/>
    <w:rsid w:val="00BC17C7"/>
    <w:rsid w:val="00BC1A97"/>
    <w:rsid w:val="00BC1C7D"/>
    <w:rsid w:val="00BC1E58"/>
    <w:rsid w:val="00BC275B"/>
    <w:rsid w:val="00BC2E7E"/>
    <w:rsid w:val="00BC339B"/>
    <w:rsid w:val="00BC34C7"/>
    <w:rsid w:val="00BC3B1C"/>
    <w:rsid w:val="00BC3B4D"/>
    <w:rsid w:val="00BC3DD5"/>
    <w:rsid w:val="00BC46AE"/>
    <w:rsid w:val="00BC46DE"/>
    <w:rsid w:val="00BC46DF"/>
    <w:rsid w:val="00BC46E6"/>
    <w:rsid w:val="00BC4FBB"/>
    <w:rsid w:val="00BC5C0C"/>
    <w:rsid w:val="00BC606F"/>
    <w:rsid w:val="00BC609B"/>
    <w:rsid w:val="00BC64C0"/>
    <w:rsid w:val="00BC67C3"/>
    <w:rsid w:val="00BC6C66"/>
    <w:rsid w:val="00BC6FB2"/>
    <w:rsid w:val="00BC7109"/>
    <w:rsid w:val="00BC710D"/>
    <w:rsid w:val="00BC7BCF"/>
    <w:rsid w:val="00BD038B"/>
    <w:rsid w:val="00BD129C"/>
    <w:rsid w:val="00BD1D70"/>
    <w:rsid w:val="00BD23F6"/>
    <w:rsid w:val="00BD268B"/>
    <w:rsid w:val="00BD297B"/>
    <w:rsid w:val="00BD2B29"/>
    <w:rsid w:val="00BD338A"/>
    <w:rsid w:val="00BD38EB"/>
    <w:rsid w:val="00BD3CC2"/>
    <w:rsid w:val="00BD3CDB"/>
    <w:rsid w:val="00BD4025"/>
    <w:rsid w:val="00BD45ED"/>
    <w:rsid w:val="00BD4A39"/>
    <w:rsid w:val="00BD4BD7"/>
    <w:rsid w:val="00BD597D"/>
    <w:rsid w:val="00BD5EA4"/>
    <w:rsid w:val="00BD66E6"/>
    <w:rsid w:val="00BD68AB"/>
    <w:rsid w:val="00BD6951"/>
    <w:rsid w:val="00BD6B35"/>
    <w:rsid w:val="00BD6D13"/>
    <w:rsid w:val="00BD73D6"/>
    <w:rsid w:val="00BD7912"/>
    <w:rsid w:val="00BE00D1"/>
    <w:rsid w:val="00BE0814"/>
    <w:rsid w:val="00BE0902"/>
    <w:rsid w:val="00BE2541"/>
    <w:rsid w:val="00BE2684"/>
    <w:rsid w:val="00BE2955"/>
    <w:rsid w:val="00BE3266"/>
    <w:rsid w:val="00BE3521"/>
    <w:rsid w:val="00BE3CAD"/>
    <w:rsid w:val="00BE415E"/>
    <w:rsid w:val="00BE42D6"/>
    <w:rsid w:val="00BE4AD2"/>
    <w:rsid w:val="00BE4DE6"/>
    <w:rsid w:val="00BE4F5D"/>
    <w:rsid w:val="00BE5F9F"/>
    <w:rsid w:val="00BE6284"/>
    <w:rsid w:val="00BE6844"/>
    <w:rsid w:val="00BE69D4"/>
    <w:rsid w:val="00BE6E98"/>
    <w:rsid w:val="00BE7084"/>
    <w:rsid w:val="00BE7527"/>
    <w:rsid w:val="00BE75B4"/>
    <w:rsid w:val="00BE76D3"/>
    <w:rsid w:val="00BE7A5E"/>
    <w:rsid w:val="00BE7AAC"/>
    <w:rsid w:val="00BE7D57"/>
    <w:rsid w:val="00BE7FC7"/>
    <w:rsid w:val="00BF047C"/>
    <w:rsid w:val="00BF050B"/>
    <w:rsid w:val="00BF05E3"/>
    <w:rsid w:val="00BF0B2B"/>
    <w:rsid w:val="00BF0C47"/>
    <w:rsid w:val="00BF2066"/>
    <w:rsid w:val="00BF20DC"/>
    <w:rsid w:val="00BF21AC"/>
    <w:rsid w:val="00BF2382"/>
    <w:rsid w:val="00BF27AC"/>
    <w:rsid w:val="00BF2C37"/>
    <w:rsid w:val="00BF3DB5"/>
    <w:rsid w:val="00BF44F3"/>
    <w:rsid w:val="00BF49D6"/>
    <w:rsid w:val="00BF4CA1"/>
    <w:rsid w:val="00BF4F64"/>
    <w:rsid w:val="00BF5293"/>
    <w:rsid w:val="00BF54D1"/>
    <w:rsid w:val="00BF54EF"/>
    <w:rsid w:val="00BF5F0A"/>
    <w:rsid w:val="00BF611A"/>
    <w:rsid w:val="00BF6235"/>
    <w:rsid w:val="00BF6CB0"/>
    <w:rsid w:val="00BF7858"/>
    <w:rsid w:val="00C0047B"/>
    <w:rsid w:val="00C004B4"/>
    <w:rsid w:val="00C008F1"/>
    <w:rsid w:val="00C00D15"/>
    <w:rsid w:val="00C0138F"/>
    <w:rsid w:val="00C024A3"/>
    <w:rsid w:val="00C02844"/>
    <w:rsid w:val="00C02A7C"/>
    <w:rsid w:val="00C02D7C"/>
    <w:rsid w:val="00C02FA6"/>
    <w:rsid w:val="00C03656"/>
    <w:rsid w:val="00C036B0"/>
    <w:rsid w:val="00C036E3"/>
    <w:rsid w:val="00C03E04"/>
    <w:rsid w:val="00C04509"/>
    <w:rsid w:val="00C04A0F"/>
    <w:rsid w:val="00C0529B"/>
    <w:rsid w:val="00C052C2"/>
    <w:rsid w:val="00C0667C"/>
    <w:rsid w:val="00C06E2B"/>
    <w:rsid w:val="00C06E65"/>
    <w:rsid w:val="00C06EBD"/>
    <w:rsid w:val="00C07FE7"/>
    <w:rsid w:val="00C1006F"/>
    <w:rsid w:val="00C1019D"/>
    <w:rsid w:val="00C10661"/>
    <w:rsid w:val="00C10739"/>
    <w:rsid w:val="00C11149"/>
    <w:rsid w:val="00C1143F"/>
    <w:rsid w:val="00C1254B"/>
    <w:rsid w:val="00C127A8"/>
    <w:rsid w:val="00C12918"/>
    <w:rsid w:val="00C12AC7"/>
    <w:rsid w:val="00C130FA"/>
    <w:rsid w:val="00C13665"/>
    <w:rsid w:val="00C13744"/>
    <w:rsid w:val="00C13A73"/>
    <w:rsid w:val="00C13B46"/>
    <w:rsid w:val="00C13F09"/>
    <w:rsid w:val="00C14F4F"/>
    <w:rsid w:val="00C15851"/>
    <w:rsid w:val="00C15EE6"/>
    <w:rsid w:val="00C16D8B"/>
    <w:rsid w:val="00C171B4"/>
    <w:rsid w:val="00C17322"/>
    <w:rsid w:val="00C1754C"/>
    <w:rsid w:val="00C179A2"/>
    <w:rsid w:val="00C2032B"/>
    <w:rsid w:val="00C207C1"/>
    <w:rsid w:val="00C20D9F"/>
    <w:rsid w:val="00C211CE"/>
    <w:rsid w:val="00C2224F"/>
    <w:rsid w:val="00C22400"/>
    <w:rsid w:val="00C22693"/>
    <w:rsid w:val="00C22B9A"/>
    <w:rsid w:val="00C22D10"/>
    <w:rsid w:val="00C22D46"/>
    <w:rsid w:val="00C2300A"/>
    <w:rsid w:val="00C233F4"/>
    <w:rsid w:val="00C237DC"/>
    <w:rsid w:val="00C238B9"/>
    <w:rsid w:val="00C23B2D"/>
    <w:rsid w:val="00C24720"/>
    <w:rsid w:val="00C24B37"/>
    <w:rsid w:val="00C24DC7"/>
    <w:rsid w:val="00C2561B"/>
    <w:rsid w:val="00C25AC7"/>
    <w:rsid w:val="00C26280"/>
    <w:rsid w:val="00C26CB1"/>
    <w:rsid w:val="00C27261"/>
    <w:rsid w:val="00C27410"/>
    <w:rsid w:val="00C27628"/>
    <w:rsid w:val="00C3012E"/>
    <w:rsid w:val="00C30968"/>
    <w:rsid w:val="00C31AD9"/>
    <w:rsid w:val="00C31E1E"/>
    <w:rsid w:val="00C326F6"/>
    <w:rsid w:val="00C326FB"/>
    <w:rsid w:val="00C328E7"/>
    <w:rsid w:val="00C32DC6"/>
    <w:rsid w:val="00C332BD"/>
    <w:rsid w:val="00C338FC"/>
    <w:rsid w:val="00C33CB7"/>
    <w:rsid w:val="00C34CF8"/>
    <w:rsid w:val="00C357D8"/>
    <w:rsid w:val="00C3634D"/>
    <w:rsid w:val="00C36521"/>
    <w:rsid w:val="00C36607"/>
    <w:rsid w:val="00C367F4"/>
    <w:rsid w:val="00C36C68"/>
    <w:rsid w:val="00C36E05"/>
    <w:rsid w:val="00C37789"/>
    <w:rsid w:val="00C379FD"/>
    <w:rsid w:val="00C37B2E"/>
    <w:rsid w:val="00C40551"/>
    <w:rsid w:val="00C4060C"/>
    <w:rsid w:val="00C40E78"/>
    <w:rsid w:val="00C40FDF"/>
    <w:rsid w:val="00C41437"/>
    <w:rsid w:val="00C41629"/>
    <w:rsid w:val="00C418C5"/>
    <w:rsid w:val="00C41CF1"/>
    <w:rsid w:val="00C425B3"/>
    <w:rsid w:val="00C4277F"/>
    <w:rsid w:val="00C42A1D"/>
    <w:rsid w:val="00C43306"/>
    <w:rsid w:val="00C43E8F"/>
    <w:rsid w:val="00C4497B"/>
    <w:rsid w:val="00C44CD0"/>
    <w:rsid w:val="00C44E1B"/>
    <w:rsid w:val="00C44F01"/>
    <w:rsid w:val="00C4506B"/>
    <w:rsid w:val="00C454DB"/>
    <w:rsid w:val="00C45CB1"/>
    <w:rsid w:val="00C45F21"/>
    <w:rsid w:val="00C46973"/>
    <w:rsid w:val="00C46EE1"/>
    <w:rsid w:val="00C47442"/>
    <w:rsid w:val="00C47804"/>
    <w:rsid w:val="00C47FDE"/>
    <w:rsid w:val="00C50B67"/>
    <w:rsid w:val="00C514C5"/>
    <w:rsid w:val="00C51C09"/>
    <w:rsid w:val="00C51C98"/>
    <w:rsid w:val="00C51EEE"/>
    <w:rsid w:val="00C52029"/>
    <w:rsid w:val="00C528A5"/>
    <w:rsid w:val="00C53392"/>
    <w:rsid w:val="00C536B0"/>
    <w:rsid w:val="00C538CD"/>
    <w:rsid w:val="00C53E2C"/>
    <w:rsid w:val="00C54593"/>
    <w:rsid w:val="00C545CD"/>
    <w:rsid w:val="00C54608"/>
    <w:rsid w:val="00C54BE3"/>
    <w:rsid w:val="00C553A9"/>
    <w:rsid w:val="00C5557B"/>
    <w:rsid w:val="00C55943"/>
    <w:rsid w:val="00C5625D"/>
    <w:rsid w:val="00C5663D"/>
    <w:rsid w:val="00C56937"/>
    <w:rsid w:val="00C56DD0"/>
    <w:rsid w:val="00C5719A"/>
    <w:rsid w:val="00C57247"/>
    <w:rsid w:val="00C57388"/>
    <w:rsid w:val="00C575E9"/>
    <w:rsid w:val="00C57909"/>
    <w:rsid w:val="00C57AA3"/>
    <w:rsid w:val="00C60259"/>
    <w:rsid w:val="00C60B49"/>
    <w:rsid w:val="00C60DAD"/>
    <w:rsid w:val="00C617E7"/>
    <w:rsid w:val="00C61E71"/>
    <w:rsid w:val="00C620EC"/>
    <w:rsid w:val="00C62391"/>
    <w:rsid w:val="00C62866"/>
    <w:rsid w:val="00C62AA0"/>
    <w:rsid w:val="00C62B15"/>
    <w:rsid w:val="00C62C49"/>
    <w:rsid w:val="00C62D96"/>
    <w:rsid w:val="00C62F5C"/>
    <w:rsid w:val="00C62F9C"/>
    <w:rsid w:val="00C63AE1"/>
    <w:rsid w:val="00C63CBA"/>
    <w:rsid w:val="00C64D39"/>
    <w:rsid w:val="00C64F67"/>
    <w:rsid w:val="00C6563F"/>
    <w:rsid w:val="00C65D39"/>
    <w:rsid w:val="00C66352"/>
    <w:rsid w:val="00C66C1F"/>
    <w:rsid w:val="00C66DA3"/>
    <w:rsid w:val="00C66F3F"/>
    <w:rsid w:val="00C6779E"/>
    <w:rsid w:val="00C678E9"/>
    <w:rsid w:val="00C67EAD"/>
    <w:rsid w:val="00C7000F"/>
    <w:rsid w:val="00C70125"/>
    <w:rsid w:val="00C7020A"/>
    <w:rsid w:val="00C705C1"/>
    <w:rsid w:val="00C70772"/>
    <w:rsid w:val="00C708A9"/>
    <w:rsid w:val="00C711EB"/>
    <w:rsid w:val="00C71209"/>
    <w:rsid w:val="00C71375"/>
    <w:rsid w:val="00C71523"/>
    <w:rsid w:val="00C71758"/>
    <w:rsid w:val="00C71F06"/>
    <w:rsid w:val="00C722F2"/>
    <w:rsid w:val="00C73C83"/>
    <w:rsid w:val="00C73E34"/>
    <w:rsid w:val="00C73F90"/>
    <w:rsid w:val="00C73FF3"/>
    <w:rsid w:val="00C741D0"/>
    <w:rsid w:val="00C742FF"/>
    <w:rsid w:val="00C7456A"/>
    <w:rsid w:val="00C75754"/>
    <w:rsid w:val="00C761B0"/>
    <w:rsid w:val="00C76963"/>
    <w:rsid w:val="00C77863"/>
    <w:rsid w:val="00C778D8"/>
    <w:rsid w:val="00C77991"/>
    <w:rsid w:val="00C77BFE"/>
    <w:rsid w:val="00C77FE2"/>
    <w:rsid w:val="00C802FC"/>
    <w:rsid w:val="00C803DC"/>
    <w:rsid w:val="00C80439"/>
    <w:rsid w:val="00C80513"/>
    <w:rsid w:val="00C809C7"/>
    <w:rsid w:val="00C80D32"/>
    <w:rsid w:val="00C8149C"/>
    <w:rsid w:val="00C81A60"/>
    <w:rsid w:val="00C82131"/>
    <w:rsid w:val="00C825F0"/>
    <w:rsid w:val="00C82775"/>
    <w:rsid w:val="00C828E9"/>
    <w:rsid w:val="00C82C46"/>
    <w:rsid w:val="00C82E76"/>
    <w:rsid w:val="00C831EE"/>
    <w:rsid w:val="00C83358"/>
    <w:rsid w:val="00C837A6"/>
    <w:rsid w:val="00C8472B"/>
    <w:rsid w:val="00C848FF"/>
    <w:rsid w:val="00C84EFE"/>
    <w:rsid w:val="00C8584C"/>
    <w:rsid w:val="00C85A7B"/>
    <w:rsid w:val="00C85F28"/>
    <w:rsid w:val="00C86014"/>
    <w:rsid w:val="00C86258"/>
    <w:rsid w:val="00C86C4B"/>
    <w:rsid w:val="00C86E9E"/>
    <w:rsid w:val="00C87D13"/>
    <w:rsid w:val="00C901C0"/>
    <w:rsid w:val="00C90B90"/>
    <w:rsid w:val="00C91880"/>
    <w:rsid w:val="00C919ED"/>
    <w:rsid w:val="00C91A57"/>
    <w:rsid w:val="00C91C41"/>
    <w:rsid w:val="00C920BB"/>
    <w:rsid w:val="00C92136"/>
    <w:rsid w:val="00C93301"/>
    <w:rsid w:val="00C93351"/>
    <w:rsid w:val="00C934C5"/>
    <w:rsid w:val="00C936BA"/>
    <w:rsid w:val="00C93D28"/>
    <w:rsid w:val="00C94C59"/>
    <w:rsid w:val="00C951E1"/>
    <w:rsid w:val="00C9562B"/>
    <w:rsid w:val="00C95B58"/>
    <w:rsid w:val="00C95EEF"/>
    <w:rsid w:val="00C9624B"/>
    <w:rsid w:val="00C96473"/>
    <w:rsid w:val="00C970EA"/>
    <w:rsid w:val="00C97384"/>
    <w:rsid w:val="00C974BD"/>
    <w:rsid w:val="00C974C0"/>
    <w:rsid w:val="00C97B48"/>
    <w:rsid w:val="00C97C5D"/>
    <w:rsid w:val="00C97F6B"/>
    <w:rsid w:val="00CA00F9"/>
    <w:rsid w:val="00CA1758"/>
    <w:rsid w:val="00CA1B2E"/>
    <w:rsid w:val="00CA1C18"/>
    <w:rsid w:val="00CA1C35"/>
    <w:rsid w:val="00CA1D03"/>
    <w:rsid w:val="00CA23BF"/>
    <w:rsid w:val="00CA246E"/>
    <w:rsid w:val="00CA2D50"/>
    <w:rsid w:val="00CA2F76"/>
    <w:rsid w:val="00CA3433"/>
    <w:rsid w:val="00CA3547"/>
    <w:rsid w:val="00CA3B7C"/>
    <w:rsid w:val="00CA3C73"/>
    <w:rsid w:val="00CA58DC"/>
    <w:rsid w:val="00CA5936"/>
    <w:rsid w:val="00CA5A83"/>
    <w:rsid w:val="00CA5D89"/>
    <w:rsid w:val="00CA60C6"/>
    <w:rsid w:val="00CA63CB"/>
    <w:rsid w:val="00CA72A0"/>
    <w:rsid w:val="00CA7438"/>
    <w:rsid w:val="00CA78EA"/>
    <w:rsid w:val="00CB064D"/>
    <w:rsid w:val="00CB19C9"/>
    <w:rsid w:val="00CB1C73"/>
    <w:rsid w:val="00CB1CCD"/>
    <w:rsid w:val="00CB1F03"/>
    <w:rsid w:val="00CB2631"/>
    <w:rsid w:val="00CB3160"/>
    <w:rsid w:val="00CB3725"/>
    <w:rsid w:val="00CB39C6"/>
    <w:rsid w:val="00CB3F77"/>
    <w:rsid w:val="00CB4913"/>
    <w:rsid w:val="00CB4AAA"/>
    <w:rsid w:val="00CB4B8B"/>
    <w:rsid w:val="00CB5253"/>
    <w:rsid w:val="00CB55E4"/>
    <w:rsid w:val="00CB6128"/>
    <w:rsid w:val="00CB63B7"/>
    <w:rsid w:val="00CB6F87"/>
    <w:rsid w:val="00CB708F"/>
    <w:rsid w:val="00CB70BA"/>
    <w:rsid w:val="00CB7FA8"/>
    <w:rsid w:val="00CC062F"/>
    <w:rsid w:val="00CC08C4"/>
    <w:rsid w:val="00CC17CA"/>
    <w:rsid w:val="00CC1DDD"/>
    <w:rsid w:val="00CC1FF4"/>
    <w:rsid w:val="00CC2320"/>
    <w:rsid w:val="00CC26E3"/>
    <w:rsid w:val="00CC2977"/>
    <w:rsid w:val="00CC2B0C"/>
    <w:rsid w:val="00CC303B"/>
    <w:rsid w:val="00CC3059"/>
    <w:rsid w:val="00CC3103"/>
    <w:rsid w:val="00CC3216"/>
    <w:rsid w:val="00CC323C"/>
    <w:rsid w:val="00CC34F4"/>
    <w:rsid w:val="00CC3513"/>
    <w:rsid w:val="00CC3AB2"/>
    <w:rsid w:val="00CC43FB"/>
    <w:rsid w:val="00CC46BB"/>
    <w:rsid w:val="00CC4748"/>
    <w:rsid w:val="00CC4752"/>
    <w:rsid w:val="00CC4991"/>
    <w:rsid w:val="00CC4A20"/>
    <w:rsid w:val="00CC56CD"/>
    <w:rsid w:val="00CC6078"/>
    <w:rsid w:val="00CC60DB"/>
    <w:rsid w:val="00CC689B"/>
    <w:rsid w:val="00CC6C42"/>
    <w:rsid w:val="00CC7025"/>
    <w:rsid w:val="00CC70F1"/>
    <w:rsid w:val="00CC7457"/>
    <w:rsid w:val="00CD013C"/>
    <w:rsid w:val="00CD0DFB"/>
    <w:rsid w:val="00CD1339"/>
    <w:rsid w:val="00CD18F8"/>
    <w:rsid w:val="00CD1D80"/>
    <w:rsid w:val="00CD1F6A"/>
    <w:rsid w:val="00CD26A1"/>
    <w:rsid w:val="00CD3C61"/>
    <w:rsid w:val="00CD3CF4"/>
    <w:rsid w:val="00CD3E3A"/>
    <w:rsid w:val="00CD3E81"/>
    <w:rsid w:val="00CD453C"/>
    <w:rsid w:val="00CD4862"/>
    <w:rsid w:val="00CD4C27"/>
    <w:rsid w:val="00CD5842"/>
    <w:rsid w:val="00CD588F"/>
    <w:rsid w:val="00CD5F2D"/>
    <w:rsid w:val="00CD6296"/>
    <w:rsid w:val="00CD6873"/>
    <w:rsid w:val="00CD6A79"/>
    <w:rsid w:val="00CD72F7"/>
    <w:rsid w:val="00CD75EE"/>
    <w:rsid w:val="00CD7F8D"/>
    <w:rsid w:val="00CE0A78"/>
    <w:rsid w:val="00CE1683"/>
    <w:rsid w:val="00CE17A1"/>
    <w:rsid w:val="00CE2BF4"/>
    <w:rsid w:val="00CE2D9C"/>
    <w:rsid w:val="00CE2F70"/>
    <w:rsid w:val="00CE3570"/>
    <w:rsid w:val="00CE36A3"/>
    <w:rsid w:val="00CE3985"/>
    <w:rsid w:val="00CE3DDD"/>
    <w:rsid w:val="00CE3EE8"/>
    <w:rsid w:val="00CE41C9"/>
    <w:rsid w:val="00CE42D1"/>
    <w:rsid w:val="00CE42FB"/>
    <w:rsid w:val="00CE47E8"/>
    <w:rsid w:val="00CE47FA"/>
    <w:rsid w:val="00CE482B"/>
    <w:rsid w:val="00CE56C4"/>
    <w:rsid w:val="00CE593E"/>
    <w:rsid w:val="00CE6542"/>
    <w:rsid w:val="00CE69E2"/>
    <w:rsid w:val="00CE6ABC"/>
    <w:rsid w:val="00CE6B0B"/>
    <w:rsid w:val="00CE6B19"/>
    <w:rsid w:val="00CE6DEC"/>
    <w:rsid w:val="00CE6F7E"/>
    <w:rsid w:val="00CE703B"/>
    <w:rsid w:val="00CE771B"/>
    <w:rsid w:val="00CF0222"/>
    <w:rsid w:val="00CF0553"/>
    <w:rsid w:val="00CF05BE"/>
    <w:rsid w:val="00CF1557"/>
    <w:rsid w:val="00CF174F"/>
    <w:rsid w:val="00CF1943"/>
    <w:rsid w:val="00CF1A89"/>
    <w:rsid w:val="00CF1B36"/>
    <w:rsid w:val="00CF1B54"/>
    <w:rsid w:val="00CF1C84"/>
    <w:rsid w:val="00CF1DAE"/>
    <w:rsid w:val="00CF1ED2"/>
    <w:rsid w:val="00CF21DD"/>
    <w:rsid w:val="00CF23DB"/>
    <w:rsid w:val="00CF2414"/>
    <w:rsid w:val="00CF248D"/>
    <w:rsid w:val="00CF2A97"/>
    <w:rsid w:val="00CF2AC1"/>
    <w:rsid w:val="00CF2B66"/>
    <w:rsid w:val="00CF3666"/>
    <w:rsid w:val="00CF40B1"/>
    <w:rsid w:val="00CF41DA"/>
    <w:rsid w:val="00CF4253"/>
    <w:rsid w:val="00CF42EC"/>
    <w:rsid w:val="00CF4D73"/>
    <w:rsid w:val="00CF506A"/>
    <w:rsid w:val="00CF5348"/>
    <w:rsid w:val="00CF54BF"/>
    <w:rsid w:val="00CF5662"/>
    <w:rsid w:val="00CF5743"/>
    <w:rsid w:val="00CF5808"/>
    <w:rsid w:val="00CF5BD3"/>
    <w:rsid w:val="00CF64EF"/>
    <w:rsid w:val="00CF75D3"/>
    <w:rsid w:val="00CF76F2"/>
    <w:rsid w:val="00CF7F1D"/>
    <w:rsid w:val="00D0011C"/>
    <w:rsid w:val="00D00213"/>
    <w:rsid w:val="00D007FB"/>
    <w:rsid w:val="00D00ECE"/>
    <w:rsid w:val="00D00EE9"/>
    <w:rsid w:val="00D00F67"/>
    <w:rsid w:val="00D010FB"/>
    <w:rsid w:val="00D0171C"/>
    <w:rsid w:val="00D01BC5"/>
    <w:rsid w:val="00D01F87"/>
    <w:rsid w:val="00D02428"/>
    <w:rsid w:val="00D02585"/>
    <w:rsid w:val="00D0258E"/>
    <w:rsid w:val="00D02DB8"/>
    <w:rsid w:val="00D02FA0"/>
    <w:rsid w:val="00D030F5"/>
    <w:rsid w:val="00D03C29"/>
    <w:rsid w:val="00D03C6D"/>
    <w:rsid w:val="00D046BD"/>
    <w:rsid w:val="00D047B6"/>
    <w:rsid w:val="00D04902"/>
    <w:rsid w:val="00D04AAE"/>
    <w:rsid w:val="00D04D2F"/>
    <w:rsid w:val="00D04EB5"/>
    <w:rsid w:val="00D0539A"/>
    <w:rsid w:val="00D05426"/>
    <w:rsid w:val="00D055EA"/>
    <w:rsid w:val="00D0571B"/>
    <w:rsid w:val="00D057F7"/>
    <w:rsid w:val="00D05999"/>
    <w:rsid w:val="00D0625F"/>
    <w:rsid w:val="00D06379"/>
    <w:rsid w:val="00D065A5"/>
    <w:rsid w:val="00D069D6"/>
    <w:rsid w:val="00D07005"/>
    <w:rsid w:val="00D072D4"/>
    <w:rsid w:val="00D0751C"/>
    <w:rsid w:val="00D07612"/>
    <w:rsid w:val="00D07757"/>
    <w:rsid w:val="00D078D3"/>
    <w:rsid w:val="00D07960"/>
    <w:rsid w:val="00D10628"/>
    <w:rsid w:val="00D10751"/>
    <w:rsid w:val="00D10C64"/>
    <w:rsid w:val="00D1181B"/>
    <w:rsid w:val="00D11D11"/>
    <w:rsid w:val="00D12229"/>
    <w:rsid w:val="00D12969"/>
    <w:rsid w:val="00D12AC9"/>
    <w:rsid w:val="00D13139"/>
    <w:rsid w:val="00D1313C"/>
    <w:rsid w:val="00D1362B"/>
    <w:rsid w:val="00D13886"/>
    <w:rsid w:val="00D13B00"/>
    <w:rsid w:val="00D13B9B"/>
    <w:rsid w:val="00D13FE8"/>
    <w:rsid w:val="00D14099"/>
    <w:rsid w:val="00D145F7"/>
    <w:rsid w:val="00D1498C"/>
    <w:rsid w:val="00D14B5D"/>
    <w:rsid w:val="00D14CFF"/>
    <w:rsid w:val="00D156A2"/>
    <w:rsid w:val="00D15B69"/>
    <w:rsid w:val="00D15BEE"/>
    <w:rsid w:val="00D16393"/>
    <w:rsid w:val="00D16A06"/>
    <w:rsid w:val="00D16BA0"/>
    <w:rsid w:val="00D16ECE"/>
    <w:rsid w:val="00D17053"/>
    <w:rsid w:val="00D177FD"/>
    <w:rsid w:val="00D179BE"/>
    <w:rsid w:val="00D17E67"/>
    <w:rsid w:val="00D200A2"/>
    <w:rsid w:val="00D2021E"/>
    <w:rsid w:val="00D206A3"/>
    <w:rsid w:val="00D20C94"/>
    <w:rsid w:val="00D20D67"/>
    <w:rsid w:val="00D2134D"/>
    <w:rsid w:val="00D21466"/>
    <w:rsid w:val="00D215A6"/>
    <w:rsid w:val="00D217F0"/>
    <w:rsid w:val="00D218B8"/>
    <w:rsid w:val="00D21960"/>
    <w:rsid w:val="00D2204C"/>
    <w:rsid w:val="00D221A4"/>
    <w:rsid w:val="00D22258"/>
    <w:rsid w:val="00D22E12"/>
    <w:rsid w:val="00D22FE8"/>
    <w:rsid w:val="00D23019"/>
    <w:rsid w:val="00D23637"/>
    <w:rsid w:val="00D23814"/>
    <w:rsid w:val="00D24292"/>
    <w:rsid w:val="00D24759"/>
    <w:rsid w:val="00D24CFE"/>
    <w:rsid w:val="00D25584"/>
    <w:rsid w:val="00D2585D"/>
    <w:rsid w:val="00D25997"/>
    <w:rsid w:val="00D26A7A"/>
    <w:rsid w:val="00D26D61"/>
    <w:rsid w:val="00D26F4F"/>
    <w:rsid w:val="00D27290"/>
    <w:rsid w:val="00D27552"/>
    <w:rsid w:val="00D27687"/>
    <w:rsid w:val="00D276FF"/>
    <w:rsid w:val="00D27FFC"/>
    <w:rsid w:val="00D30A69"/>
    <w:rsid w:val="00D30E9A"/>
    <w:rsid w:val="00D312E4"/>
    <w:rsid w:val="00D31673"/>
    <w:rsid w:val="00D317FC"/>
    <w:rsid w:val="00D31B57"/>
    <w:rsid w:val="00D31DF5"/>
    <w:rsid w:val="00D32C36"/>
    <w:rsid w:val="00D33345"/>
    <w:rsid w:val="00D337B4"/>
    <w:rsid w:val="00D33811"/>
    <w:rsid w:val="00D33AE2"/>
    <w:rsid w:val="00D33D0B"/>
    <w:rsid w:val="00D33D24"/>
    <w:rsid w:val="00D3446E"/>
    <w:rsid w:val="00D34579"/>
    <w:rsid w:val="00D34D3F"/>
    <w:rsid w:val="00D34EAB"/>
    <w:rsid w:val="00D3510D"/>
    <w:rsid w:val="00D35B03"/>
    <w:rsid w:val="00D36476"/>
    <w:rsid w:val="00D36ACE"/>
    <w:rsid w:val="00D36DF0"/>
    <w:rsid w:val="00D36FB0"/>
    <w:rsid w:val="00D37735"/>
    <w:rsid w:val="00D40036"/>
    <w:rsid w:val="00D4072D"/>
    <w:rsid w:val="00D40AB2"/>
    <w:rsid w:val="00D41013"/>
    <w:rsid w:val="00D41447"/>
    <w:rsid w:val="00D41542"/>
    <w:rsid w:val="00D41780"/>
    <w:rsid w:val="00D41FE2"/>
    <w:rsid w:val="00D42BB2"/>
    <w:rsid w:val="00D43288"/>
    <w:rsid w:val="00D433BA"/>
    <w:rsid w:val="00D43534"/>
    <w:rsid w:val="00D43550"/>
    <w:rsid w:val="00D439EE"/>
    <w:rsid w:val="00D44126"/>
    <w:rsid w:val="00D44699"/>
    <w:rsid w:val="00D448B2"/>
    <w:rsid w:val="00D449F4"/>
    <w:rsid w:val="00D45A2E"/>
    <w:rsid w:val="00D4633B"/>
    <w:rsid w:val="00D46650"/>
    <w:rsid w:val="00D471C8"/>
    <w:rsid w:val="00D4767B"/>
    <w:rsid w:val="00D476A5"/>
    <w:rsid w:val="00D478F2"/>
    <w:rsid w:val="00D47B3C"/>
    <w:rsid w:val="00D507B4"/>
    <w:rsid w:val="00D509C0"/>
    <w:rsid w:val="00D51301"/>
    <w:rsid w:val="00D51358"/>
    <w:rsid w:val="00D518E8"/>
    <w:rsid w:val="00D52493"/>
    <w:rsid w:val="00D5304F"/>
    <w:rsid w:val="00D53222"/>
    <w:rsid w:val="00D5341F"/>
    <w:rsid w:val="00D53EA6"/>
    <w:rsid w:val="00D53EAD"/>
    <w:rsid w:val="00D54D30"/>
    <w:rsid w:val="00D551EF"/>
    <w:rsid w:val="00D5548A"/>
    <w:rsid w:val="00D5599D"/>
    <w:rsid w:val="00D55B0E"/>
    <w:rsid w:val="00D5612C"/>
    <w:rsid w:val="00D56384"/>
    <w:rsid w:val="00D56795"/>
    <w:rsid w:val="00D56A68"/>
    <w:rsid w:val="00D56BE4"/>
    <w:rsid w:val="00D56D51"/>
    <w:rsid w:val="00D573CF"/>
    <w:rsid w:val="00D5757A"/>
    <w:rsid w:val="00D57B56"/>
    <w:rsid w:val="00D60537"/>
    <w:rsid w:val="00D6059A"/>
    <w:rsid w:val="00D619B3"/>
    <w:rsid w:val="00D61BC2"/>
    <w:rsid w:val="00D61D0B"/>
    <w:rsid w:val="00D62446"/>
    <w:rsid w:val="00D62584"/>
    <w:rsid w:val="00D628F9"/>
    <w:rsid w:val="00D62CF3"/>
    <w:rsid w:val="00D6352D"/>
    <w:rsid w:val="00D63A34"/>
    <w:rsid w:val="00D63CF9"/>
    <w:rsid w:val="00D641F2"/>
    <w:rsid w:val="00D646A3"/>
    <w:rsid w:val="00D64B28"/>
    <w:rsid w:val="00D64DC9"/>
    <w:rsid w:val="00D65566"/>
    <w:rsid w:val="00D65E8E"/>
    <w:rsid w:val="00D65F07"/>
    <w:rsid w:val="00D670DF"/>
    <w:rsid w:val="00D67413"/>
    <w:rsid w:val="00D67E00"/>
    <w:rsid w:val="00D70397"/>
    <w:rsid w:val="00D70A68"/>
    <w:rsid w:val="00D717E3"/>
    <w:rsid w:val="00D71C8A"/>
    <w:rsid w:val="00D71DAD"/>
    <w:rsid w:val="00D721D2"/>
    <w:rsid w:val="00D725BE"/>
    <w:rsid w:val="00D733C2"/>
    <w:rsid w:val="00D734DB"/>
    <w:rsid w:val="00D73972"/>
    <w:rsid w:val="00D739F2"/>
    <w:rsid w:val="00D73DA3"/>
    <w:rsid w:val="00D745DC"/>
    <w:rsid w:val="00D74832"/>
    <w:rsid w:val="00D75302"/>
    <w:rsid w:val="00D75905"/>
    <w:rsid w:val="00D75E9D"/>
    <w:rsid w:val="00D76477"/>
    <w:rsid w:val="00D76504"/>
    <w:rsid w:val="00D76A71"/>
    <w:rsid w:val="00D76C9C"/>
    <w:rsid w:val="00D77598"/>
    <w:rsid w:val="00D7790A"/>
    <w:rsid w:val="00D77C27"/>
    <w:rsid w:val="00D808D6"/>
    <w:rsid w:val="00D80D37"/>
    <w:rsid w:val="00D81435"/>
    <w:rsid w:val="00D81DEC"/>
    <w:rsid w:val="00D81F8B"/>
    <w:rsid w:val="00D82CBD"/>
    <w:rsid w:val="00D82D04"/>
    <w:rsid w:val="00D83A2B"/>
    <w:rsid w:val="00D84E34"/>
    <w:rsid w:val="00D85286"/>
    <w:rsid w:val="00D861EF"/>
    <w:rsid w:val="00D86924"/>
    <w:rsid w:val="00D873AD"/>
    <w:rsid w:val="00D87D05"/>
    <w:rsid w:val="00D90CC4"/>
    <w:rsid w:val="00D90EB0"/>
    <w:rsid w:val="00D9144F"/>
    <w:rsid w:val="00D916EB"/>
    <w:rsid w:val="00D91988"/>
    <w:rsid w:val="00D91B77"/>
    <w:rsid w:val="00D91CEF"/>
    <w:rsid w:val="00D91F68"/>
    <w:rsid w:val="00D9223A"/>
    <w:rsid w:val="00D924B6"/>
    <w:rsid w:val="00D928B7"/>
    <w:rsid w:val="00D92ADB"/>
    <w:rsid w:val="00D92C51"/>
    <w:rsid w:val="00D92D2F"/>
    <w:rsid w:val="00D92DEA"/>
    <w:rsid w:val="00D92EA5"/>
    <w:rsid w:val="00D93498"/>
    <w:rsid w:val="00D93597"/>
    <w:rsid w:val="00D94A2D"/>
    <w:rsid w:val="00D94E1D"/>
    <w:rsid w:val="00D94F16"/>
    <w:rsid w:val="00D951ED"/>
    <w:rsid w:val="00D95329"/>
    <w:rsid w:val="00D95A07"/>
    <w:rsid w:val="00D964E3"/>
    <w:rsid w:val="00D970CC"/>
    <w:rsid w:val="00D972A3"/>
    <w:rsid w:val="00D975A0"/>
    <w:rsid w:val="00D97989"/>
    <w:rsid w:val="00D97F8C"/>
    <w:rsid w:val="00DA019E"/>
    <w:rsid w:val="00DA01BC"/>
    <w:rsid w:val="00DA01E9"/>
    <w:rsid w:val="00DA0832"/>
    <w:rsid w:val="00DA0D22"/>
    <w:rsid w:val="00DA0E8B"/>
    <w:rsid w:val="00DA2297"/>
    <w:rsid w:val="00DA3304"/>
    <w:rsid w:val="00DA345E"/>
    <w:rsid w:val="00DA3732"/>
    <w:rsid w:val="00DA3AE3"/>
    <w:rsid w:val="00DA3DD8"/>
    <w:rsid w:val="00DA47A8"/>
    <w:rsid w:val="00DA4D30"/>
    <w:rsid w:val="00DA503C"/>
    <w:rsid w:val="00DA519B"/>
    <w:rsid w:val="00DA53C9"/>
    <w:rsid w:val="00DA54A7"/>
    <w:rsid w:val="00DA5C86"/>
    <w:rsid w:val="00DA5E3B"/>
    <w:rsid w:val="00DA6531"/>
    <w:rsid w:val="00DA69AB"/>
    <w:rsid w:val="00DA6CDE"/>
    <w:rsid w:val="00DA7280"/>
    <w:rsid w:val="00DB00B1"/>
    <w:rsid w:val="00DB0333"/>
    <w:rsid w:val="00DB1042"/>
    <w:rsid w:val="00DB153E"/>
    <w:rsid w:val="00DB1577"/>
    <w:rsid w:val="00DB191D"/>
    <w:rsid w:val="00DB1AE4"/>
    <w:rsid w:val="00DB2203"/>
    <w:rsid w:val="00DB242E"/>
    <w:rsid w:val="00DB2552"/>
    <w:rsid w:val="00DB2674"/>
    <w:rsid w:val="00DB2A43"/>
    <w:rsid w:val="00DB3FB4"/>
    <w:rsid w:val="00DB4758"/>
    <w:rsid w:val="00DB48AA"/>
    <w:rsid w:val="00DB4AF0"/>
    <w:rsid w:val="00DB56D0"/>
    <w:rsid w:val="00DB60CC"/>
    <w:rsid w:val="00DB62A7"/>
    <w:rsid w:val="00DB67D1"/>
    <w:rsid w:val="00DB6C64"/>
    <w:rsid w:val="00DB70A2"/>
    <w:rsid w:val="00DB732D"/>
    <w:rsid w:val="00DB77EF"/>
    <w:rsid w:val="00DC028C"/>
    <w:rsid w:val="00DC05C6"/>
    <w:rsid w:val="00DC0CDB"/>
    <w:rsid w:val="00DC0F2C"/>
    <w:rsid w:val="00DC1301"/>
    <w:rsid w:val="00DC17FB"/>
    <w:rsid w:val="00DC18D1"/>
    <w:rsid w:val="00DC2316"/>
    <w:rsid w:val="00DC2391"/>
    <w:rsid w:val="00DC25C3"/>
    <w:rsid w:val="00DC26E7"/>
    <w:rsid w:val="00DC2A45"/>
    <w:rsid w:val="00DC37A1"/>
    <w:rsid w:val="00DC3882"/>
    <w:rsid w:val="00DC3A2E"/>
    <w:rsid w:val="00DC404F"/>
    <w:rsid w:val="00DC427A"/>
    <w:rsid w:val="00DC4816"/>
    <w:rsid w:val="00DC4914"/>
    <w:rsid w:val="00DC4A06"/>
    <w:rsid w:val="00DC511E"/>
    <w:rsid w:val="00DC569F"/>
    <w:rsid w:val="00DC5A5F"/>
    <w:rsid w:val="00DC61B9"/>
    <w:rsid w:val="00DC659B"/>
    <w:rsid w:val="00DC6ADE"/>
    <w:rsid w:val="00DC6D90"/>
    <w:rsid w:val="00DC6F1A"/>
    <w:rsid w:val="00DC6FA9"/>
    <w:rsid w:val="00DC7904"/>
    <w:rsid w:val="00DC7D5B"/>
    <w:rsid w:val="00DD062B"/>
    <w:rsid w:val="00DD0934"/>
    <w:rsid w:val="00DD0DB9"/>
    <w:rsid w:val="00DD1B8D"/>
    <w:rsid w:val="00DD1BF6"/>
    <w:rsid w:val="00DD22BB"/>
    <w:rsid w:val="00DD28EC"/>
    <w:rsid w:val="00DD2A4B"/>
    <w:rsid w:val="00DD4060"/>
    <w:rsid w:val="00DD41CD"/>
    <w:rsid w:val="00DD4208"/>
    <w:rsid w:val="00DD45D4"/>
    <w:rsid w:val="00DD4953"/>
    <w:rsid w:val="00DD4B81"/>
    <w:rsid w:val="00DD4E16"/>
    <w:rsid w:val="00DD50CB"/>
    <w:rsid w:val="00DD50E3"/>
    <w:rsid w:val="00DD51EF"/>
    <w:rsid w:val="00DD580D"/>
    <w:rsid w:val="00DD6775"/>
    <w:rsid w:val="00DD6D56"/>
    <w:rsid w:val="00DD7588"/>
    <w:rsid w:val="00DD75E0"/>
    <w:rsid w:val="00DD76C2"/>
    <w:rsid w:val="00DD78FB"/>
    <w:rsid w:val="00DD795B"/>
    <w:rsid w:val="00DD7A37"/>
    <w:rsid w:val="00DD7DC0"/>
    <w:rsid w:val="00DE09DF"/>
    <w:rsid w:val="00DE0DE6"/>
    <w:rsid w:val="00DE112F"/>
    <w:rsid w:val="00DE1487"/>
    <w:rsid w:val="00DE14C0"/>
    <w:rsid w:val="00DE1C76"/>
    <w:rsid w:val="00DE1C7E"/>
    <w:rsid w:val="00DE1EF5"/>
    <w:rsid w:val="00DE2048"/>
    <w:rsid w:val="00DE26E0"/>
    <w:rsid w:val="00DE2A9A"/>
    <w:rsid w:val="00DE2CE2"/>
    <w:rsid w:val="00DE3430"/>
    <w:rsid w:val="00DE35FF"/>
    <w:rsid w:val="00DE37BF"/>
    <w:rsid w:val="00DE428A"/>
    <w:rsid w:val="00DE4442"/>
    <w:rsid w:val="00DE5116"/>
    <w:rsid w:val="00DE5A0C"/>
    <w:rsid w:val="00DE5DBA"/>
    <w:rsid w:val="00DE63A7"/>
    <w:rsid w:val="00DE6526"/>
    <w:rsid w:val="00DE69CB"/>
    <w:rsid w:val="00DE6BA2"/>
    <w:rsid w:val="00DE6C5B"/>
    <w:rsid w:val="00DE6E74"/>
    <w:rsid w:val="00DE7279"/>
    <w:rsid w:val="00DE738D"/>
    <w:rsid w:val="00DE74B2"/>
    <w:rsid w:val="00DE75FA"/>
    <w:rsid w:val="00DE793F"/>
    <w:rsid w:val="00DE7AD3"/>
    <w:rsid w:val="00DE7F2A"/>
    <w:rsid w:val="00DF0AA5"/>
    <w:rsid w:val="00DF0B89"/>
    <w:rsid w:val="00DF0E33"/>
    <w:rsid w:val="00DF115A"/>
    <w:rsid w:val="00DF11BA"/>
    <w:rsid w:val="00DF1920"/>
    <w:rsid w:val="00DF1AFF"/>
    <w:rsid w:val="00DF1D6E"/>
    <w:rsid w:val="00DF26EC"/>
    <w:rsid w:val="00DF28F9"/>
    <w:rsid w:val="00DF2989"/>
    <w:rsid w:val="00DF2A5B"/>
    <w:rsid w:val="00DF2F3B"/>
    <w:rsid w:val="00DF2FA6"/>
    <w:rsid w:val="00DF33D1"/>
    <w:rsid w:val="00DF3680"/>
    <w:rsid w:val="00DF3842"/>
    <w:rsid w:val="00DF3EDD"/>
    <w:rsid w:val="00DF41F3"/>
    <w:rsid w:val="00DF4262"/>
    <w:rsid w:val="00DF4AB8"/>
    <w:rsid w:val="00DF53BE"/>
    <w:rsid w:val="00DF568E"/>
    <w:rsid w:val="00DF5A97"/>
    <w:rsid w:val="00DF5BF6"/>
    <w:rsid w:val="00DF5D03"/>
    <w:rsid w:val="00DF5E17"/>
    <w:rsid w:val="00DF62DB"/>
    <w:rsid w:val="00DF62DD"/>
    <w:rsid w:val="00DF72B4"/>
    <w:rsid w:val="00DF776D"/>
    <w:rsid w:val="00DF7B1B"/>
    <w:rsid w:val="00DF7CBF"/>
    <w:rsid w:val="00E000A8"/>
    <w:rsid w:val="00E00366"/>
    <w:rsid w:val="00E00711"/>
    <w:rsid w:val="00E00A7D"/>
    <w:rsid w:val="00E00F37"/>
    <w:rsid w:val="00E0108F"/>
    <w:rsid w:val="00E0151C"/>
    <w:rsid w:val="00E01A4F"/>
    <w:rsid w:val="00E01A92"/>
    <w:rsid w:val="00E02617"/>
    <w:rsid w:val="00E02844"/>
    <w:rsid w:val="00E0293B"/>
    <w:rsid w:val="00E02C00"/>
    <w:rsid w:val="00E02FBB"/>
    <w:rsid w:val="00E030F1"/>
    <w:rsid w:val="00E03961"/>
    <w:rsid w:val="00E039DB"/>
    <w:rsid w:val="00E03C5F"/>
    <w:rsid w:val="00E047C5"/>
    <w:rsid w:val="00E04DF6"/>
    <w:rsid w:val="00E04E5D"/>
    <w:rsid w:val="00E0501C"/>
    <w:rsid w:val="00E05196"/>
    <w:rsid w:val="00E05791"/>
    <w:rsid w:val="00E057CD"/>
    <w:rsid w:val="00E068D1"/>
    <w:rsid w:val="00E06E05"/>
    <w:rsid w:val="00E10080"/>
    <w:rsid w:val="00E1155E"/>
    <w:rsid w:val="00E11C64"/>
    <w:rsid w:val="00E12525"/>
    <w:rsid w:val="00E127A6"/>
    <w:rsid w:val="00E12DAE"/>
    <w:rsid w:val="00E12EEC"/>
    <w:rsid w:val="00E13313"/>
    <w:rsid w:val="00E133FA"/>
    <w:rsid w:val="00E13ED1"/>
    <w:rsid w:val="00E14726"/>
    <w:rsid w:val="00E14E2B"/>
    <w:rsid w:val="00E159A2"/>
    <w:rsid w:val="00E166BC"/>
    <w:rsid w:val="00E17F4E"/>
    <w:rsid w:val="00E20166"/>
    <w:rsid w:val="00E205CD"/>
    <w:rsid w:val="00E2099F"/>
    <w:rsid w:val="00E20D42"/>
    <w:rsid w:val="00E216FD"/>
    <w:rsid w:val="00E218C8"/>
    <w:rsid w:val="00E21943"/>
    <w:rsid w:val="00E21B17"/>
    <w:rsid w:val="00E22013"/>
    <w:rsid w:val="00E222F9"/>
    <w:rsid w:val="00E22802"/>
    <w:rsid w:val="00E22864"/>
    <w:rsid w:val="00E22E58"/>
    <w:rsid w:val="00E234C2"/>
    <w:rsid w:val="00E234CF"/>
    <w:rsid w:val="00E236FD"/>
    <w:rsid w:val="00E23A98"/>
    <w:rsid w:val="00E23F9C"/>
    <w:rsid w:val="00E24B80"/>
    <w:rsid w:val="00E25413"/>
    <w:rsid w:val="00E25A6C"/>
    <w:rsid w:val="00E25DB9"/>
    <w:rsid w:val="00E260F8"/>
    <w:rsid w:val="00E262F5"/>
    <w:rsid w:val="00E2638D"/>
    <w:rsid w:val="00E2645F"/>
    <w:rsid w:val="00E271DB"/>
    <w:rsid w:val="00E276C6"/>
    <w:rsid w:val="00E2799C"/>
    <w:rsid w:val="00E27C60"/>
    <w:rsid w:val="00E304CB"/>
    <w:rsid w:val="00E30565"/>
    <w:rsid w:val="00E309E9"/>
    <w:rsid w:val="00E31371"/>
    <w:rsid w:val="00E31D85"/>
    <w:rsid w:val="00E31FFE"/>
    <w:rsid w:val="00E320F9"/>
    <w:rsid w:val="00E32171"/>
    <w:rsid w:val="00E3226B"/>
    <w:rsid w:val="00E32BBD"/>
    <w:rsid w:val="00E34004"/>
    <w:rsid w:val="00E34058"/>
    <w:rsid w:val="00E349FF"/>
    <w:rsid w:val="00E34D12"/>
    <w:rsid w:val="00E360FA"/>
    <w:rsid w:val="00E3657C"/>
    <w:rsid w:val="00E3670A"/>
    <w:rsid w:val="00E36AC1"/>
    <w:rsid w:val="00E37C76"/>
    <w:rsid w:val="00E37E0C"/>
    <w:rsid w:val="00E40229"/>
    <w:rsid w:val="00E4090A"/>
    <w:rsid w:val="00E40934"/>
    <w:rsid w:val="00E40B29"/>
    <w:rsid w:val="00E41A7D"/>
    <w:rsid w:val="00E41CB2"/>
    <w:rsid w:val="00E42D42"/>
    <w:rsid w:val="00E42D4E"/>
    <w:rsid w:val="00E433B6"/>
    <w:rsid w:val="00E43912"/>
    <w:rsid w:val="00E439F0"/>
    <w:rsid w:val="00E4462E"/>
    <w:rsid w:val="00E44670"/>
    <w:rsid w:val="00E4472F"/>
    <w:rsid w:val="00E44824"/>
    <w:rsid w:val="00E44D8E"/>
    <w:rsid w:val="00E44EB1"/>
    <w:rsid w:val="00E450C6"/>
    <w:rsid w:val="00E45324"/>
    <w:rsid w:val="00E45402"/>
    <w:rsid w:val="00E45445"/>
    <w:rsid w:val="00E45509"/>
    <w:rsid w:val="00E45762"/>
    <w:rsid w:val="00E457C0"/>
    <w:rsid w:val="00E46394"/>
    <w:rsid w:val="00E46A06"/>
    <w:rsid w:val="00E46B2B"/>
    <w:rsid w:val="00E472FE"/>
    <w:rsid w:val="00E4779F"/>
    <w:rsid w:val="00E47A6A"/>
    <w:rsid w:val="00E47AA4"/>
    <w:rsid w:val="00E47F09"/>
    <w:rsid w:val="00E506F1"/>
    <w:rsid w:val="00E507D3"/>
    <w:rsid w:val="00E50A8C"/>
    <w:rsid w:val="00E511B1"/>
    <w:rsid w:val="00E51573"/>
    <w:rsid w:val="00E5190E"/>
    <w:rsid w:val="00E51CE1"/>
    <w:rsid w:val="00E51E6A"/>
    <w:rsid w:val="00E521A3"/>
    <w:rsid w:val="00E526E6"/>
    <w:rsid w:val="00E528B8"/>
    <w:rsid w:val="00E530DA"/>
    <w:rsid w:val="00E5328D"/>
    <w:rsid w:val="00E543A1"/>
    <w:rsid w:val="00E54507"/>
    <w:rsid w:val="00E54765"/>
    <w:rsid w:val="00E54845"/>
    <w:rsid w:val="00E54A89"/>
    <w:rsid w:val="00E54D6C"/>
    <w:rsid w:val="00E54E36"/>
    <w:rsid w:val="00E553B5"/>
    <w:rsid w:val="00E5569B"/>
    <w:rsid w:val="00E558C3"/>
    <w:rsid w:val="00E55AEE"/>
    <w:rsid w:val="00E55E6E"/>
    <w:rsid w:val="00E5765D"/>
    <w:rsid w:val="00E576A8"/>
    <w:rsid w:val="00E57DDF"/>
    <w:rsid w:val="00E6008C"/>
    <w:rsid w:val="00E603D1"/>
    <w:rsid w:val="00E60CD1"/>
    <w:rsid w:val="00E60D2E"/>
    <w:rsid w:val="00E61242"/>
    <w:rsid w:val="00E61645"/>
    <w:rsid w:val="00E61992"/>
    <w:rsid w:val="00E61C86"/>
    <w:rsid w:val="00E6253D"/>
    <w:rsid w:val="00E629B4"/>
    <w:rsid w:val="00E62E29"/>
    <w:rsid w:val="00E62FF6"/>
    <w:rsid w:val="00E630BD"/>
    <w:rsid w:val="00E6315D"/>
    <w:rsid w:val="00E636D2"/>
    <w:rsid w:val="00E640A4"/>
    <w:rsid w:val="00E6414D"/>
    <w:rsid w:val="00E64281"/>
    <w:rsid w:val="00E64B4F"/>
    <w:rsid w:val="00E653B3"/>
    <w:rsid w:val="00E655A1"/>
    <w:rsid w:val="00E6566F"/>
    <w:rsid w:val="00E65A3B"/>
    <w:rsid w:val="00E66021"/>
    <w:rsid w:val="00E662CA"/>
    <w:rsid w:val="00E66409"/>
    <w:rsid w:val="00E66576"/>
    <w:rsid w:val="00E66778"/>
    <w:rsid w:val="00E667BF"/>
    <w:rsid w:val="00E66EE0"/>
    <w:rsid w:val="00E6704A"/>
    <w:rsid w:val="00E6749C"/>
    <w:rsid w:val="00E67580"/>
    <w:rsid w:val="00E70048"/>
    <w:rsid w:val="00E7012A"/>
    <w:rsid w:val="00E70584"/>
    <w:rsid w:val="00E7074F"/>
    <w:rsid w:val="00E709DE"/>
    <w:rsid w:val="00E71570"/>
    <w:rsid w:val="00E715A7"/>
    <w:rsid w:val="00E71DF2"/>
    <w:rsid w:val="00E71EAC"/>
    <w:rsid w:val="00E72549"/>
    <w:rsid w:val="00E72B0F"/>
    <w:rsid w:val="00E72D59"/>
    <w:rsid w:val="00E72E03"/>
    <w:rsid w:val="00E73013"/>
    <w:rsid w:val="00E7352E"/>
    <w:rsid w:val="00E7369D"/>
    <w:rsid w:val="00E75241"/>
    <w:rsid w:val="00E75A1D"/>
    <w:rsid w:val="00E75D6D"/>
    <w:rsid w:val="00E75FAE"/>
    <w:rsid w:val="00E75FB9"/>
    <w:rsid w:val="00E76395"/>
    <w:rsid w:val="00E76BAC"/>
    <w:rsid w:val="00E76D3B"/>
    <w:rsid w:val="00E76E3D"/>
    <w:rsid w:val="00E76E6D"/>
    <w:rsid w:val="00E7741B"/>
    <w:rsid w:val="00E776DB"/>
    <w:rsid w:val="00E77742"/>
    <w:rsid w:val="00E81051"/>
    <w:rsid w:val="00E815D9"/>
    <w:rsid w:val="00E818F1"/>
    <w:rsid w:val="00E8191F"/>
    <w:rsid w:val="00E81E93"/>
    <w:rsid w:val="00E8282A"/>
    <w:rsid w:val="00E82871"/>
    <w:rsid w:val="00E831BB"/>
    <w:rsid w:val="00E83B78"/>
    <w:rsid w:val="00E83C26"/>
    <w:rsid w:val="00E84434"/>
    <w:rsid w:val="00E8473E"/>
    <w:rsid w:val="00E848B7"/>
    <w:rsid w:val="00E85478"/>
    <w:rsid w:val="00E85763"/>
    <w:rsid w:val="00E85789"/>
    <w:rsid w:val="00E85D06"/>
    <w:rsid w:val="00E86309"/>
    <w:rsid w:val="00E86323"/>
    <w:rsid w:val="00E86475"/>
    <w:rsid w:val="00E864B1"/>
    <w:rsid w:val="00E86804"/>
    <w:rsid w:val="00E87984"/>
    <w:rsid w:val="00E90992"/>
    <w:rsid w:val="00E911F7"/>
    <w:rsid w:val="00E9122E"/>
    <w:rsid w:val="00E919E3"/>
    <w:rsid w:val="00E92637"/>
    <w:rsid w:val="00E936E5"/>
    <w:rsid w:val="00E93927"/>
    <w:rsid w:val="00E940FE"/>
    <w:rsid w:val="00E94631"/>
    <w:rsid w:val="00E94B9C"/>
    <w:rsid w:val="00E94C56"/>
    <w:rsid w:val="00E94D2B"/>
    <w:rsid w:val="00E95BCD"/>
    <w:rsid w:val="00E95D07"/>
    <w:rsid w:val="00E95FAA"/>
    <w:rsid w:val="00E96146"/>
    <w:rsid w:val="00E96407"/>
    <w:rsid w:val="00E96541"/>
    <w:rsid w:val="00E97746"/>
    <w:rsid w:val="00E97C0F"/>
    <w:rsid w:val="00EA029C"/>
    <w:rsid w:val="00EA0508"/>
    <w:rsid w:val="00EA08AE"/>
    <w:rsid w:val="00EA0A36"/>
    <w:rsid w:val="00EA122F"/>
    <w:rsid w:val="00EA1CFD"/>
    <w:rsid w:val="00EA1DD9"/>
    <w:rsid w:val="00EA227E"/>
    <w:rsid w:val="00EA23FD"/>
    <w:rsid w:val="00EA24B5"/>
    <w:rsid w:val="00EA2BB7"/>
    <w:rsid w:val="00EA2DB8"/>
    <w:rsid w:val="00EA2F2B"/>
    <w:rsid w:val="00EA3663"/>
    <w:rsid w:val="00EA36DA"/>
    <w:rsid w:val="00EA3891"/>
    <w:rsid w:val="00EA3EC6"/>
    <w:rsid w:val="00EA4A4D"/>
    <w:rsid w:val="00EA4CD3"/>
    <w:rsid w:val="00EA5328"/>
    <w:rsid w:val="00EA53C5"/>
    <w:rsid w:val="00EA5D24"/>
    <w:rsid w:val="00EA5D45"/>
    <w:rsid w:val="00EA5DDC"/>
    <w:rsid w:val="00EA6263"/>
    <w:rsid w:val="00EA628A"/>
    <w:rsid w:val="00EA628C"/>
    <w:rsid w:val="00EA69F3"/>
    <w:rsid w:val="00EA6DEE"/>
    <w:rsid w:val="00EA6FDC"/>
    <w:rsid w:val="00EA764C"/>
    <w:rsid w:val="00EA7662"/>
    <w:rsid w:val="00EA7852"/>
    <w:rsid w:val="00EA7E7D"/>
    <w:rsid w:val="00EA7F47"/>
    <w:rsid w:val="00EB00EC"/>
    <w:rsid w:val="00EB07FB"/>
    <w:rsid w:val="00EB080F"/>
    <w:rsid w:val="00EB0891"/>
    <w:rsid w:val="00EB08EA"/>
    <w:rsid w:val="00EB0BF9"/>
    <w:rsid w:val="00EB0DDA"/>
    <w:rsid w:val="00EB0E07"/>
    <w:rsid w:val="00EB1216"/>
    <w:rsid w:val="00EB155D"/>
    <w:rsid w:val="00EB2015"/>
    <w:rsid w:val="00EB209E"/>
    <w:rsid w:val="00EB246B"/>
    <w:rsid w:val="00EB2902"/>
    <w:rsid w:val="00EB29F2"/>
    <w:rsid w:val="00EB2A74"/>
    <w:rsid w:val="00EB2EB3"/>
    <w:rsid w:val="00EB32FE"/>
    <w:rsid w:val="00EB35E7"/>
    <w:rsid w:val="00EB3A07"/>
    <w:rsid w:val="00EB3F6A"/>
    <w:rsid w:val="00EB40A3"/>
    <w:rsid w:val="00EB4D46"/>
    <w:rsid w:val="00EB5CA8"/>
    <w:rsid w:val="00EB6211"/>
    <w:rsid w:val="00EB66BA"/>
    <w:rsid w:val="00EB6B62"/>
    <w:rsid w:val="00EB6E56"/>
    <w:rsid w:val="00EB6EB3"/>
    <w:rsid w:val="00EB7260"/>
    <w:rsid w:val="00EB7A21"/>
    <w:rsid w:val="00EB7EF7"/>
    <w:rsid w:val="00EC0072"/>
    <w:rsid w:val="00EC0561"/>
    <w:rsid w:val="00EC0DF5"/>
    <w:rsid w:val="00EC1175"/>
    <w:rsid w:val="00EC138D"/>
    <w:rsid w:val="00EC13BA"/>
    <w:rsid w:val="00EC1ABF"/>
    <w:rsid w:val="00EC27E2"/>
    <w:rsid w:val="00EC28EA"/>
    <w:rsid w:val="00EC2F47"/>
    <w:rsid w:val="00EC3233"/>
    <w:rsid w:val="00EC49C4"/>
    <w:rsid w:val="00EC5B91"/>
    <w:rsid w:val="00EC5DDC"/>
    <w:rsid w:val="00EC6317"/>
    <w:rsid w:val="00EC6468"/>
    <w:rsid w:val="00EC68FA"/>
    <w:rsid w:val="00EC6A9A"/>
    <w:rsid w:val="00EC6DC1"/>
    <w:rsid w:val="00EC6E2E"/>
    <w:rsid w:val="00EC739E"/>
    <w:rsid w:val="00EC745D"/>
    <w:rsid w:val="00EC7683"/>
    <w:rsid w:val="00EC77BB"/>
    <w:rsid w:val="00EC7898"/>
    <w:rsid w:val="00ED03E7"/>
    <w:rsid w:val="00ED0704"/>
    <w:rsid w:val="00ED07D1"/>
    <w:rsid w:val="00ED0DC8"/>
    <w:rsid w:val="00ED0E62"/>
    <w:rsid w:val="00ED157E"/>
    <w:rsid w:val="00ED1B53"/>
    <w:rsid w:val="00ED1F1E"/>
    <w:rsid w:val="00ED2706"/>
    <w:rsid w:val="00ED2B50"/>
    <w:rsid w:val="00ED2C97"/>
    <w:rsid w:val="00ED2E4C"/>
    <w:rsid w:val="00ED34C6"/>
    <w:rsid w:val="00ED34E2"/>
    <w:rsid w:val="00ED3631"/>
    <w:rsid w:val="00ED3B2F"/>
    <w:rsid w:val="00ED3B8D"/>
    <w:rsid w:val="00ED3E37"/>
    <w:rsid w:val="00ED4281"/>
    <w:rsid w:val="00ED43D6"/>
    <w:rsid w:val="00ED4820"/>
    <w:rsid w:val="00ED4DFD"/>
    <w:rsid w:val="00ED5670"/>
    <w:rsid w:val="00ED5A75"/>
    <w:rsid w:val="00ED5EFD"/>
    <w:rsid w:val="00ED678B"/>
    <w:rsid w:val="00ED688E"/>
    <w:rsid w:val="00ED6B97"/>
    <w:rsid w:val="00ED7592"/>
    <w:rsid w:val="00ED78DD"/>
    <w:rsid w:val="00EE032F"/>
    <w:rsid w:val="00EE0665"/>
    <w:rsid w:val="00EE0992"/>
    <w:rsid w:val="00EE0C94"/>
    <w:rsid w:val="00EE10AE"/>
    <w:rsid w:val="00EE10F7"/>
    <w:rsid w:val="00EE1259"/>
    <w:rsid w:val="00EE197F"/>
    <w:rsid w:val="00EE1C20"/>
    <w:rsid w:val="00EE1DB9"/>
    <w:rsid w:val="00EE20B7"/>
    <w:rsid w:val="00EE2236"/>
    <w:rsid w:val="00EE2331"/>
    <w:rsid w:val="00EE24FF"/>
    <w:rsid w:val="00EE2842"/>
    <w:rsid w:val="00EE2A52"/>
    <w:rsid w:val="00EE2B4F"/>
    <w:rsid w:val="00EE2E50"/>
    <w:rsid w:val="00EE3B37"/>
    <w:rsid w:val="00EE3C38"/>
    <w:rsid w:val="00EE3E1D"/>
    <w:rsid w:val="00EE4293"/>
    <w:rsid w:val="00EE44BF"/>
    <w:rsid w:val="00EE5001"/>
    <w:rsid w:val="00EE5357"/>
    <w:rsid w:val="00EE5493"/>
    <w:rsid w:val="00EE59D7"/>
    <w:rsid w:val="00EE5EB1"/>
    <w:rsid w:val="00EE5FE1"/>
    <w:rsid w:val="00EE62ED"/>
    <w:rsid w:val="00EE6552"/>
    <w:rsid w:val="00EE670B"/>
    <w:rsid w:val="00EE6A4E"/>
    <w:rsid w:val="00EE7618"/>
    <w:rsid w:val="00EE782E"/>
    <w:rsid w:val="00EE7FA7"/>
    <w:rsid w:val="00EF0707"/>
    <w:rsid w:val="00EF0DBC"/>
    <w:rsid w:val="00EF0E3B"/>
    <w:rsid w:val="00EF13A2"/>
    <w:rsid w:val="00EF1D48"/>
    <w:rsid w:val="00EF1D74"/>
    <w:rsid w:val="00EF2430"/>
    <w:rsid w:val="00EF24DA"/>
    <w:rsid w:val="00EF250F"/>
    <w:rsid w:val="00EF266C"/>
    <w:rsid w:val="00EF2B96"/>
    <w:rsid w:val="00EF31EB"/>
    <w:rsid w:val="00EF4322"/>
    <w:rsid w:val="00EF4495"/>
    <w:rsid w:val="00EF46DF"/>
    <w:rsid w:val="00EF472A"/>
    <w:rsid w:val="00EF4E8F"/>
    <w:rsid w:val="00EF5A62"/>
    <w:rsid w:val="00EF5F41"/>
    <w:rsid w:val="00EF6446"/>
    <w:rsid w:val="00EF70B5"/>
    <w:rsid w:val="00EF7603"/>
    <w:rsid w:val="00F00853"/>
    <w:rsid w:val="00F00893"/>
    <w:rsid w:val="00F008CB"/>
    <w:rsid w:val="00F00910"/>
    <w:rsid w:val="00F00943"/>
    <w:rsid w:val="00F009E8"/>
    <w:rsid w:val="00F00AC0"/>
    <w:rsid w:val="00F00B61"/>
    <w:rsid w:val="00F00D65"/>
    <w:rsid w:val="00F018EC"/>
    <w:rsid w:val="00F0253D"/>
    <w:rsid w:val="00F02642"/>
    <w:rsid w:val="00F02DE2"/>
    <w:rsid w:val="00F0320B"/>
    <w:rsid w:val="00F035D2"/>
    <w:rsid w:val="00F03EC2"/>
    <w:rsid w:val="00F03F77"/>
    <w:rsid w:val="00F04095"/>
    <w:rsid w:val="00F04460"/>
    <w:rsid w:val="00F047A2"/>
    <w:rsid w:val="00F0523E"/>
    <w:rsid w:val="00F05BFE"/>
    <w:rsid w:val="00F061D2"/>
    <w:rsid w:val="00F066D7"/>
    <w:rsid w:val="00F06CDF"/>
    <w:rsid w:val="00F06CFF"/>
    <w:rsid w:val="00F06E3A"/>
    <w:rsid w:val="00F071BD"/>
    <w:rsid w:val="00F07570"/>
    <w:rsid w:val="00F0795A"/>
    <w:rsid w:val="00F10122"/>
    <w:rsid w:val="00F10B5E"/>
    <w:rsid w:val="00F11037"/>
    <w:rsid w:val="00F11541"/>
    <w:rsid w:val="00F11629"/>
    <w:rsid w:val="00F117CE"/>
    <w:rsid w:val="00F11B82"/>
    <w:rsid w:val="00F11D79"/>
    <w:rsid w:val="00F11E9D"/>
    <w:rsid w:val="00F11F75"/>
    <w:rsid w:val="00F12008"/>
    <w:rsid w:val="00F1268E"/>
    <w:rsid w:val="00F12B43"/>
    <w:rsid w:val="00F1356A"/>
    <w:rsid w:val="00F13E6A"/>
    <w:rsid w:val="00F1491F"/>
    <w:rsid w:val="00F14E7E"/>
    <w:rsid w:val="00F150DF"/>
    <w:rsid w:val="00F1528D"/>
    <w:rsid w:val="00F16868"/>
    <w:rsid w:val="00F16872"/>
    <w:rsid w:val="00F168B7"/>
    <w:rsid w:val="00F16D62"/>
    <w:rsid w:val="00F16E52"/>
    <w:rsid w:val="00F17026"/>
    <w:rsid w:val="00F17875"/>
    <w:rsid w:val="00F17C9B"/>
    <w:rsid w:val="00F17D61"/>
    <w:rsid w:val="00F20015"/>
    <w:rsid w:val="00F20EC4"/>
    <w:rsid w:val="00F2112F"/>
    <w:rsid w:val="00F216B3"/>
    <w:rsid w:val="00F22414"/>
    <w:rsid w:val="00F22660"/>
    <w:rsid w:val="00F229F6"/>
    <w:rsid w:val="00F22B03"/>
    <w:rsid w:val="00F22C4E"/>
    <w:rsid w:val="00F22DE4"/>
    <w:rsid w:val="00F22E4F"/>
    <w:rsid w:val="00F22E7D"/>
    <w:rsid w:val="00F231AE"/>
    <w:rsid w:val="00F23497"/>
    <w:rsid w:val="00F23501"/>
    <w:rsid w:val="00F236BE"/>
    <w:rsid w:val="00F238D0"/>
    <w:rsid w:val="00F23C0F"/>
    <w:rsid w:val="00F2434A"/>
    <w:rsid w:val="00F24360"/>
    <w:rsid w:val="00F2447C"/>
    <w:rsid w:val="00F2473B"/>
    <w:rsid w:val="00F24F5C"/>
    <w:rsid w:val="00F25433"/>
    <w:rsid w:val="00F2557A"/>
    <w:rsid w:val="00F255B0"/>
    <w:rsid w:val="00F2564A"/>
    <w:rsid w:val="00F25C52"/>
    <w:rsid w:val="00F267C7"/>
    <w:rsid w:val="00F26F3E"/>
    <w:rsid w:val="00F27055"/>
    <w:rsid w:val="00F27676"/>
    <w:rsid w:val="00F302AB"/>
    <w:rsid w:val="00F306AD"/>
    <w:rsid w:val="00F30DA9"/>
    <w:rsid w:val="00F30DEA"/>
    <w:rsid w:val="00F30EFA"/>
    <w:rsid w:val="00F31047"/>
    <w:rsid w:val="00F31734"/>
    <w:rsid w:val="00F3186D"/>
    <w:rsid w:val="00F31891"/>
    <w:rsid w:val="00F3193A"/>
    <w:rsid w:val="00F31BD3"/>
    <w:rsid w:val="00F31E1E"/>
    <w:rsid w:val="00F31FDC"/>
    <w:rsid w:val="00F32042"/>
    <w:rsid w:val="00F32B26"/>
    <w:rsid w:val="00F330F9"/>
    <w:rsid w:val="00F337EE"/>
    <w:rsid w:val="00F33832"/>
    <w:rsid w:val="00F33B4F"/>
    <w:rsid w:val="00F34495"/>
    <w:rsid w:val="00F3457A"/>
    <w:rsid w:val="00F34E8C"/>
    <w:rsid w:val="00F34ED2"/>
    <w:rsid w:val="00F34F71"/>
    <w:rsid w:val="00F351D0"/>
    <w:rsid w:val="00F35B7B"/>
    <w:rsid w:val="00F360EC"/>
    <w:rsid w:val="00F3630D"/>
    <w:rsid w:val="00F3682D"/>
    <w:rsid w:val="00F368BE"/>
    <w:rsid w:val="00F36ABE"/>
    <w:rsid w:val="00F36DEF"/>
    <w:rsid w:val="00F37122"/>
    <w:rsid w:val="00F3722F"/>
    <w:rsid w:val="00F40216"/>
    <w:rsid w:val="00F40372"/>
    <w:rsid w:val="00F4074F"/>
    <w:rsid w:val="00F40776"/>
    <w:rsid w:val="00F40C45"/>
    <w:rsid w:val="00F41232"/>
    <w:rsid w:val="00F414C7"/>
    <w:rsid w:val="00F41F53"/>
    <w:rsid w:val="00F41F64"/>
    <w:rsid w:val="00F42010"/>
    <w:rsid w:val="00F42B8C"/>
    <w:rsid w:val="00F42E95"/>
    <w:rsid w:val="00F43A44"/>
    <w:rsid w:val="00F44178"/>
    <w:rsid w:val="00F444CA"/>
    <w:rsid w:val="00F4463A"/>
    <w:rsid w:val="00F45AAB"/>
    <w:rsid w:val="00F45CF6"/>
    <w:rsid w:val="00F45DAF"/>
    <w:rsid w:val="00F46097"/>
    <w:rsid w:val="00F46189"/>
    <w:rsid w:val="00F4621E"/>
    <w:rsid w:val="00F463AB"/>
    <w:rsid w:val="00F46530"/>
    <w:rsid w:val="00F465A7"/>
    <w:rsid w:val="00F46C32"/>
    <w:rsid w:val="00F47EC8"/>
    <w:rsid w:val="00F501B0"/>
    <w:rsid w:val="00F50641"/>
    <w:rsid w:val="00F506B6"/>
    <w:rsid w:val="00F51506"/>
    <w:rsid w:val="00F515B9"/>
    <w:rsid w:val="00F51658"/>
    <w:rsid w:val="00F51C82"/>
    <w:rsid w:val="00F51F83"/>
    <w:rsid w:val="00F524E6"/>
    <w:rsid w:val="00F52590"/>
    <w:rsid w:val="00F52BA3"/>
    <w:rsid w:val="00F52CBA"/>
    <w:rsid w:val="00F531AD"/>
    <w:rsid w:val="00F53470"/>
    <w:rsid w:val="00F5359D"/>
    <w:rsid w:val="00F547CC"/>
    <w:rsid w:val="00F54830"/>
    <w:rsid w:val="00F560A0"/>
    <w:rsid w:val="00F56418"/>
    <w:rsid w:val="00F56420"/>
    <w:rsid w:val="00F569DB"/>
    <w:rsid w:val="00F56EFC"/>
    <w:rsid w:val="00F574FD"/>
    <w:rsid w:val="00F57820"/>
    <w:rsid w:val="00F57A9C"/>
    <w:rsid w:val="00F57A9E"/>
    <w:rsid w:val="00F60D93"/>
    <w:rsid w:val="00F60DD5"/>
    <w:rsid w:val="00F60DDF"/>
    <w:rsid w:val="00F61286"/>
    <w:rsid w:val="00F613C1"/>
    <w:rsid w:val="00F617B4"/>
    <w:rsid w:val="00F61917"/>
    <w:rsid w:val="00F61A5A"/>
    <w:rsid w:val="00F62032"/>
    <w:rsid w:val="00F62435"/>
    <w:rsid w:val="00F62495"/>
    <w:rsid w:val="00F62799"/>
    <w:rsid w:val="00F62D50"/>
    <w:rsid w:val="00F62DBC"/>
    <w:rsid w:val="00F62ED3"/>
    <w:rsid w:val="00F63050"/>
    <w:rsid w:val="00F63183"/>
    <w:rsid w:val="00F63A6D"/>
    <w:rsid w:val="00F63C2E"/>
    <w:rsid w:val="00F63F76"/>
    <w:rsid w:val="00F64219"/>
    <w:rsid w:val="00F64A72"/>
    <w:rsid w:val="00F65FC4"/>
    <w:rsid w:val="00F661C1"/>
    <w:rsid w:val="00F66AA2"/>
    <w:rsid w:val="00F66BF5"/>
    <w:rsid w:val="00F66E61"/>
    <w:rsid w:val="00F66E75"/>
    <w:rsid w:val="00F66E88"/>
    <w:rsid w:val="00F67033"/>
    <w:rsid w:val="00F671BE"/>
    <w:rsid w:val="00F67D19"/>
    <w:rsid w:val="00F7065F"/>
    <w:rsid w:val="00F708D4"/>
    <w:rsid w:val="00F71840"/>
    <w:rsid w:val="00F71F23"/>
    <w:rsid w:val="00F72B1B"/>
    <w:rsid w:val="00F72C6C"/>
    <w:rsid w:val="00F72CD9"/>
    <w:rsid w:val="00F7348B"/>
    <w:rsid w:val="00F73ACB"/>
    <w:rsid w:val="00F73FA6"/>
    <w:rsid w:val="00F742BE"/>
    <w:rsid w:val="00F755B4"/>
    <w:rsid w:val="00F75C0C"/>
    <w:rsid w:val="00F75DF4"/>
    <w:rsid w:val="00F75FA6"/>
    <w:rsid w:val="00F76ABF"/>
    <w:rsid w:val="00F76C7B"/>
    <w:rsid w:val="00F76EB6"/>
    <w:rsid w:val="00F77183"/>
    <w:rsid w:val="00F77194"/>
    <w:rsid w:val="00F77440"/>
    <w:rsid w:val="00F77CC7"/>
    <w:rsid w:val="00F77FF8"/>
    <w:rsid w:val="00F80315"/>
    <w:rsid w:val="00F81992"/>
    <w:rsid w:val="00F81A44"/>
    <w:rsid w:val="00F81BDD"/>
    <w:rsid w:val="00F8249C"/>
    <w:rsid w:val="00F8282B"/>
    <w:rsid w:val="00F82957"/>
    <w:rsid w:val="00F82AC8"/>
    <w:rsid w:val="00F831E1"/>
    <w:rsid w:val="00F83435"/>
    <w:rsid w:val="00F8390F"/>
    <w:rsid w:val="00F839B8"/>
    <w:rsid w:val="00F83A37"/>
    <w:rsid w:val="00F83B4B"/>
    <w:rsid w:val="00F83F3F"/>
    <w:rsid w:val="00F848B6"/>
    <w:rsid w:val="00F84F63"/>
    <w:rsid w:val="00F850D4"/>
    <w:rsid w:val="00F85360"/>
    <w:rsid w:val="00F854B4"/>
    <w:rsid w:val="00F85B8C"/>
    <w:rsid w:val="00F85F74"/>
    <w:rsid w:val="00F85FC3"/>
    <w:rsid w:val="00F864E1"/>
    <w:rsid w:val="00F86630"/>
    <w:rsid w:val="00F87276"/>
    <w:rsid w:val="00F87630"/>
    <w:rsid w:val="00F903F8"/>
    <w:rsid w:val="00F907BF"/>
    <w:rsid w:val="00F9099F"/>
    <w:rsid w:val="00F91D65"/>
    <w:rsid w:val="00F92683"/>
    <w:rsid w:val="00F92A33"/>
    <w:rsid w:val="00F92CC3"/>
    <w:rsid w:val="00F92EA1"/>
    <w:rsid w:val="00F937AF"/>
    <w:rsid w:val="00F938B0"/>
    <w:rsid w:val="00F93E4C"/>
    <w:rsid w:val="00F93F10"/>
    <w:rsid w:val="00F94221"/>
    <w:rsid w:val="00F9443A"/>
    <w:rsid w:val="00F9452A"/>
    <w:rsid w:val="00F94CFC"/>
    <w:rsid w:val="00F94E36"/>
    <w:rsid w:val="00F95781"/>
    <w:rsid w:val="00F95CEC"/>
    <w:rsid w:val="00F961B0"/>
    <w:rsid w:val="00F966CD"/>
    <w:rsid w:val="00F96C0B"/>
    <w:rsid w:val="00F9702E"/>
    <w:rsid w:val="00F973A1"/>
    <w:rsid w:val="00F973C0"/>
    <w:rsid w:val="00F9764C"/>
    <w:rsid w:val="00F9784B"/>
    <w:rsid w:val="00F97C19"/>
    <w:rsid w:val="00FA0410"/>
    <w:rsid w:val="00FA0698"/>
    <w:rsid w:val="00FA069C"/>
    <w:rsid w:val="00FA08AC"/>
    <w:rsid w:val="00FA091C"/>
    <w:rsid w:val="00FA0963"/>
    <w:rsid w:val="00FA09E8"/>
    <w:rsid w:val="00FA10A1"/>
    <w:rsid w:val="00FA1187"/>
    <w:rsid w:val="00FA14CE"/>
    <w:rsid w:val="00FA1BF1"/>
    <w:rsid w:val="00FA233E"/>
    <w:rsid w:val="00FA2AFA"/>
    <w:rsid w:val="00FA343F"/>
    <w:rsid w:val="00FA39A8"/>
    <w:rsid w:val="00FA44CC"/>
    <w:rsid w:val="00FA45A4"/>
    <w:rsid w:val="00FA48C4"/>
    <w:rsid w:val="00FA50C9"/>
    <w:rsid w:val="00FA56A6"/>
    <w:rsid w:val="00FA5825"/>
    <w:rsid w:val="00FA5925"/>
    <w:rsid w:val="00FA5DA3"/>
    <w:rsid w:val="00FA5EE2"/>
    <w:rsid w:val="00FA625F"/>
    <w:rsid w:val="00FA6530"/>
    <w:rsid w:val="00FA658A"/>
    <w:rsid w:val="00FA6A9D"/>
    <w:rsid w:val="00FA6AAA"/>
    <w:rsid w:val="00FA6B15"/>
    <w:rsid w:val="00FA7562"/>
    <w:rsid w:val="00FA7F6B"/>
    <w:rsid w:val="00FB074D"/>
    <w:rsid w:val="00FB0EE5"/>
    <w:rsid w:val="00FB0F57"/>
    <w:rsid w:val="00FB1D65"/>
    <w:rsid w:val="00FB1EA7"/>
    <w:rsid w:val="00FB20CC"/>
    <w:rsid w:val="00FB2567"/>
    <w:rsid w:val="00FB2956"/>
    <w:rsid w:val="00FB29CF"/>
    <w:rsid w:val="00FB2C17"/>
    <w:rsid w:val="00FB3006"/>
    <w:rsid w:val="00FB304C"/>
    <w:rsid w:val="00FB337F"/>
    <w:rsid w:val="00FB37A0"/>
    <w:rsid w:val="00FB3A3D"/>
    <w:rsid w:val="00FB3C0A"/>
    <w:rsid w:val="00FB3E04"/>
    <w:rsid w:val="00FB419B"/>
    <w:rsid w:val="00FB4479"/>
    <w:rsid w:val="00FB4863"/>
    <w:rsid w:val="00FB4A33"/>
    <w:rsid w:val="00FB4D1B"/>
    <w:rsid w:val="00FB5846"/>
    <w:rsid w:val="00FB5E11"/>
    <w:rsid w:val="00FB5E49"/>
    <w:rsid w:val="00FB63C4"/>
    <w:rsid w:val="00FB6D92"/>
    <w:rsid w:val="00FB7693"/>
    <w:rsid w:val="00FB77E4"/>
    <w:rsid w:val="00FB7D8B"/>
    <w:rsid w:val="00FC022B"/>
    <w:rsid w:val="00FC034C"/>
    <w:rsid w:val="00FC0749"/>
    <w:rsid w:val="00FC07CF"/>
    <w:rsid w:val="00FC0803"/>
    <w:rsid w:val="00FC0939"/>
    <w:rsid w:val="00FC1046"/>
    <w:rsid w:val="00FC10D5"/>
    <w:rsid w:val="00FC1321"/>
    <w:rsid w:val="00FC14FA"/>
    <w:rsid w:val="00FC15B6"/>
    <w:rsid w:val="00FC17D7"/>
    <w:rsid w:val="00FC1AA4"/>
    <w:rsid w:val="00FC1F26"/>
    <w:rsid w:val="00FC2042"/>
    <w:rsid w:val="00FC20DA"/>
    <w:rsid w:val="00FC2D30"/>
    <w:rsid w:val="00FC3201"/>
    <w:rsid w:val="00FC3392"/>
    <w:rsid w:val="00FC3B05"/>
    <w:rsid w:val="00FC3C75"/>
    <w:rsid w:val="00FC3F7D"/>
    <w:rsid w:val="00FC4161"/>
    <w:rsid w:val="00FC4D70"/>
    <w:rsid w:val="00FC5688"/>
    <w:rsid w:val="00FC5C85"/>
    <w:rsid w:val="00FC6305"/>
    <w:rsid w:val="00FC63FF"/>
    <w:rsid w:val="00FC6E96"/>
    <w:rsid w:val="00FC6F3C"/>
    <w:rsid w:val="00FC6F91"/>
    <w:rsid w:val="00FC72BF"/>
    <w:rsid w:val="00FC7B4E"/>
    <w:rsid w:val="00FC7BC6"/>
    <w:rsid w:val="00FC7C81"/>
    <w:rsid w:val="00FC7FC0"/>
    <w:rsid w:val="00FD0BDA"/>
    <w:rsid w:val="00FD0D60"/>
    <w:rsid w:val="00FD13FA"/>
    <w:rsid w:val="00FD15ED"/>
    <w:rsid w:val="00FD194D"/>
    <w:rsid w:val="00FD1F2E"/>
    <w:rsid w:val="00FD1F90"/>
    <w:rsid w:val="00FD2738"/>
    <w:rsid w:val="00FD30F9"/>
    <w:rsid w:val="00FD32EA"/>
    <w:rsid w:val="00FD332C"/>
    <w:rsid w:val="00FD366A"/>
    <w:rsid w:val="00FD372B"/>
    <w:rsid w:val="00FD4629"/>
    <w:rsid w:val="00FD46C9"/>
    <w:rsid w:val="00FD4A7F"/>
    <w:rsid w:val="00FD4EA6"/>
    <w:rsid w:val="00FD502A"/>
    <w:rsid w:val="00FD5308"/>
    <w:rsid w:val="00FD5B22"/>
    <w:rsid w:val="00FD5B6A"/>
    <w:rsid w:val="00FD5C29"/>
    <w:rsid w:val="00FD6104"/>
    <w:rsid w:val="00FD6D81"/>
    <w:rsid w:val="00FD7082"/>
    <w:rsid w:val="00FD7756"/>
    <w:rsid w:val="00FD785B"/>
    <w:rsid w:val="00FD7E37"/>
    <w:rsid w:val="00FE0135"/>
    <w:rsid w:val="00FE0536"/>
    <w:rsid w:val="00FE0B9C"/>
    <w:rsid w:val="00FE13EB"/>
    <w:rsid w:val="00FE1CA6"/>
    <w:rsid w:val="00FE1CAE"/>
    <w:rsid w:val="00FE1FAF"/>
    <w:rsid w:val="00FE2433"/>
    <w:rsid w:val="00FE2437"/>
    <w:rsid w:val="00FE2494"/>
    <w:rsid w:val="00FE2524"/>
    <w:rsid w:val="00FE25A8"/>
    <w:rsid w:val="00FE2729"/>
    <w:rsid w:val="00FE2784"/>
    <w:rsid w:val="00FE2918"/>
    <w:rsid w:val="00FE29D9"/>
    <w:rsid w:val="00FE48C9"/>
    <w:rsid w:val="00FE4D8D"/>
    <w:rsid w:val="00FE4DC9"/>
    <w:rsid w:val="00FE4F1C"/>
    <w:rsid w:val="00FE51F0"/>
    <w:rsid w:val="00FE53BF"/>
    <w:rsid w:val="00FE5474"/>
    <w:rsid w:val="00FE59C5"/>
    <w:rsid w:val="00FE5A76"/>
    <w:rsid w:val="00FE5D3D"/>
    <w:rsid w:val="00FE5F81"/>
    <w:rsid w:val="00FE6D2D"/>
    <w:rsid w:val="00FE7373"/>
    <w:rsid w:val="00FE7479"/>
    <w:rsid w:val="00FE76AC"/>
    <w:rsid w:val="00FE77DE"/>
    <w:rsid w:val="00FE7F8C"/>
    <w:rsid w:val="00FF0147"/>
    <w:rsid w:val="00FF0538"/>
    <w:rsid w:val="00FF09A3"/>
    <w:rsid w:val="00FF0C33"/>
    <w:rsid w:val="00FF126B"/>
    <w:rsid w:val="00FF13A8"/>
    <w:rsid w:val="00FF1BFB"/>
    <w:rsid w:val="00FF1FC9"/>
    <w:rsid w:val="00FF202E"/>
    <w:rsid w:val="00FF217E"/>
    <w:rsid w:val="00FF2C5B"/>
    <w:rsid w:val="00FF309A"/>
    <w:rsid w:val="00FF3161"/>
    <w:rsid w:val="00FF31B2"/>
    <w:rsid w:val="00FF3556"/>
    <w:rsid w:val="00FF3912"/>
    <w:rsid w:val="00FF3AD4"/>
    <w:rsid w:val="00FF3B6A"/>
    <w:rsid w:val="00FF3D46"/>
    <w:rsid w:val="00FF3ECB"/>
    <w:rsid w:val="00FF414B"/>
    <w:rsid w:val="00FF43FD"/>
    <w:rsid w:val="00FF53AB"/>
    <w:rsid w:val="00FF5762"/>
    <w:rsid w:val="00FF5840"/>
    <w:rsid w:val="00FF6102"/>
    <w:rsid w:val="00FF6207"/>
    <w:rsid w:val="00FF638B"/>
    <w:rsid w:val="00FF6BD0"/>
    <w:rsid w:val="00FF701F"/>
    <w:rsid w:val="00FF730D"/>
    <w:rsid w:val="00FF76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5D66960F"/>
  <w15:docId w15:val="{CBC86118-4677-4134-AE7D-649F9EE01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268E"/>
    <w:pPr>
      <w:spacing w:after="120"/>
    </w:pPr>
    <w:rPr>
      <w:rFonts w:ascii="Garamond" w:eastAsia="MS Mincho" w:hAnsi="Garamond"/>
      <w:kern w:val="28"/>
    </w:rPr>
  </w:style>
  <w:style w:type="paragraph" w:styleId="Heading1">
    <w:name w:val="heading 1"/>
    <w:basedOn w:val="Normal"/>
    <w:next w:val="Normal"/>
    <w:link w:val="Heading1Char"/>
    <w:uiPriority w:val="99"/>
    <w:qFormat/>
    <w:rsid w:val="00D83A2B"/>
    <w:pPr>
      <w:widowControl w:val="0"/>
      <w:tabs>
        <w:tab w:val="num" w:pos="9360"/>
      </w:tabs>
      <w:spacing w:before="160" w:after="200"/>
      <w:ind w:left="2045"/>
      <w:outlineLvl w:val="0"/>
    </w:pPr>
    <w:rPr>
      <w:b/>
      <w:sz w:val="40"/>
      <w:szCs w:val="40"/>
    </w:rPr>
  </w:style>
  <w:style w:type="paragraph" w:styleId="Heading2">
    <w:name w:val="heading 2"/>
    <w:basedOn w:val="Normal"/>
    <w:next w:val="Normal"/>
    <w:link w:val="Heading2Char"/>
    <w:uiPriority w:val="99"/>
    <w:qFormat/>
    <w:rsid w:val="00D83A2B"/>
    <w:pPr>
      <w:keepNext/>
      <w:numPr>
        <w:ilvl w:val="1"/>
        <w:numId w:val="16"/>
      </w:numPr>
      <w:spacing w:before="200" w:after="100"/>
      <w:outlineLvl w:val="1"/>
    </w:pPr>
    <w:rPr>
      <w:b/>
      <w:sz w:val="26"/>
    </w:rPr>
  </w:style>
  <w:style w:type="paragraph" w:styleId="Heading3">
    <w:name w:val="heading 3"/>
    <w:basedOn w:val="Normal"/>
    <w:next w:val="Normal"/>
    <w:link w:val="Heading3Char"/>
    <w:uiPriority w:val="99"/>
    <w:qFormat/>
    <w:rsid w:val="00D83A2B"/>
    <w:pPr>
      <w:keepNext/>
      <w:numPr>
        <w:ilvl w:val="2"/>
        <w:numId w:val="16"/>
      </w:numPr>
      <w:spacing w:before="100" w:after="100"/>
      <w:outlineLvl w:val="2"/>
    </w:pPr>
    <w:rPr>
      <w:b/>
    </w:rPr>
  </w:style>
  <w:style w:type="paragraph" w:styleId="Heading4">
    <w:name w:val="heading 4"/>
    <w:basedOn w:val="Normal"/>
    <w:next w:val="Normal"/>
    <w:link w:val="Heading4Char"/>
    <w:uiPriority w:val="99"/>
    <w:qFormat/>
    <w:rsid w:val="00D83A2B"/>
    <w:pPr>
      <w:keepNext/>
      <w:numPr>
        <w:ilvl w:val="3"/>
        <w:numId w:val="16"/>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9"/>
    <w:qFormat/>
    <w:rsid w:val="00D83A2B"/>
    <w:pPr>
      <w:numPr>
        <w:ilvl w:val="4"/>
        <w:numId w:val="16"/>
      </w:numPr>
      <w:spacing w:before="240" w:after="60"/>
      <w:outlineLvl w:val="4"/>
    </w:pPr>
    <w:rPr>
      <w:b/>
      <w:bCs/>
      <w:i/>
      <w:iCs/>
      <w:sz w:val="26"/>
      <w:szCs w:val="26"/>
    </w:rPr>
  </w:style>
  <w:style w:type="paragraph" w:styleId="Heading6">
    <w:name w:val="heading 6"/>
    <w:basedOn w:val="Normal"/>
    <w:next w:val="Normal"/>
    <w:link w:val="Heading6Char"/>
    <w:uiPriority w:val="99"/>
    <w:qFormat/>
    <w:rsid w:val="00D83A2B"/>
    <w:pPr>
      <w:numPr>
        <w:ilvl w:val="5"/>
        <w:numId w:val="16"/>
      </w:numPr>
      <w:spacing w:before="240" w:after="60"/>
      <w:outlineLvl w:val="5"/>
    </w:pPr>
    <w:rPr>
      <w:rFonts w:ascii="Times New Roman" w:hAnsi="Times New Roman"/>
      <w:b/>
      <w:bCs/>
    </w:rPr>
  </w:style>
  <w:style w:type="paragraph" w:styleId="Heading7">
    <w:name w:val="heading 7"/>
    <w:basedOn w:val="Normal"/>
    <w:next w:val="Normal"/>
    <w:link w:val="Heading7Char"/>
    <w:uiPriority w:val="99"/>
    <w:qFormat/>
    <w:rsid w:val="00D83A2B"/>
    <w:pPr>
      <w:numPr>
        <w:ilvl w:val="6"/>
        <w:numId w:val="16"/>
      </w:numPr>
      <w:spacing w:before="240" w:after="60"/>
      <w:outlineLvl w:val="6"/>
    </w:pPr>
    <w:rPr>
      <w:rFonts w:ascii="Times New Roman" w:hAnsi="Times New Roman"/>
      <w:sz w:val="24"/>
      <w:szCs w:val="24"/>
    </w:rPr>
  </w:style>
  <w:style w:type="paragraph" w:styleId="Heading8">
    <w:name w:val="heading 8"/>
    <w:basedOn w:val="Normal"/>
    <w:next w:val="Normal"/>
    <w:link w:val="Heading8Char"/>
    <w:uiPriority w:val="99"/>
    <w:qFormat/>
    <w:rsid w:val="00D83A2B"/>
    <w:pPr>
      <w:numPr>
        <w:ilvl w:val="7"/>
        <w:numId w:val="16"/>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uiPriority w:val="99"/>
    <w:qFormat/>
    <w:rsid w:val="00D83A2B"/>
    <w:pPr>
      <w:numPr>
        <w:numId w:val="22"/>
      </w:numPr>
      <w:spacing w:before="160" w:after="240"/>
      <w:outlineLvl w:val="8"/>
    </w:pPr>
    <w:rPr>
      <w:rFonts w:cs="Arial"/>
      <w:b/>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83A2B"/>
    <w:rPr>
      <w:rFonts w:ascii="Garamond" w:eastAsia="MS Mincho" w:hAnsi="Garamond" w:cs="Times New Roman"/>
      <w:b/>
      <w:kern w:val="28"/>
      <w:sz w:val="40"/>
      <w:szCs w:val="40"/>
    </w:rPr>
  </w:style>
  <w:style w:type="character" w:customStyle="1" w:styleId="Heading2Char">
    <w:name w:val="Heading 2 Char"/>
    <w:basedOn w:val="DefaultParagraphFont"/>
    <w:link w:val="Heading2"/>
    <w:uiPriority w:val="99"/>
    <w:locked/>
    <w:rsid w:val="00F45AAB"/>
    <w:rPr>
      <w:rFonts w:ascii="Garamond" w:eastAsia="MS Mincho" w:hAnsi="Garamond"/>
      <w:b/>
      <w:kern w:val="28"/>
      <w:sz w:val="26"/>
    </w:rPr>
  </w:style>
  <w:style w:type="character" w:customStyle="1" w:styleId="Heading3Char">
    <w:name w:val="Heading 3 Char"/>
    <w:basedOn w:val="DefaultParagraphFont"/>
    <w:link w:val="Heading3"/>
    <w:uiPriority w:val="99"/>
    <w:locked/>
    <w:rsid w:val="002A0306"/>
    <w:rPr>
      <w:rFonts w:ascii="Garamond" w:eastAsia="MS Mincho" w:hAnsi="Garamond"/>
      <w:b/>
      <w:kern w:val="28"/>
    </w:rPr>
  </w:style>
  <w:style w:type="character" w:customStyle="1" w:styleId="Heading4Char">
    <w:name w:val="Heading 4 Char"/>
    <w:basedOn w:val="DefaultParagraphFont"/>
    <w:link w:val="Heading4"/>
    <w:uiPriority w:val="99"/>
    <w:locked/>
    <w:rsid w:val="002A0306"/>
    <w:rPr>
      <w:rFonts w:eastAsia="MS Mincho"/>
      <w:b/>
      <w:bCs/>
      <w:kern w:val="28"/>
      <w:sz w:val="28"/>
      <w:szCs w:val="28"/>
    </w:rPr>
  </w:style>
  <w:style w:type="character" w:customStyle="1" w:styleId="Heading5Char">
    <w:name w:val="Heading 5 Char"/>
    <w:basedOn w:val="DefaultParagraphFont"/>
    <w:link w:val="Heading5"/>
    <w:uiPriority w:val="99"/>
    <w:locked/>
    <w:rsid w:val="002A0306"/>
    <w:rPr>
      <w:rFonts w:ascii="Garamond" w:eastAsia="MS Mincho" w:hAnsi="Garamond"/>
      <w:b/>
      <w:bCs/>
      <w:i/>
      <w:iCs/>
      <w:kern w:val="28"/>
      <w:sz w:val="26"/>
      <w:szCs w:val="26"/>
    </w:rPr>
  </w:style>
  <w:style w:type="character" w:customStyle="1" w:styleId="Heading6Char">
    <w:name w:val="Heading 6 Char"/>
    <w:basedOn w:val="DefaultParagraphFont"/>
    <w:link w:val="Heading6"/>
    <w:uiPriority w:val="99"/>
    <w:locked/>
    <w:rsid w:val="002A0306"/>
    <w:rPr>
      <w:rFonts w:eastAsia="MS Mincho"/>
      <w:b/>
      <w:bCs/>
      <w:kern w:val="28"/>
    </w:rPr>
  </w:style>
  <w:style w:type="character" w:customStyle="1" w:styleId="Heading7Char">
    <w:name w:val="Heading 7 Char"/>
    <w:basedOn w:val="DefaultParagraphFont"/>
    <w:link w:val="Heading7"/>
    <w:uiPriority w:val="99"/>
    <w:locked/>
    <w:rsid w:val="002A0306"/>
    <w:rPr>
      <w:rFonts w:eastAsia="MS Mincho"/>
      <w:kern w:val="28"/>
      <w:sz w:val="24"/>
      <w:szCs w:val="24"/>
    </w:rPr>
  </w:style>
  <w:style w:type="character" w:customStyle="1" w:styleId="Heading8Char">
    <w:name w:val="Heading 8 Char"/>
    <w:basedOn w:val="DefaultParagraphFont"/>
    <w:link w:val="Heading8"/>
    <w:uiPriority w:val="99"/>
    <w:locked/>
    <w:rsid w:val="002A0306"/>
    <w:rPr>
      <w:rFonts w:eastAsia="MS Mincho"/>
      <w:i/>
      <w:iCs/>
      <w:kern w:val="28"/>
      <w:sz w:val="24"/>
      <w:szCs w:val="24"/>
    </w:rPr>
  </w:style>
  <w:style w:type="character" w:customStyle="1" w:styleId="Heading9Char">
    <w:name w:val="Heading 9 Char"/>
    <w:basedOn w:val="DefaultParagraphFont"/>
    <w:link w:val="Heading9"/>
    <w:uiPriority w:val="99"/>
    <w:locked/>
    <w:rsid w:val="002A0306"/>
    <w:rPr>
      <w:rFonts w:ascii="Garamond" w:eastAsia="MS Mincho" w:hAnsi="Garamond" w:cs="Arial"/>
      <w:b/>
      <w:kern w:val="28"/>
      <w:sz w:val="40"/>
      <w:szCs w:val="40"/>
    </w:rPr>
  </w:style>
  <w:style w:type="character" w:customStyle="1" w:styleId="Bold">
    <w:name w:val="Bold"/>
    <w:basedOn w:val="DefaultParagraphFont"/>
    <w:uiPriority w:val="99"/>
    <w:semiHidden/>
    <w:rsid w:val="00D83A2B"/>
    <w:rPr>
      <w:rFonts w:cs="Times New Roman"/>
      <w:b/>
      <w:bCs/>
    </w:rPr>
  </w:style>
  <w:style w:type="paragraph" w:styleId="TOC1">
    <w:name w:val="toc 1"/>
    <w:basedOn w:val="Normal"/>
    <w:next w:val="Normal"/>
    <w:autoRedefine/>
    <w:uiPriority w:val="39"/>
    <w:rsid w:val="00893AAD"/>
    <w:pPr>
      <w:tabs>
        <w:tab w:val="left" w:pos="720"/>
        <w:tab w:val="right" w:leader="dot" w:pos="10080"/>
      </w:tabs>
      <w:spacing w:before="120" w:after="0"/>
      <w:ind w:left="720" w:hanging="360"/>
    </w:pPr>
    <w:rPr>
      <w:rFonts w:ascii="Arial" w:hAnsi="Arial" w:cs="Arial"/>
      <w:bCs/>
      <w:iCs/>
      <w:noProof/>
    </w:rPr>
  </w:style>
  <w:style w:type="paragraph" w:styleId="Footer">
    <w:name w:val="footer"/>
    <w:basedOn w:val="Normal"/>
    <w:link w:val="FooterChar"/>
    <w:uiPriority w:val="99"/>
    <w:rsid w:val="00D83A2B"/>
    <w:pPr>
      <w:pBdr>
        <w:top w:val="single" w:sz="12" w:space="1" w:color="006A71"/>
      </w:pBdr>
      <w:tabs>
        <w:tab w:val="center" w:pos="5040"/>
        <w:tab w:val="right" w:pos="10080"/>
      </w:tabs>
      <w:spacing w:after="0"/>
    </w:pPr>
    <w:rPr>
      <w:rFonts w:ascii="Arial" w:hAnsi="Arial"/>
      <w:sz w:val="20"/>
      <w:szCs w:val="20"/>
    </w:rPr>
  </w:style>
  <w:style w:type="character" w:customStyle="1" w:styleId="FooterChar">
    <w:name w:val="Footer Char"/>
    <w:basedOn w:val="DefaultParagraphFont"/>
    <w:link w:val="Footer"/>
    <w:uiPriority w:val="99"/>
    <w:locked/>
    <w:rsid w:val="00F45AAB"/>
    <w:rPr>
      <w:rFonts w:ascii="Garamond" w:eastAsia="MS Mincho" w:hAnsi="Garamond" w:cs="Times New Roman"/>
      <w:kern w:val="28"/>
    </w:rPr>
  </w:style>
  <w:style w:type="paragraph" w:styleId="TOC2">
    <w:name w:val="toc 2"/>
    <w:basedOn w:val="Normal"/>
    <w:next w:val="Normal"/>
    <w:autoRedefine/>
    <w:uiPriority w:val="39"/>
    <w:rsid w:val="0051566C"/>
    <w:pPr>
      <w:tabs>
        <w:tab w:val="left" w:pos="900"/>
        <w:tab w:val="right" w:leader="dot" w:pos="10080"/>
      </w:tabs>
      <w:spacing w:before="60" w:after="0"/>
      <w:ind w:left="900" w:hanging="324"/>
    </w:pPr>
    <w:rPr>
      <w:b/>
      <w:bCs/>
      <w:sz w:val="24"/>
      <w:szCs w:val="24"/>
    </w:rPr>
  </w:style>
  <w:style w:type="paragraph" w:styleId="TOC3">
    <w:name w:val="toc 3"/>
    <w:basedOn w:val="Normal"/>
    <w:next w:val="Normal"/>
    <w:autoRedefine/>
    <w:uiPriority w:val="39"/>
    <w:rsid w:val="0051566C"/>
    <w:pPr>
      <w:tabs>
        <w:tab w:val="right" w:leader="dot" w:pos="10080"/>
      </w:tabs>
      <w:spacing w:before="60" w:after="0"/>
      <w:ind w:left="1260"/>
    </w:pPr>
  </w:style>
  <w:style w:type="paragraph" w:styleId="Header">
    <w:name w:val="header"/>
    <w:basedOn w:val="Normal"/>
    <w:link w:val="HeaderChar"/>
    <w:uiPriority w:val="99"/>
    <w:rsid w:val="00C1143F"/>
    <w:pPr>
      <w:tabs>
        <w:tab w:val="left" w:pos="0"/>
        <w:tab w:val="right" w:pos="10080"/>
      </w:tabs>
      <w:spacing w:after="160"/>
    </w:pPr>
    <w:rPr>
      <w:rFonts w:ascii="Arial" w:hAnsi="Arial"/>
      <w:sz w:val="20"/>
      <w:szCs w:val="20"/>
    </w:rPr>
  </w:style>
  <w:style w:type="character" w:customStyle="1" w:styleId="HeaderChar">
    <w:name w:val="Header Char"/>
    <w:basedOn w:val="DefaultParagraphFont"/>
    <w:link w:val="Header"/>
    <w:uiPriority w:val="99"/>
    <w:locked/>
    <w:rsid w:val="00F45AAB"/>
    <w:rPr>
      <w:rFonts w:ascii="Garamond" w:eastAsia="MS Mincho" w:hAnsi="Garamond" w:cs="Times New Roman"/>
      <w:kern w:val="28"/>
    </w:rPr>
  </w:style>
  <w:style w:type="paragraph" w:customStyle="1" w:styleId="TableText">
    <w:name w:val="Table Text"/>
    <w:basedOn w:val="BodyText"/>
    <w:rsid w:val="00D83A2B"/>
    <w:pPr>
      <w:spacing w:before="40" w:after="40"/>
    </w:pPr>
  </w:style>
  <w:style w:type="paragraph" w:customStyle="1" w:styleId="TableHeading">
    <w:name w:val="Table Heading"/>
    <w:basedOn w:val="TableText"/>
    <w:uiPriority w:val="99"/>
    <w:semiHidden/>
    <w:rsid w:val="00D83A2B"/>
    <w:pPr>
      <w:keepNext/>
    </w:pPr>
    <w:rPr>
      <w:b/>
    </w:rPr>
  </w:style>
  <w:style w:type="paragraph" w:customStyle="1" w:styleId="Body">
    <w:name w:val="Body"/>
    <w:basedOn w:val="Normal"/>
    <w:link w:val="BodyChar1"/>
    <w:uiPriority w:val="99"/>
    <w:rsid w:val="00D83A2B"/>
    <w:pPr>
      <w:spacing w:before="120"/>
      <w:ind w:left="1440"/>
    </w:pPr>
    <w:rPr>
      <w:sz w:val="24"/>
      <w:szCs w:val="24"/>
    </w:rPr>
  </w:style>
  <w:style w:type="paragraph" w:customStyle="1" w:styleId="BulletIndent-Numbers">
    <w:name w:val="BulletIndent-Numbers"/>
    <w:basedOn w:val="Bullet"/>
    <w:uiPriority w:val="99"/>
    <w:rsid w:val="00D83A2B"/>
    <w:pPr>
      <w:numPr>
        <w:numId w:val="0"/>
      </w:numPr>
      <w:tabs>
        <w:tab w:val="num" w:pos="2160"/>
      </w:tabs>
      <w:ind w:left="2160" w:hanging="360"/>
    </w:pPr>
  </w:style>
  <w:style w:type="paragraph" w:customStyle="1" w:styleId="ChapHeadAppendix">
    <w:name w:val="ChapHeadAppendix"/>
    <w:uiPriority w:val="99"/>
    <w:semiHidden/>
    <w:rsid w:val="00D83A2B"/>
    <w:pPr>
      <w:numPr>
        <w:numId w:val="14"/>
      </w:numPr>
      <w:spacing w:before="480" w:after="120" w:line="360" w:lineRule="auto"/>
      <w:jc w:val="right"/>
      <w:outlineLvl w:val="0"/>
    </w:pPr>
    <w:rPr>
      <w:rFonts w:ascii="Arial" w:eastAsia="MS Mincho" w:hAnsi="Arial" w:cs="Arial"/>
      <w:b/>
      <w:bCs/>
      <w:sz w:val="52"/>
      <w:szCs w:val="52"/>
    </w:rPr>
  </w:style>
  <w:style w:type="paragraph" w:styleId="NoteHeading">
    <w:name w:val="Note Heading"/>
    <w:basedOn w:val="Normal"/>
    <w:next w:val="Normal"/>
    <w:link w:val="NoteHeadingChar"/>
    <w:uiPriority w:val="99"/>
    <w:rsid w:val="00D83A2B"/>
  </w:style>
  <w:style w:type="character" w:customStyle="1" w:styleId="NoteHeadingChar">
    <w:name w:val="Note Heading Char"/>
    <w:basedOn w:val="DefaultParagraphFont"/>
    <w:link w:val="NoteHeading"/>
    <w:uiPriority w:val="99"/>
    <w:semiHidden/>
    <w:locked/>
    <w:rsid w:val="00F45AAB"/>
    <w:rPr>
      <w:rFonts w:ascii="Garamond" w:eastAsia="MS Mincho" w:hAnsi="Garamond" w:cs="Times New Roman"/>
      <w:kern w:val="28"/>
    </w:rPr>
  </w:style>
  <w:style w:type="table" w:styleId="TableGrid">
    <w:name w:val="Table Grid"/>
    <w:basedOn w:val="TableNormal"/>
    <w:uiPriority w:val="99"/>
    <w:semiHidden/>
    <w:rsid w:val="00D83A2B"/>
    <w:pPr>
      <w:spacing w:after="100"/>
    </w:pPr>
    <w:rPr>
      <w:rFonts w:eastAsia="MS Minch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Indent">
    <w:name w:val="Note_Indent"/>
    <w:basedOn w:val="Note"/>
    <w:uiPriority w:val="99"/>
    <w:semiHidden/>
    <w:rsid w:val="00D83A2B"/>
    <w:pPr>
      <w:numPr>
        <w:numId w:val="0"/>
      </w:numPr>
    </w:pPr>
  </w:style>
  <w:style w:type="character" w:customStyle="1" w:styleId="BodyChar">
    <w:name w:val="Body Char"/>
    <w:basedOn w:val="DefaultParagraphFont"/>
    <w:uiPriority w:val="99"/>
    <w:semiHidden/>
    <w:rsid w:val="00D83A2B"/>
    <w:rPr>
      <w:rFonts w:ascii="Arial" w:eastAsia="MS Mincho" w:hAnsi="Arial" w:cs="Times New Roman"/>
      <w:kern w:val="28"/>
      <w:sz w:val="22"/>
      <w:szCs w:val="22"/>
      <w:lang w:val="en-US" w:eastAsia="en-US" w:bidi="ar-SA"/>
    </w:rPr>
  </w:style>
  <w:style w:type="paragraph" w:customStyle="1" w:styleId="BulletIndent">
    <w:name w:val="Bullet Indent"/>
    <w:uiPriority w:val="99"/>
    <w:semiHidden/>
    <w:rsid w:val="00D83A2B"/>
    <w:pPr>
      <w:numPr>
        <w:numId w:val="11"/>
      </w:numPr>
      <w:spacing w:after="120"/>
    </w:pPr>
    <w:rPr>
      <w:rFonts w:ascii="Arial" w:eastAsia="MS Mincho" w:hAnsi="Arial" w:cs="Arial"/>
      <w:kern w:val="28"/>
      <w:sz w:val="20"/>
      <w:szCs w:val="20"/>
    </w:rPr>
  </w:style>
  <w:style w:type="paragraph" w:customStyle="1" w:styleId="FrontH1">
    <w:name w:val="FrontH1"/>
    <w:next w:val="Normal"/>
    <w:uiPriority w:val="99"/>
    <w:semiHidden/>
    <w:rsid w:val="00D83A2B"/>
    <w:pPr>
      <w:pBdr>
        <w:bottom w:val="single" w:sz="4" w:space="1" w:color="auto"/>
      </w:pBdr>
      <w:spacing w:before="200" w:after="100"/>
      <w:outlineLvl w:val="0"/>
    </w:pPr>
    <w:rPr>
      <w:rFonts w:ascii="Arial" w:eastAsia="MS Mincho" w:hAnsi="Arial" w:cs="Arial"/>
      <w:b/>
      <w:bCs/>
      <w:kern w:val="28"/>
      <w:sz w:val="32"/>
      <w:szCs w:val="32"/>
    </w:rPr>
  </w:style>
  <w:style w:type="paragraph" w:customStyle="1" w:styleId="FrontH2">
    <w:name w:val="FrontH2"/>
    <w:uiPriority w:val="99"/>
    <w:semiHidden/>
    <w:rsid w:val="00D83A2B"/>
    <w:pPr>
      <w:spacing w:before="200" w:after="100"/>
      <w:outlineLvl w:val="1"/>
    </w:pPr>
    <w:rPr>
      <w:rFonts w:ascii="Arial" w:eastAsia="MS Mincho" w:hAnsi="Arial" w:cs="Arial"/>
      <w:b/>
      <w:bCs/>
      <w:kern w:val="28"/>
      <w:sz w:val="26"/>
      <w:szCs w:val="26"/>
    </w:rPr>
  </w:style>
  <w:style w:type="character" w:customStyle="1" w:styleId="CautionChar">
    <w:name w:val="Caution Char"/>
    <w:basedOn w:val="DefaultParagraphFont"/>
    <w:uiPriority w:val="99"/>
    <w:semiHidden/>
    <w:rsid w:val="00D83A2B"/>
    <w:rPr>
      <w:rFonts w:ascii="Arial" w:eastAsia="MS Mincho" w:hAnsi="Arial" w:cs="Arial"/>
      <w:kern w:val="28"/>
      <w:lang w:val="en-US" w:eastAsia="en-US" w:bidi="ar-SA"/>
    </w:rPr>
  </w:style>
  <w:style w:type="character" w:styleId="FollowedHyperlink">
    <w:name w:val="FollowedHyperlink"/>
    <w:basedOn w:val="DefaultParagraphFont"/>
    <w:uiPriority w:val="99"/>
    <w:semiHidden/>
    <w:rsid w:val="00D83A2B"/>
    <w:rPr>
      <w:rFonts w:cs="Times New Roman"/>
      <w:color w:val="800080"/>
      <w:u w:val="single"/>
    </w:rPr>
  </w:style>
  <w:style w:type="paragraph" w:styleId="Index1">
    <w:name w:val="index 1"/>
    <w:basedOn w:val="Normal"/>
    <w:next w:val="Normal"/>
    <w:uiPriority w:val="99"/>
    <w:semiHidden/>
    <w:rsid w:val="00D83A2B"/>
    <w:pPr>
      <w:spacing w:after="0"/>
      <w:ind w:left="200" w:hanging="200"/>
    </w:pPr>
    <w:rPr>
      <w:szCs w:val="18"/>
    </w:rPr>
  </w:style>
  <w:style w:type="paragraph" w:styleId="IndexHeading">
    <w:name w:val="index heading"/>
    <w:basedOn w:val="Normal"/>
    <w:next w:val="Index1"/>
    <w:uiPriority w:val="99"/>
    <w:semiHidden/>
    <w:rsid w:val="00D83A2B"/>
    <w:pPr>
      <w:spacing w:before="120" w:after="60"/>
    </w:pPr>
    <w:rPr>
      <w:b/>
      <w:bCs/>
    </w:rPr>
  </w:style>
  <w:style w:type="paragraph" w:customStyle="1" w:styleId="Head1">
    <w:name w:val="Head 1"/>
    <w:basedOn w:val="Heading1"/>
    <w:uiPriority w:val="99"/>
    <w:semiHidden/>
    <w:rsid w:val="00D83A2B"/>
    <w:pPr>
      <w:pBdr>
        <w:bottom w:val="single" w:sz="4" w:space="1" w:color="auto"/>
      </w:pBdr>
      <w:tabs>
        <w:tab w:val="clear" w:pos="9360"/>
      </w:tabs>
      <w:ind w:left="0"/>
    </w:pPr>
    <w:rPr>
      <w:rFonts w:eastAsia="Times New Roman"/>
      <w:bCs/>
      <w:szCs w:val="20"/>
    </w:rPr>
  </w:style>
  <w:style w:type="paragraph" w:styleId="Index2">
    <w:name w:val="index 2"/>
    <w:basedOn w:val="Normal"/>
    <w:next w:val="Normal"/>
    <w:uiPriority w:val="99"/>
    <w:semiHidden/>
    <w:rsid w:val="00D83A2B"/>
    <w:pPr>
      <w:spacing w:after="0"/>
      <w:ind w:left="400" w:hanging="200"/>
    </w:pPr>
    <w:rPr>
      <w:szCs w:val="18"/>
    </w:rPr>
  </w:style>
  <w:style w:type="character" w:customStyle="1" w:styleId="NoteChar">
    <w:name w:val="Note Char"/>
    <w:basedOn w:val="DefaultParagraphFont"/>
    <w:uiPriority w:val="99"/>
    <w:semiHidden/>
    <w:rsid w:val="00D83A2B"/>
    <w:rPr>
      <w:rFonts w:ascii="Arial" w:eastAsia="MS Mincho" w:hAnsi="Arial" w:cs="Times New Roman"/>
      <w:kern w:val="28"/>
      <w:sz w:val="22"/>
      <w:szCs w:val="22"/>
      <w:lang w:val="en-US" w:eastAsia="en-US" w:bidi="ar-SA"/>
    </w:rPr>
  </w:style>
  <w:style w:type="paragraph" w:styleId="TOC4">
    <w:name w:val="toc 4"/>
    <w:basedOn w:val="Normal"/>
    <w:next w:val="Normal"/>
    <w:autoRedefine/>
    <w:uiPriority w:val="99"/>
    <w:rsid w:val="00D83A2B"/>
    <w:pPr>
      <w:tabs>
        <w:tab w:val="right" w:leader="dot" w:pos="10080"/>
      </w:tabs>
      <w:spacing w:before="60" w:after="0"/>
      <w:ind w:left="3240"/>
    </w:pPr>
  </w:style>
  <w:style w:type="paragraph" w:styleId="TOC5">
    <w:name w:val="toc 5"/>
    <w:basedOn w:val="Normal"/>
    <w:next w:val="Normal"/>
    <w:autoRedefine/>
    <w:uiPriority w:val="99"/>
    <w:semiHidden/>
    <w:rsid w:val="00D83A2B"/>
    <w:pPr>
      <w:spacing w:after="0"/>
      <w:ind w:left="800"/>
    </w:pPr>
    <w:rPr>
      <w:rFonts w:ascii="Times New Roman" w:hAnsi="Times New Roman"/>
    </w:rPr>
  </w:style>
  <w:style w:type="paragraph" w:styleId="TOC6">
    <w:name w:val="toc 6"/>
    <w:basedOn w:val="Normal"/>
    <w:next w:val="Normal"/>
    <w:autoRedefine/>
    <w:uiPriority w:val="99"/>
    <w:semiHidden/>
    <w:rsid w:val="00D83A2B"/>
    <w:pPr>
      <w:spacing w:after="0"/>
      <w:ind w:left="1000"/>
    </w:pPr>
    <w:rPr>
      <w:rFonts w:ascii="Times New Roman" w:hAnsi="Times New Roman"/>
    </w:rPr>
  </w:style>
  <w:style w:type="paragraph" w:styleId="TOC7">
    <w:name w:val="toc 7"/>
    <w:basedOn w:val="Normal"/>
    <w:next w:val="Normal"/>
    <w:autoRedefine/>
    <w:uiPriority w:val="99"/>
    <w:semiHidden/>
    <w:rsid w:val="00D83A2B"/>
    <w:pPr>
      <w:spacing w:after="0"/>
      <w:ind w:left="1200"/>
    </w:pPr>
    <w:rPr>
      <w:rFonts w:ascii="Times New Roman" w:hAnsi="Times New Roman"/>
    </w:rPr>
  </w:style>
  <w:style w:type="paragraph" w:styleId="TOC8">
    <w:name w:val="toc 8"/>
    <w:basedOn w:val="Normal"/>
    <w:next w:val="Normal"/>
    <w:autoRedefine/>
    <w:uiPriority w:val="99"/>
    <w:semiHidden/>
    <w:rsid w:val="00D83A2B"/>
    <w:pPr>
      <w:spacing w:after="0"/>
      <w:ind w:left="1400"/>
    </w:pPr>
    <w:rPr>
      <w:rFonts w:ascii="Times New Roman" w:hAnsi="Times New Roman"/>
    </w:rPr>
  </w:style>
  <w:style w:type="paragraph" w:styleId="TOC9">
    <w:name w:val="toc 9"/>
    <w:basedOn w:val="Normal"/>
    <w:next w:val="Normal"/>
    <w:autoRedefine/>
    <w:uiPriority w:val="99"/>
    <w:semiHidden/>
    <w:rsid w:val="00D83A2B"/>
    <w:pPr>
      <w:spacing w:after="0"/>
      <w:ind w:left="1600"/>
    </w:pPr>
    <w:rPr>
      <w:rFonts w:ascii="Times New Roman" w:hAnsi="Times New Roman"/>
    </w:rPr>
  </w:style>
  <w:style w:type="paragraph" w:styleId="Index3">
    <w:name w:val="index 3"/>
    <w:basedOn w:val="Normal"/>
    <w:next w:val="Normal"/>
    <w:autoRedefine/>
    <w:uiPriority w:val="99"/>
    <w:semiHidden/>
    <w:rsid w:val="00D83A2B"/>
    <w:pPr>
      <w:spacing w:after="0"/>
      <w:ind w:left="600" w:hanging="200"/>
    </w:pPr>
    <w:rPr>
      <w:rFonts w:ascii="Times New Roman" w:hAnsi="Times New Roman"/>
      <w:szCs w:val="21"/>
    </w:rPr>
  </w:style>
  <w:style w:type="paragraph" w:styleId="Index4">
    <w:name w:val="index 4"/>
    <w:basedOn w:val="Normal"/>
    <w:next w:val="Normal"/>
    <w:autoRedefine/>
    <w:uiPriority w:val="99"/>
    <w:semiHidden/>
    <w:rsid w:val="00D83A2B"/>
    <w:pPr>
      <w:spacing w:after="0"/>
      <w:ind w:left="800" w:hanging="200"/>
    </w:pPr>
    <w:rPr>
      <w:rFonts w:ascii="Times New Roman" w:hAnsi="Times New Roman"/>
      <w:szCs w:val="21"/>
    </w:rPr>
  </w:style>
  <w:style w:type="paragraph" w:styleId="Index5">
    <w:name w:val="index 5"/>
    <w:basedOn w:val="Normal"/>
    <w:next w:val="Normal"/>
    <w:autoRedefine/>
    <w:uiPriority w:val="99"/>
    <w:semiHidden/>
    <w:rsid w:val="00D83A2B"/>
    <w:pPr>
      <w:spacing w:after="0"/>
      <w:ind w:left="1000" w:hanging="200"/>
    </w:pPr>
    <w:rPr>
      <w:rFonts w:ascii="Times New Roman" w:hAnsi="Times New Roman"/>
      <w:szCs w:val="21"/>
    </w:rPr>
  </w:style>
  <w:style w:type="paragraph" w:styleId="Index6">
    <w:name w:val="index 6"/>
    <w:basedOn w:val="Normal"/>
    <w:next w:val="Normal"/>
    <w:autoRedefine/>
    <w:uiPriority w:val="99"/>
    <w:semiHidden/>
    <w:rsid w:val="00D83A2B"/>
    <w:pPr>
      <w:spacing w:after="0"/>
      <w:ind w:left="1200" w:hanging="200"/>
    </w:pPr>
    <w:rPr>
      <w:rFonts w:ascii="Times New Roman" w:hAnsi="Times New Roman"/>
      <w:szCs w:val="21"/>
    </w:rPr>
  </w:style>
  <w:style w:type="paragraph" w:styleId="Index7">
    <w:name w:val="index 7"/>
    <w:basedOn w:val="Normal"/>
    <w:next w:val="Normal"/>
    <w:autoRedefine/>
    <w:uiPriority w:val="99"/>
    <w:semiHidden/>
    <w:rsid w:val="00D83A2B"/>
    <w:pPr>
      <w:spacing w:after="0"/>
      <w:ind w:left="1400" w:hanging="200"/>
    </w:pPr>
    <w:rPr>
      <w:rFonts w:ascii="Times New Roman" w:hAnsi="Times New Roman"/>
      <w:szCs w:val="21"/>
    </w:rPr>
  </w:style>
  <w:style w:type="paragraph" w:styleId="Index8">
    <w:name w:val="index 8"/>
    <w:basedOn w:val="Normal"/>
    <w:next w:val="Normal"/>
    <w:autoRedefine/>
    <w:uiPriority w:val="99"/>
    <w:semiHidden/>
    <w:rsid w:val="00D83A2B"/>
    <w:pPr>
      <w:spacing w:after="0"/>
      <w:ind w:left="1600" w:hanging="200"/>
    </w:pPr>
    <w:rPr>
      <w:rFonts w:ascii="Times New Roman" w:hAnsi="Times New Roman"/>
      <w:szCs w:val="21"/>
    </w:rPr>
  </w:style>
  <w:style w:type="paragraph" w:styleId="Index9">
    <w:name w:val="index 9"/>
    <w:basedOn w:val="Normal"/>
    <w:next w:val="Normal"/>
    <w:autoRedefine/>
    <w:uiPriority w:val="99"/>
    <w:semiHidden/>
    <w:rsid w:val="00D83A2B"/>
    <w:pPr>
      <w:spacing w:after="0"/>
      <w:ind w:left="1800" w:hanging="200"/>
    </w:pPr>
    <w:rPr>
      <w:rFonts w:ascii="Times New Roman" w:hAnsi="Times New Roman"/>
      <w:szCs w:val="21"/>
    </w:rPr>
  </w:style>
  <w:style w:type="character" w:customStyle="1" w:styleId="NumberedChar">
    <w:name w:val="Numbered Char"/>
    <w:basedOn w:val="DefaultParagraphFont"/>
    <w:uiPriority w:val="99"/>
    <w:semiHidden/>
    <w:rsid w:val="00D83A2B"/>
    <w:rPr>
      <w:rFonts w:ascii="Arial" w:eastAsia="MS Mincho" w:hAnsi="Arial" w:cs="Arial"/>
      <w:lang w:val="en-US" w:eastAsia="en-US" w:bidi="ar-SA"/>
    </w:rPr>
  </w:style>
  <w:style w:type="paragraph" w:customStyle="1" w:styleId="Note">
    <w:name w:val="Note"/>
    <w:next w:val="Body"/>
    <w:uiPriority w:val="99"/>
    <w:rsid w:val="00D83A2B"/>
    <w:pPr>
      <w:numPr>
        <w:numId w:val="17"/>
      </w:numPr>
      <w:spacing w:before="120" w:after="120"/>
    </w:pPr>
    <w:rPr>
      <w:rFonts w:ascii="Arial" w:eastAsia="MS Mincho" w:hAnsi="Arial"/>
      <w:kern w:val="28"/>
      <w:sz w:val="20"/>
      <w:szCs w:val="20"/>
    </w:rPr>
  </w:style>
  <w:style w:type="paragraph" w:styleId="BlockText">
    <w:name w:val="Block Text"/>
    <w:basedOn w:val="Normal"/>
    <w:uiPriority w:val="99"/>
    <w:semiHidden/>
    <w:rsid w:val="00D83A2B"/>
    <w:pPr>
      <w:ind w:left="1440" w:right="1440"/>
    </w:pPr>
  </w:style>
  <w:style w:type="paragraph" w:styleId="BodyText">
    <w:name w:val="Body Text"/>
    <w:basedOn w:val="Normal"/>
    <w:link w:val="BodyTextChar"/>
    <w:uiPriority w:val="99"/>
    <w:semiHidden/>
    <w:rsid w:val="00D83A2B"/>
  </w:style>
  <w:style w:type="character" w:customStyle="1" w:styleId="BodyTextChar">
    <w:name w:val="Body Text Char"/>
    <w:basedOn w:val="DefaultParagraphFont"/>
    <w:link w:val="BodyText"/>
    <w:uiPriority w:val="99"/>
    <w:semiHidden/>
    <w:locked/>
    <w:rsid w:val="004F5285"/>
    <w:rPr>
      <w:rFonts w:ascii="Garamond" w:eastAsia="MS Mincho" w:hAnsi="Garamond" w:cs="Times New Roman"/>
      <w:kern w:val="28"/>
      <w:sz w:val="22"/>
      <w:szCs w:val="22"/>
      <w:lang w:val="en-US" w:eastAsia="en-US" w:bidi="ar-SA"/>
    </w:rPr>
  </w:style>
  <w:style w:type="paragraph" w:styleId="BodyTextFirstIndent">
    <w:name w:val="Body Text First Indent"/>
    <w:basedOn w:val="BodyText"/>
    <w:link w:val="BodyTextFirstIndentChar"/>
    <w:uiPriority w:val="99"/>
    <w:semiHidden/>
    <w:rsid w:val="00D83A2B"/>
    <w:pPr>
      <w:ind w:firstLine="210"/>
    </w:pPr>
  </w:style>
  <w:style w:type="character" w:customStyle="1" w:styleId="BodyTextFirstIndentChar">
    <w:name w:val="Body Text First Indent Char"/>
    <w:basedOn w:val="BodyTextChar"/>
    <w:link w:val="BodyTextFirstIndent"/>
    <w:uiPriority w:val="99"/>
    <w:semiHidden/>
    <w:locked/>
    <w:rsid w:val="00F45AAB"/>
    <w:rPr>
      <w:rFonts w:ascii="Garamond" w:eastAsia="MS Mincho" w:hAnsi="Garamond" w:cs="Times New Roman"/>
      <w:kern w:val="28"/>
      <w:sz w:val="22"/>
      <w:szCs w:val="22"/>
      <w:lang w:val="en-US" w:eastAsia="en-US" w:bidi="ar-SA"/>
    </w:rPr>
  </w:style>
  <w:style w:type="paragraph" w:styleId="BodyTextIndent">
    <w:name w:val="Body Text Indent"/>
    <w:basedOn w:val="Normal"/>
    <w:link w:val="BodyTextIndentChar"/>
    <w:uiPriority w:val="99"/>
    <w:semiHidden/>
    <w:rsid w:val="00D83A2B"/>
    <w:pPr>
      <w:ind w:left="360"/>
    </w:pPr>
  </w:style>
  <w:style w:type="character" w:customStyle="1" w:styleId="BodyTextIndentChar">
    <w:name w:val="Body Text Indent Char"/>
    <w:basedOn w:val="DefaultParagraphFont"/>
    <w:link w:val="BodyTextIndent"/>
    <w:uiPriority w:val="99"/>
    <w:semiHidden/>
    <w:locked/>
    <w:rsid w:val="00F45AAB"/>
    <w:rPr>
      <w:rFonts w:ascii="Garamond" w:eastAsia="MS Mincho" w:hAnsi="Garamond" w:cs="Times New Roman"/>
      <w:kern w:val="28"/>
    </w:rPr>
  </w:style>
  <w:style w:type="paragraph" w:customStyle="1" w:styleId="Callouts">
    <w:name w:val="Callouts"/>
    <w:uiPriority w:val="99"/>
    <w:semiHidden/>
    <w:rsid w:val="00D83A2B"/>
    <w:pPr>
      <w:jc w:val="center"/>
    </w:pPr>
    <w:rPr>
      <w:rFonts w:ascii="Arial" w:eastAsia="MS Mincho" w:hAnsi="Arial"/>
      <w:b/>
      <w:i/>
      <w:kern w:val="28"/>
      <w:sz w:val="20"/>
      <w:szCs w:val="20"/>
    </w:rPr>
  </w:style>
  <w:style w:type="paragraph" w:customStyle="1" w:styleId="NumTxtIndent">
    <w:name w:val="NumTxt Indent"/>
    <w:uiPriority w:val="99"/>
    <w:semiHidden/>
    <w:rsid w:val="00D83A2B"/>
    <w:pPr>
      <w:spacing w:after="120"/>
      <w:ind w:left="1800"/>
    </w:pPr>
    <w:rPr>
      <w:rFonts w:ascii="Arial" w:eastAsia="MS Mincho" w:hAnsi="Arial" w:cs="Arial"/>
      <w:kern w:val="28"/>
      <w:sz w:val="20"/>
      <w:szCs w:val="20"/>
    </w:rPr>
  </w:style>
  <w:style w:type="character" w:styleId="Hyperlink">
    <w:name w:val="Hyperlink"/>
    <w:basedOn w:val="DefaultParagraphFont"/>
    <w:uiPriority w:val="99"/>
    <w:rsid w:val="00355CA5"/>
    <w:rPr>
      <w:rFonts w:cs="Times New Roman"/>
      <w:i/>
      <w:color w:val="000000"/>
    </w:rPr>
  </w:style>
  <w:style w:type="character" w:styleId="PageNumber">
    <w:name w:val="page number"/>
    <w:basedOn w:val="DefaultParagraphFont"/>
    <w:uiPriority w:val="99"/>
    <w:semiHidden/>
    <w:rsid w:val="00D83A2B"/>
    <w:rPr>
      <w:rFonts w:ascii="Arial" w:hAnsi="Arial" w:cs="Times New Roman"/>
      <w:sz w:val="20"/>
      <w:szCs w:val="20"/>
    </w:rPr>
  </w:style>
  <w:style w:type="paragraph" w:customStyle="1" w:styleId="H1">
    <w:name w:val="H1"/>
    <w:next w:val="Body"/>
    <w:uiPriority w:val="99"/>
    <w:rsid w:val="00D83A2B"/>
    <w:pPr>
      <w:keepNext/>
      <w:pBdr>
        <w:bottom w:val="single" w:sz="12" w:space="1" w:color="006A71"/>
      </w:pBdr>
      <w:spacing w:before="360" w:after="120"/>
      <w:outlineLvl w:val="1"/>
    </w:pPr>
    <w:rPr>
      <w:rFonts w:ascii="Garamond" w:eastAsia="MS Mincho" w:hAnsi="Garamond" w:cs="Arial"/>
      <w:b/>
      <w:bCs/>
      <w:kern w:val="28"/>
      <w:sz w:val="32"/>
      <w:szCs w:val="32"/>
    </w:rPr>
  </w:style>
  <w:style w:type="paragraph" w:customStyle="1" w:styleId="H2">
    <w:name w:val="H2"/>
    <w:next w:val="Body"/>
    <w:link w:val="H2Char1"/>
    <w:uiPriority w:val="99"/>
    <w:rsid w:val="00D83A2B"/>
    <w:pPr>
      <w:keepNext/>
      <w:spacing w:before="320" w:after="100"/>
      <w:outlineLvl w:val="2"/>
    </w:pPr>
    <w:rPr>
      <w:rFonts w:ascii="Garamond" w:eastAsia="MS Mincho" w:hAnsi="Garamond" w:cs="Arial"/>
      <w:b/>
      <w:bCs/>
      <w:kern w:val="28"/>
      <w:sz w:val="28"/>
      <w:szCs w:val="28"/>
    </w:rPr>
  </w:style>
  <w:style w:type="paragraph" w:styleId="Closing">
    <w:name w:val="Closing"/>
    <w:basedOn w:val="Normal"/>
    <w:link w:val="ClosingChar"/>
    <w:uiPriority w:val="99"/>
    <w:semiHidden/>
    <w:rsid w:val="00D83A2B"/>
    <w:pPr>
      <w:ind w:left="4320"/>
    </w:pPr>
  </w:style>
  <w:style w:type="character" w:customStyle="1" w:styleId="ClosingChar">
    <w:name w:val="Closing Char"/>
    <w:basedOn w:val="DefaultParagraphFont"/>
    <w:link w:val="Closing"/>
    <w:uiPriority w:val="99"/>
    <w:semiHidden/>
    <w:locked/>
    <w:rsid w:val="00F45AAB"/>
    <w:rPr>
      <w:rFonts w:ascii="Garamond" w:eastAsia="MS Mincho" w:hAnsi="Garamond" w:cs="Times New Roman"/>
      <w:kern w:val="28"/>
    </w:rPr>
  </w:style>
  <w:style w:type="paragraph" w:customStyle="1" w:styleId="CopyrightBody">
    <w:name w:val="CopyrightBody"/>
    <w:uiPriority w:val="99"/>
    <w:rsid w:val="00D83A2B"/>
    <w:pPr>
      <w:spacing w:before="120" w:after="120"/>
      <w:ind w:left="1440"/>
    </w:pPr>
    <w:rPr>
      <w:rFonts w:ascii="Arial" w:eastAsia="MS Mincho" w:hAnsi="Arial" w:cs="Arial"/>
      <w:bCs/>
      <w:kern w:val="28"/>
    </w:rPr>
  </w:style>
  <w:style w:type="paragraph" w:customStyle="1" w:styleId="CopyrightHead">
    <w:name w:val="CopyrightHead"/>
    <w:next w:val="Normal"/>
    <w:uiPriority w:val="99"/>
    <w:rsid w:val="00D83A2B"/>
    <w:pPr>
      <w:pBdr>
        <w:bottom w:val="single" w:sz="4" w:space="1" w:color="auto"/>
      </w:pBdr>
      <w:spacing w:before="200" w:after="100"/>
      <w:outlineLvl w:val="0"/>
    </w:pPr>
    <w:rPr>
      <w:rFonts w:ascii="Arial" w:eastAsia="MS Mincho" w:hAnsi="Arial" w:cs="Arial"/>
      <w:b/>
      <w:bCs/>
      <w:kern w:val="28"/>
      <w:sz w:val="32"/>
      <w:szCs w:val="32"/>
    </w:rPr>
  </w:style>
  <w:style w:type="character" w:styleId="CommentReference">
    <w:name w:val="annotation reference"/>
    <w:basedOn w:val="DefaultParagraphFont"/>
    <w:uiPriority w:val="99"/>
    <w:rsid w:val="00D83A2B"/>
    <w:rPr>
      <w:rFonts w:cs="Times New Roman"/>
      <w:sz w:val="16"/>
      <w:szCs w:val="16"/>
    </w:rPr>
  </w:style>
  <w:style w:type="paragraph" w:styleId="CommentText">
    <w:name w:val="annotation text"/>
    <w:basedOn w:val="Normal"/>
    <w:link w:val="CommentTextChar"/>
    <w:uiPriority w:val="99"/>
    <w:rsid w:val="00D83A2B"/>
  </w:style>
  <w:style w:type="character" w:customStyle="1" w:styleId="CommentTextChar">
    <w:name w:val="Comment Text Char"/>
    <w:basedOn w:val="DefaultParagraphFont"/>
    <w:link w:val="CommentText"/>
    <w:uiPriority w:val="99"/>
    <w:locked/>
    <w:rsid w:val="0091544B"/>
    <w:rPr>
      <w:rFonts w:ascii="Garamond" w:eastAsia="MS Mincho" w:hAnsi="Garamond" w:cs="Times New Roman"/>
      <w:kern w:val="28"/>
      <w:sz w:val="22"/>
      <w:szCs w:val="22"/>
    </w:rPr>
  </w:style>
  <w:style w:type="paragraph" w:customStyle="1" w:styleId="TableHead">
    <w:name w:val="Table Head"/>
    <w:basedOn w:val="TableText"/>
    <w:uiPriority w:val="99"/>
    <w:rsid w:val="00D83A2B"/>
    <w:pPr>
      <w:keepNext/>
      <w:spacing w:before="60" w:after="60"/>
      <w:jc w:val="center"/>
    </w:pPr>
    <w:rPr>
      <w:rFonts w:cs="Arial"/>
      <w:b/>
    </w:rPr>
  </w:style>
  <w:style w:type="paragraph" w:customStyle="1" w:styleId="H3">
    <w:name w:val="H3"/>
    <w:next w:val="Body"/>
    <w:link w:val="H3Char"/>
    <w:uiPriority w:val="99"/>
    <w:rsid w:val="00D83A2B"/>
    <w:pPr>
      <w:keepNext/>
      <w:spacing w:before="160"/>
      <w:outlineLvl w:val="3"/>
    </w:pPr>
    <w:rPr>
      <w:rFonts w:ascii="Garamond" w:eastAsia="MS Mincho" w:hAnsi="Garamond" w:cs="Arial"/>
      <w:b/>
      <w:i/>
      <w:kern w:val="28"/>
      <w:sz w:val="26"/>
      <w:szCs w:val="26"/>
    </w:rPr>
  </w:style>
  <w:style w:type="paragraph" w:styleId="ListNumber2">
    <w:name w:val="List Number 2"/>
    <w:basedOn w:val="Normal"/>
    <w:uiPriority w:val="99"/>
    <w:semiHidden/>
    <w:rsid w:val="00D83A2B"/>
    <w:pPr>
      <w:tabs>
        <w:tab w:val="num" w:pos="720"/>
      </w:tabs>
      <w:ind w:left="720" w:hanging="360"/>
    </w:pPr>
  </w:style>
  <w:style w:type="paragraph" w:styleId="ListNumber3">
    <w:name w:val="List Number 3"/>
    <w:basedOn w:val="Normal"/>
    <w:uiPriority w:val="99"/>
    <w:semiHidden/>
    <w:rsid w:val="00D83A2B"/>
    <w:pPr>
      <w:tabs>
        <w:tab w:val="num" w:pos="1080"/>
      </w:tabs>
      <w:ind w:left="1080" w:hanging="360"/>
    </w:pPr>
  </w:style>
  <w:style w:type="character" w:styleId="Emphasis">
    <w:name w:val="Emphasis"/>
    <w:basedOn w:val="DefaultParagraphFont"/>
    <w:uiPriority w:val="99"/>
    <w:qFormat/>
    <w:rsid w:val="00D83A2B"/>
    <w:rPr>
      <w:rFonts w:cs="Times New Roman"/>
      <w:i/>
      <w:iCs/>
    </w:rPr>
  </w:style>
  <w:style w:type="paragraph" w:customStyle="1" w:styleId="Bullet">
    <w:name w:val="Bullet"/>
    <w:link w:val="BulletChar"/>
    <w:uiPriority w:val="99"/>
    <w:rsid w:val="00D1362B"/>
    <w:pPr>
      <w:numPr>
        <w:numId w:val="12"/>
      </w:numPr>
      <w:spacing w:before="120"/>
      <w:ind w:left="2160" w:hanging="360"/>
    </w:pPr>
    <w:rPr>
      <w:rFonts w:ascii="Garamond" w:eastAsia="MS Mincho" w:hAnsi="Garamond" w:cs="Arial"/>
      <w:kern w:val="28"/>
      <w:sz w:val="24"/>
      <w:szCs w:val="24"/>
    </w:rPr>
  </w:style>
  <w:style w:type="paragraph" w:customStyle="1" w:styleId="Numbered">
    <w:name w:val="Numbered"/>
    <w:uiPriority w:val="99"/>
    <w:semiHidden/>
    <w:rsid w:val="00D83A2B"/>
    <w:pPr>
      <w:tabs>
        <w:tab w:val="num" w:pos="360"/>
      </w:tabs>
      <w:spacing w:after="120"/>
      <w:ind w:left="1800" w:hanging="360"/>
    </w:pPr>
    <w:rPr>
      <w:rFonts w:ascii="Arial" w:eastAsia="MS Mincho" w:hAnsi="Arial" w:cs="Arial"/>
    </w:rPr>
  </w:style>
  <w:style w:type="paragraph" w:customStyle="1" w:styleId="Warning">
    <w:name w:val="Warning"/>
    <w:next w:val="Body"/>
    <w:uiPriority w:val="99"/>
    <w:rsid w:val="00D83A2B"/>
    <w:pPr>
      <w:numPr>
        <w:numId w:val="19"/>
      </w:numPr>
      <w:spacing w:before="120" w:after="120"/>
    </w:pPr>
    <w:rPr>
      <w:rFonts w:ascii="Arial" w:eastAsia="MS Mincho" w:hAnsi="Arial" w:cs="Arial"/>
      <w:kern w:val="28"/>
      <w:sz w:val="20"/>
      <w:szCs w:val="20"/>
    </w:rPr>
  </w:style>
  <w:style w:type="character" w:customStyle="1" w:styleId="GraphicChar">
    <w:name w:val="Graphic Char"/>
    <w:basedOn w:val="DefaultParagraphFont"/>
    <w:link w:val="Graphic"/>
    <w:uiPriority w:val="99"/>
    <w:locked/>
    <w:rsid w:val="00D83A2B"/>
    <w:rPr>
      <w:rFonts w:ascii="Garamond" w:eastAsia="MS Mincho" w:hAnsi="Garamond" w:cs="Times New Roman"/>
      <w:kern w:val="28"/>
      <w:sz w:val="24"/>
      <w:szCs w:val="24"/>
      <w:lang w:val="en-US" w:eastAsia="en-US" w:bidi="ar-SA"/>
    </w:rPr>
  </w:style>
  <w:style w:type="paragraph" w:customStyle="1" w:styleId="Caution">
    <w:name w:val="Caution"/>
    <w:next w:val="Body"/>
    <w:uiPriority w:val="99"/>
    <w:rsid w:val="00D83A2B"/>
    <w:pPr>
      <w:numPr>
        <w:numId w:val="13"/>
      </w:numPr>
      <w:spacing w:before="120" w:after="120"/>
    </w:pPr>
    <w:rPr>
      <w:rFonts w:ascii="Arial" w:eastAsia="MS Mincho" w:hAnsi="Arial" w:cs="Arial"/>
      <w:kern w:val="28"/>
      <w:sz w:val="20"/>
      <w:szCs w:val="20"/>
    </w:rPr>
  </w:style>
  <w:style w:type="paragraph" w:customStyle="1" w:styleId="CHost">
    <w:name w:val="CHost"/>
    <w:basedOn w:val="Normal"/>
    <w:next w:val="Body"/>
    <w:uiPriority w:val="99"/>
    <w:semiHidden/>
    <w:rsid w:val="00D83A2B"/>
  </w:style>
  <w:style w:type="paragraph" w:customStyle="1" w:styleId="ChapHead">
    <w:name w:val="ChapHead"/>
    <w:basedOn w:val="Heading1"/>
    <w:next w:val="H1"/>
    <w:uiPriority w:val="99"/>
    <w:semiHidden/>
    <w:rsid w:val="00D83A2B"/>
    <w:pPr>
      <w:numPr>
        <w:numId w:val="16"/>
      </w:numPr>
      <w:spacing w:before="480"/>
      <w:ind w:left="0"/>
    </w:pPr>
    <w:rPr>
      <w:rFonts w:cs="Arial"/>
      <w:bCs/>
      <w:kern w:val="0"/>
      <w:sz w:val="52"/>
      <w:szCs w:val="52"/>
    </w:rPr>
  </w:style>
  <w:style w:type="paragraph" w:customStyle="1" w:styleId="NumberList">
    <w:name w:val="Number List"/>
    <w:uiPriority w:val="99"/>
    <w:rsid w:val="00D83A2B"/>
    <w:pPr>
      <w:numPr>
        <w:numId w:val="21"/>
      </w:numPr>
      <w:spacing w:after="120"/>
    </w:pPr>
    <w:rPr>
      <w:rFonts w:ascii="Garamond" w:eastAsia="MS Mincho" w:hAnsi="Garamond"/>
      <w:kern w:val="28"/>
      <w:sz w:val="24"/>
      <w:szCs w:val="24"/>
    </w:rPr>
  </w:style>
  <w:style w:type="paragraph" w:customStyle="1" w:styleId="FrontMatter">
    <w:name w:val="FrontMatter"/>
    <w:uiPriority w:val="99"/>
    <w:semiHidden/>
    <w:rsid w:val="00D83A2B"/>
    <w:pPr>
      <w:pBdr>
        <w:bottom w:val="single" w:sz="4" w:space="1" w:color="auto"/>
      </w:pBdr>
      <w:spacing w:before="200" w:after="100"/>
    </w:pPr>
    <w:rPr>
      <w:rFonts w:ascii="Arial" w:eastAsia="MS Mincho" w:hAnsi="Arial" w:cs="Arial"/>
      <w:b/>
      <w:bCs/>
      <w:kern w:val="28"/>
      <w:sz w:val="32"/>
      <w:szCs w:val="32"/>
    </w:rPr>
  </w:style>
  <w:style w:type="paragraph" w:styleId="Date">
    <w:name w:val="Date"/>
    <w:basedOn w:val="Normal"/>
    <w:next w:val="Normal"/>
    <w:link w:val="DateChar"/>
    <w:uiPriority w:val="99"/>
    <w:rsid w:val="00D83A2B"/>
  </w:style>
  <w:style w:type="character" w:customStyle="1" w:styleId="DateChar">
    <w:name w:val="Date Char"/>
    <w:basedOn w:val="DefaultParagraphFont"/>
    <w:link w:val="Date"/>
    <w:uiPriority w:val="99"/>
    <w:semiHidden/>
    <w:locked/>
    <w:rsid w:val="00F45AAB"/>
    <w:rPr>
      <w:rFonts w:ascii="Garamond" w:eastAsia="MS Mincho" w:hAnsi="Garamond" w:cs="Times New Roman"/>
      <w:kern w:val="28"/>
    </w:rPr>
  </w:style>
  <w:style w:type="paragraph" w:customStyle="1" w:styleId="Captions">
    <w:name w:val="Captions"/>
    <w:basedOn w:val="Body"/>
    <w:uiPriority w:val="99"/>
    <w:rsid w:val="00D83A2B"/>
    <w:pPr>
      <w:tabs>
        <w:tab w:val="center" w:pos="360"/>
      </w:tabs>
      <w:spacing w:after="240"/>
      <w:jc w:val="center"/>
    </w:pPr>
    <w:rPr>
      <w:rFonts w:cs="Arial"/>
      <w:b/>
    </w:rPr>
  </w:style>
  <w:style w:type="paragraph" w:customStyle="1" w:styleId="NumberListIndent1">
    <w:name w:val="Number List Indent 1"/>
    <w:basedOn w:val="Normal"/>
    <w:uiPriority w:val="99"/>
    <w:semiHidden/>
    <w:rsid w:val="00D83A2B"/>
    <w:pPr>
      <w:spacing w:before="120" w:after="240"/>
      <w:jc w:val="both"/>
    </w:pPr>
    <w:rPr>
      <w:rFonts w:cs="Arial"/>
    </w:rPr>
  </w:style>
  <w:style w:type="paragraph" w:customStyle="1" w:styleId="SubBulletList">
    <w:name w:val="SubBullet List"/>
    <w:basedOn w:val="Normal"/>
    <w:uiPriority w:val="99"/>
    <w:semiHidden/>
    <w:rsid w:val="00D83A2B"/>
    <w:pPr>
      <w:tabs>
        <w:tab w:val="left" w:pos="360"/>
        <w:tab w:val="left" w:pos="1080"/>
      </w:tabs>
    </w:pPr>
    <w:rPr>
      <w:sz w:val="24"/>
    </w:rPr>
  </w:style>
  <w:style w:type="paragraph" w:customStyle="1" w:styleId="TOC8Index">
    <w:name w:val="TOC 8 Index"/>
    <w:basedOn w:val="Normal"/>
    <w:next w:val="NumberList"/>
    <w:uiPriority w:val="99"/>
    <w:semiHidden/>
    <w:rsid w:val="00D83A2B"/>
    <w:pPr>
      <w:pBdr>
        <w:bottom w:val="single" w:sz="18" w:space="1" w:color="A17C00"/>
      </w:pBdr>
      <w:tabs>
        <w:tab w:val="left" w:pos="2405"/>
      </w:tabs>
      <w:spacing w:before="500" w:after="600"/>
      <w:outlineLvl w:val="0"/>
    </w:pPr>
    <w:rPr>
      <w:rFonts w:ascii="Arial" w:hAnsi="Arial" w:cs="Arial"/>
      <w:b/>
      <w:bCs/>
      <w:sz w:val="32"/>
      <w:szCs w:val="32"/>
    </w:rPr>
  </w:style>
  <w:style w:type="character" w:customStyle="1" w:styleId="H1Char">
    <w:name w:val="H1 Char"/>
    <w:basedOn w:val="DefaultParagraphFont"/>
    <w:uiPriority w:val="99"/>
    <w:semiHidden/>
    <w:rsid w:val="00D83A2B"/>
    <w:rPr>
      <w:rFonts w:ascii="Arial" w:eastAsia="MS Mincho" w:hAnsi="Arial" w:cs="Arial"/>
      <w:b/>
      <w:bCs/>
      <w:kern w:val="28"/>
      <w:sz w:val="32"/>
      <w:szCs w:val="32"/>
      <w:lang w:val="en-US" w:eastAsia="en-US" w:bidi="ar-SA"/>
    </w:rPr>
  </w:style>
  <w:style w:type="character" w:customStyle="1" w:styleId="H2Char">
    <w:name w:val="H2 Char"/>
    <w:basedOn w:val="DefaultParagraphFont"/>
    <w:uiPriority w:val="99"/>
    <w:semiHidden/>
    <w:rsid w:val="00D83A2B"/>
    <w:rPr>
      <w:rFonts w:ascii="Arial" w:eastAsia="MS Mincho" w:hAnsi="Arial" w:cs="Arial"/>
      <w:b/>
      <w:bCs/>
      <w:kern w:val="28"/>
      <w:sz w:val="26"/>
      <w:szCs w:val="26"/>
      <w:lang w:val="en-US" w:eastAsia="en-US" w:bidi="ar-SA"/>
    </w:rPr>
  </w:style>
  <w:style w:type="paragraph" w:customStyle="1" w:styleId="BulletList2ndLevel">
    <w:name w:val="Bullet List_2nd Level"/>
    <w:basedOn w:val="BodyText"/>
    <w:uiPriority w:val="99"/>
    <w:semiHidden/>
    <w:rsid w:val="00D83A2B"/>
    <w:pPr>
      <w:numPr>
        <w:ilvl w:val="1"/>
        <w:numId w:val="12"/>
      </w:numPr>
      <w:contextualSpacing/>
    </w:pPr>
    <w:rPr>
      <w:sz w:val="24"/>
      <w:szCs w:val="24"/>
    </w:rPr>
  </w:style>
  <w:style w:type="paragraph" w:styleId="E-mailSignature">
    <w:name w:val="E-mail Signature"/>
    <w:basedOn w:val="Normal"/>
    <w:link w:val="E-mailSignatureChar"/>
    <w:uiPriority w:val="99"/>
    <w:rsid w:val="00D83A2B"/>
  </w:style>
  <w:style w:type="character" w:customStyle="1" w:styleId="E-mailSignatureChar">
    <w:name w:val="E-mail Signature Char"/>
    <w:basedOn w:val="DefaultParagraphFont"/>
    <w:link w:val="E-mailSignature"/>
    <w:uiPriority w:val="99"/>
    <w:semiHidden/>
    <w:locked/>
    <w:rsid w:val="00F45AAB"/>
    <w:rPr>
      <w:rFonts w:ascii="Garamond" w:eastAsia="MS Mincho" w:hAnsi="Garamond" w:cs="Times New Roman"/>
      <w:kern w:val="28"/>
    </w:rPr>
  </w:style>
  <w:style w:type="character" w:customStyle="1" w:styleId="H3Char">
    <w:name w:val="H3 Char"/>
    <w:basedOn w:val="DefaultParagraphFont"/>
    <w:link w:val="H3"/>
    <w:uiPriority w:val="99"/>
    <w:locked/>
    <w:rsid w:val="004044A7"/>
    <w:rPr>
      <w:rFonts w:ascii="Garamond" w:eastAsia="MS Mincho" w:hAnsi="Garamond" w:cs="Arial"/>
      <w:b/>
      <w:i/>
      <w:kern w:val="28"/>
      <w:sz w:val="26"/>
      <w:szCs w:val="26"/>
      <w:lang w:val="en-US" w:eastAsia="en-US" w:bidi="ar-SA"/>
    </w:rPr>
  </w:style>
  <w:style w:type="paragraph" w:styleId="Caption">
    <w:name w:val="caption"/>
    <w:basedOn w:val="Normal"/>
    <w:next w:val="Body"/>
    <w:uiPriority w:val="99"/>
    <w:qFormat/>
    <w:rsid w:val="00D83A2B"/>
    <w:pPr>
      <w:spacing w:before="60" w:after="240"/>
      <w:ind w:left="1440"/>
      <w:jc w:val="center"/>
    </w:pPr>
    <w:rPr>
      <w:b/>
      <w:bCs/>
      <w:sz w:val="24"/>
      <w:szCs w:val="24"/>
    </w:rPr>
  </w:style>
  <w:style w:type="paragraph" w:customStyle="1" w:styleId="TableHeader">
    <w:name w:val="Table Header"/>
    <w:basedOn w:val="TableText"/>
    <w:uiPriority w:val="99"/>
    <w:semiHidden/>
    <w:rsid w:val="00D83A2B"/>
    <w:pPr>
      <w:jc w:val="center"/>
    </w:pPr>
    <w:rPr>
      <w:b/>
      <w:color w:val="FFFFFF"/>
      <w:sz w:val="24"/>
      <w:szCs w:val="24"/>
    </w:rPr>
  </w:style>
  <w:style w:type="paragraph" w:styleId="BalloonText">
    <w:name w:val="Balloon Text"/>
    <w:basedOn w:val="Normal"/>
    <w:link w:val="BalloonTextChar"/>
    <w:uiPriority w:val="99"/>
    <w:semiHidden/>
    <w:rsid w:val="00D83A2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45AAB"/>
    <w:rPr>
      <w:rFonts w:eastAsia="MS Mincho" w:cs="Times New Roman"/>
      <w:kern w:val="28"/>
      <w:sz w:val="2"/>
    </w:rPr>
  </w:style>
  <w:style w:type="paragraph" w:styleId="BodyText2">
    <w:name w:val="Body Text 2"/>
    <w:basedOn w:val="Normal"/>
    <w:link w:val="BodyText2Char"/>
    <w:uiPriority w:val="99"/>
    <w:semiHidden/>
    <w:rsid w:val="00D83A2B"/>
    <w:pPr>
      <w:spacing w:line="480" w:lineRule="auto"/>
    </w:pPr>
  </w:style>
  <w:style w:type="character" w:customStyle="1" w:styleId="BodyText2Char">
    <w:name w:val="Body Text 2 Char"/>
    <w:basedOn w:val="DefaultParagraphFont"/>
    <w:link w:val="BodyText2"/>
    <w:uiPriority w:val="99"/>
    <w:semiHidden/>
    <w:locked/>
    <w:rsid w:val="00F45AAB"/>
    <w:rPr>
      <w:rFonts w:ascii="Garamond" w:eastAsia="MS Mincho" w:hAnsi="Garamond" w:cs="Times New Roman"/>
      <w:kern w:val="28"/>
    </w:rPr>
  </w:style>
  <w:style w:type="paragraph" w:styleId="FootnoteText">
    <w:name w:val="footnote text"/>
    <w:basedOn w:val="Normal"/>
    <w:link w:val="FootnoteTextChar"/>
    <w:uiPriority w:val="99"/>
    <w:rsid w:val="00911725"/>
    <w:pPr>
      <w:tabs>
        <w:tab w:val="right" w:pos="9360"/>
      </w:tabs>
      <w:spacing w:before="40" w:after="40"/>
      <w:ind w:left="1440"/>
    </w:pPr>
    <w:rPr>
      <w:sz w:val="18"/>
      <w:szCs w:val="18"/>
    </w:rPr>
  </w:style>
  <w:style w:type="character" w:customStyle="1" w:styleId="FootnoteTextChar">
    <w:name w:val="Footnote Text Char"/>
    <w:basedOn w:val="DefaultParagraphFont"/>
    <w:link w:val="FootnoteText"/>
    <w:uiPriority w:val="99"/>
    <w:locked/>
    <w:rsid w:val="00911725"/>
    <w:rPr>
      <w:rFonts w:ascii="Garamond" w:eastAsia="MS Mincho" w:hAnsi="Garamond" w:cs="Times New Roman"/>
      <w:kern w:val="28"/>
      <w:sz w:val="18"/>
      <w:szCs w:val="18"/>
      <w:lang w:val="en-US" w:eastAsia="en-US" w:bidi="ar-SA"/>
    </w:rPr>
  </w:style>
  <w:style w:type="paragraph" w:styleId="DocumentMap">
    <w:name w:val="Document Map"/>
    <w:basedOn w:val="Normal"/>
    <w:link w:val="DocumentMapChar"/>
    <w:uiPriority w:val="99"/>
    <w:semiHidden/>
    <w:rsid w:val="00D83A2B"/>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F45AAB"/>
    <w:rPr>
      <w:rFonts w:eastAsia="MS Mincho" w:cs="Times New Roman"/>
      <w:kern w:val="28"/>
      <w:sz w:val="2"/>
    </w:rPr>
  </w:style>
  <w:style w:type="paragraph" w:styleId="BodyText3">
    <w:name w:val="Body Text 3"/>
    <w:basedOn w:val="Normal"/>
    <w:link w:val="BodyText3Char"/>
    <w:uiPriority w:val="99"/>
    <w:semiHidden/>
    <w:rsid w:val="00D83A2B"/>
    <w:rPr>
      <w:sz w:val="16"/>
      <w:szCs w:val="16"/>
    </w:rPr>
  </w:style>
  <w:style w:type="character" w:customStyle="1" w:styleId="BodyText3Char">
    <w:name w:val="Body Text 3 Char"/>
    <w:basedOn w:val="DefaultParagraphFont"/>
    <w:link w:val="BodyText3"/>
    <w:uiPriority w:val="99"/>
    <w:semiHidden/>
    <w:locked/>
    <w:rsid w:val="00F45AAB"/>
    <w:rPr>
      <w:rFonts w:ascii="Garamond" w:eastAsia="MS Mincho" w:hAnsi="Garamond" w:cs="Times New Roman"/>
      <w:kern w:val="28"/>
      <w:sz w:val="16"/>
      <w:szCs w:val="16"/>
    </w:rPr>
  </w:style>
  <w:style w:type="paragraph" w:styleId="EndnoteText">
    <w:name w:val="endnote text"/>
    <w:basedOn w:val="Normal"/>
    <w:link w:val="EndnoteTextChar"/>
    <w:uiPriority w:val="99"/>
    <w:semiHidden/>
    <w:rsid w:val="00D83A2B"/>
  </w:style>
  <w:style w:type="character" w:customStyle="1" w:styleId="EndnoteTextChar">
    <w:name w:val="Endnote Text Char"/>
    <w:basedOn w:val="DefaultParagraphFont"/>
    <w:link w:val="EndnoteText"/>
    <w:uiPriority w:val="99"/>
    <w:semiHidden/>
    <w:locked/>
    <w:rsid w:val="00F45AAB"/>
    <w:rPr>
      <w:rFonts w:ascii="Garamond" w:eastAsia="MS Mincho" w:hAnsi="Garamond" w:cs="Times New Roman"/>
      <w:kern w:val="28"/>
      <w:sz w:val="20"/>
      <w:szCs w:val="20"/>
    </w:rPr>
  </w:style>
  <w:style w:type="paragraph" w:styleId="EnvelopeAddress">
    <w:name w:val="envelope address"/>
    <w:basedOn w:val="Normal"/>
    <w:uiPriority w:val="99"/>
    <w:semiHidden/>
    <w:rsid w:val="00D83A2B"/>
    <w:pPr>
      <w:framePr w:w="7920" w:h="1980" w:hRule="exact" w:hSpace="180" w:wrap="auto" w:hAnchor="page" w:xAlign="center" w:yAlign="bottom"/>
      <w:ind w:left="2880"/>
    </w:pPr>
    <w:rPr>
      <w:rFonts w:cs="Arial"/>
      <w:sz w:val="24"/>
      <w:szCs w:val="24"/>
    </w:rPr>
  </w:style>
  <w:style w:type="paragraph" w:styleId="EnvelopeReturn">
    <w:name w:val="envelope return"/>
    <w:basedOn w:val="Normal"/>
    <w:uiPriority w:val="99"/>
    <w:semiHidden/>
    <w:rsid w:val="00D83A2B"/>
    <w:rPr>
      <w:rFonts w:cs="Arial"/>
    </w:rPr>
  </w:style>
  <w:style w:type="paragraph" w:customStyle="1" w:styleId="H4">
    <w:name w:val="H4"/>
    <w:next w:val="Body"/>
    <w:link w:val="H4Char"/>
    <w:uiPriority w:val="99"/>
    <w:rsid w:val="00905208"/>
    <w:pPr>
      <w:keepNext/>
      <w:spacing w:before="160"/>
    </w:pPr>
    <w:rPr>
      <w:rFonts w:ascii="Arial" w:eastAsia="MS Mincho" w:hAnsi="Arial" w:cs="Arial"/>
      <w:b/>
      <w:bCs/>
      <w:kern w:val="28"/>
      <w:sz w:val="26"/>
      <w:szCs w:val="26"/>
    </w:rPr>
  </w:style>
  <w:style w:type="paragraph" w:styleId="HTMLAddress">
    <w:name w:val="HTML Address"/>
    <w:basedOn w:val="Normal"/>
    <w:link w:val="HTMLAddressChar"/>
    <w:uiPriority w:val="99"/>
    <w:semiHidden/>
    <w:rsid w:val="00D83A2B"/>
    <w:rPr>
      <w:i/>
      <w:iCs/>
    </w:rPr>
  </w:style>
  <w:style w:type="character" w:customStyle="1" w:styleId="HTMLAddressChar">
    <w:name w:val="HTML Address Char"/>
    <w:basedOn w:val="DefaultParagraphFont"/>
    <w:link w:val="HTMLAddress"/>
    <w:uiPriority w:val="99"/>
    <w:semiHidden/>
    <w:locked/>
    <w:rsid w:val="00F45AAB"/>
    <w:rPr>
      <w:rFonts w:ascii="Garamond" w:eastAsia="MS Mincho" w:hAnsi="Garamond" w:cs="Times New Roman"/>
      <w:i/>
      <w:iCs/>
      <w:kern w:val="28"/>
    </w:rPr>
  </w:style>
  <w:style w:type="paragraph" w:styleId="HTMLPreformatted">
    <w:name w:val="HTML Preformatted"/>
    <w:basedOn w:val="Normal"/>
    <w:link w:val="HTMLPreformattedChar"/>
    <w:uiPriority w:val="99"/>
    <w:semiHidden/>
    <w:rsid w:val="00D83A2B"/>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F45AAB"/>
    <w:rPr>
      <w:rFonts w:ascii="Courier New" w:eastAsia="MS Mincho" w:hAnsi="Courier New" w:cs="Courier New"/>
      <w:kern w:val="28"/>
      <w:sz w:val="20"/>
      <w:szCs w:val="20"/>
    </w:rPr>
  </w:style>
  <w:style w:type="paragraph" w:styleId="List">
    <w:name w:val="List"/>
    <w:basedOn w:val="Normal"/>
    <w:uiPriority w:val="99"/>
    <w:semiHidden/>
    <w:rsid w:val="00D83A2B"/>
    <w:pPr>
      <w:ind w:left="360" w:hanging="360"/>
    </w:pPr>
  </w:style>
  <w:style w:type="paragraph" w:styleId="BodyTextFirstIndent2">
    <w:name w:val="Body Text First Indent 2"/>
    <w:basedOn w:val="BodyTextIndent"/>
    <w:link w:val="BodyTextFirstIndent2Char"/>
    <w:uiPriority w:val="99"/>
    <w:semiHidden/>
    <w:rsid w:val="00D83A2B"/>
    <w:pPr>
      <w:ind w:firstLine="210"/>
    </w:pPr>
  </w:style>
  <w:style w:type="character" w:customStyle="1" w:styleId="BodyTextFirstIndent2Char">
    <w:name w:val="Body Text First Indent 2 Char"/>
    <w:basedOn w:val="BodyTextIndentChar"/>
    <w:link w:val="BodyTextFirstIndent2"/>
    <w:uiPriority w:val="99"/>
    <w:semiHidden/>
    <w:locked/>
    <w:rsid w:val="00F45AAB"/>
    <w:rPr>
      <w:rFonts w:ascii="Garamond" w:eastAsia="MS Mincho" w:hAnsi="Garamond" w:cs="Times New Roman"/>
      <w:kern w:val="28"/>
    </w:rPr>
  </w:style>
  <w:style w:type="paragraph" w:styleId="BodyTextIndent2">
    <w:name w:val="Body Text Indent 2"/>
    <w:basedOn w:val="Normal"/>
    <w:link w:val="BodyTextIndent2Char"/>
    <w:uiPriority w:val="99"/>
    <w:semiHidden/>
    <w:rsid w:val="00D83A2B"/>
    <w:pPr>
      <w:spacing w:line="480" w:lineRule="auto"/>
      <w:ind w:left="360"/>
    </w:pPr>
  </w:style>
  <w:style w:type="character" w:customStyle="1" w:styleId="BodyTextIndent2Char">
    <w:name w:val="Body Text Indent 2 Char"/>
    <w:basedOn w:val="DefaultParagraphFont"/>
    <w:link w:val="BodyTextIndent2"/>
    <w:uiPriority w:val="99"/>
    <w:semiHidden/>
    <w:locked/>
    <w:rsid w:val="00F45AAB"/>
    <w:rPr>
      <w:rFonts w:ascii="Garamond" w:eastAsia="MS Mincho" w:hAnsi="Garamond" w:cs="Times New Roman"/>
      <w:kern w:val="28"/>
    </w:rPr>
  </w:style>
  <w:style w:type="paragraph" w:styleId="BodyTextIndent3">
    <w:name w:val="Body Text Indent 3"/>
    <w:basedOn w:val="Normal"/>
    <w:link w:val="BodyTextIndent3Char"/>
    <w:uiPriority w:val="99"/>
    <w:semiHidden/>
    <w:rsid w:val="00D83A2B"/>
    <w:pPr>
      <w:ind w:left="360"/>
    </w:pPr>
    <w:rPr>
      <w:sz w:val="16"/>
      <w:szCs w:val="16"/>
    </w:rPr>
  </w:style>
  <w:style w:type="character" w:customStyle="1" w:styleId="BodyTextIndent3Char">
    <w:name w:val="Body Text Indent 3 Char"/>
    <w:basedOn w:val="DefaultParagraphFont"/>
    <w:link w:val="BodyTextIndent3"/>
    <w:uiPriority w:val="99"/>
    <w:semiHidden/>
    <w:locked/>
    <w:rsid w:val="00F45AAB"/>
    <w:rPr>
      <w:rFonts w:ascii="Garamond" w:eastAsia="MS Mincho" w:hAnsi="Garamond" w:cs="Times New Roman"/>
      <w:kern w:val="28"/>
      <w:sz w:val="16"/>
      <w:szCs w:val="16"/>
    </w:rPr>
  </w:style>
  <w:style w:type="paragraph" w:styleId="CommentSubject">
    <w:name w:val="annotation subject"/>
    <w:basedOn w:val="CommentText"/>
    <w:next w:val="CommentText"/>
    <w:link w:val="CommentSubjectChar"/>
    <w:uiPriority w:val="99"/>
    <w:semiHidden/>
    <w:rsid w:val="00D83A2B"/>
    <w:rPr>
      <w:b/>
      <w:bCs/>
    </w:rPr>
  </w:style>
  <w:style w:type="character" w:customStyle="1" w:styleId="CommentSubjectChar">
    <w:name w:val="Comment Subject Char"/>
    <w:basedOn w:val="CommentTextChar"/>
    <w:link w:val="CommentSubject"/>
    <w:uiPriority w:val="99"/>
    <w:semiHidden/>
    <w:locked/>
    <w:rsid w:val="00F45AAB"/>
    <w:rPr>
      <w:rFonts w:ascii="Garamond" w:eastAsia="MS Mincho" w:hAnsi="Garamond" w:cs="Times New Roman"/>
      <w:b/>
      <w:bCs/>
      <w:kern w:val="28"/>
      <w:sz w:val="20"/>
      <w:szCs w:val="20"/>
    </w:rPr>
  </w:style>
  <w:style w:type="paragraph" w:styleId="ListBullet">
    <w:name w:val="List Bullet"/>
    <w:basedOn w:val="Normal"/>
    <w:autoRedefine/>
    <w:uiPriority w:val="99"/>
    <w:semiHidden/>
    <w:rsid w:val="00D83A2B"/>
    <w:pPr>
      <w:tabs>
        <w:tab w:val="num" w:pos="360"/>
      </w:tabs>
      <w:ind w:left="360" w:hanging="360"/>
    </w:pPr>
  </w:style>
  <w:style w:type="character" w:customStyle="1" w:styleId="H4Char">
    <w:name w:val="H4 Char"/>
    <w:basedOn w:val="DefaultParagraphFont"/>
    <w:link w:val="H4"/>
    <w:uiPriority w:val="99"/>
    <w:locked/>
    <w:rsid w:val="00905208"/>
    <w:rPr>
      <w:rFonts w:ascii="Arial" w:eastAsia="MS Mincho" w:hAnsi="Arial" w:cs="Arial"/>
      <w:b/>
      <w:bCs/>
      <w:kern w:val="28"/>
      <w:sz w:val="26"/>
      <w:szCs w:val="26"/>
      <w:lang w:val="en-US" w:eastAsia="en-US" w:bidi="ar-SA"/>
    </w:rPr>
  </w:style>
  <w:style w:type="paragraph" w:styleId="ListContinue">
    <w:name w:val="List Continue"/>
    <w:basedOn w:val="Normal"/>
    <w:uiPriority w:val="99"/>
    <w:semiHidden/>
    <w:rsid w:val="00D83A2B"/>
    <w:pPr>
      <w:ind w:left="360"/>
    </w:pPr>
  </w:style>
  <w:style w:type="paragraph" w:styleId="List2">
    <w:name w:val="List 2"/>
    <w:basedOn w:val="Normal"/>
    <w:uiPriority w:val="99"/>
    <w:semiHidden/>
    <w:rsid w:val="00D83A2B"/>
    <w:pPr>
      <w:ind w:left="720" w:hanging="360"/>
    </w:pPr>
  </w:style>
  <w:style w:type="paragraph" w:styleId="List3">
    <w:name w:val="List 3"/>
    <w:basedOn w:val="Normal"/>
    <w:uiPriority w:val="99"/>
    <w:semiHidden/>
    <w:rsid w:val="00D83A2B"/>
    <w:pPr>
      <w:ind w:left="1080" w:hanging="360"/>
    </w:pPr>
  </w:style>
  <w:style w:type="paragraph" w:styleId="List4">
    <w:name w:val="List 4"/>
    <w:basedOn w:val="Normal"/>
    <w:uiPriority w:val="99"/>
    <w:semiHidden/>
    <w:rsid w:val="00D83A2B"/>
    <w:pPr>
      <w:ind w:left="1440" w:hanging="360"/>
    </w:pPr>
  </w:style>
  <w:style w:type="paragraph" w:styleId="List5">
    <w:name w:val="List 5"/>
    <w:basedOn w:val="Normal"/>
    <w:uiPriority w:val="99"/>
    <w:semiHidden/>
    <w:rsid w:val="00D83A2B"/>
    <w:pPr>
      <w:ind w:left="1800" w:hanging="360"/>
    </w:pPr>
  </w:style>
  <w:style w:type="paragraph" w:styleId="ListNumber">
    <w:name w:val="List Number"/>
    <w:basedOn w:val="Normal"/>
    <w:uiPriority w:val="99"/>
    <w:semiHidden/>
    <w:rsid w:val="00D83A2B"/>
  </w:style>
  <w:style w:type="paragraph" w:styleId="ListBullet2">
    <w:name w:val="List Bullet 2"/>
    <w:basedOn w:val="Normal"/>
    <w:autoRedefine/>
    <w:uiPriority w:val="99"/>
    <w:semiHidden/>
    <w:rsid w:val="00D83A2B"/>
    <w:pPr>
      <w:tabs>
        <w:tab w:val="num" w:pos="720"/>
      </w:tabs>
      <w:ind w:left="720" w:hanging="360"/>
    </w:pPr>
  </w:style>
  <w:style w:type="paragraph" w:styleId="ListBullet3">
    <w:name w:val="List Bullet 3"/>
    <w:basedOn w:val="Normal"/>
    <w:autoRedefine/>
    <w:uiPriority w:val="99"/>
    <w:semiHidden/>
    <w:rsid w:val="00D83A2B"/>
    <w:pPr>
      <w:tabs>
        <w:tab w:val="num" w:pos="1080"/>
      </w:tabs>
      <w:ind w:left="1080" w:hanging="360"/>
    </w:pPr>
  </w:style>
  <w:style w:type="paragraph" w:styleId="ListBullet4">
    <w:name w:val="List Bullet 4"/>
    <w:basedOn w:val="Normal"/>
    <w:autoRedefine/>
    <w:uiPriority w:val="99"/>
    <w:semiHidden/>
    <w:rsid w:val="00D83A2B"/>
    <w:pPr>
      <w:tabs>
        <w:tab w:val="num" w:pos="1440"/>
      </w:tabs>
      <w:ind w:left="1440" w:hanging="360"/>
    </w:pPr>
  </w:style>
  <w:style w:type="paragraph" w:styleId="MacroText">
    <w:name w:val="macro"/>
    <w:link w:val="MacroTextChar"/>
    <w:uiPriority w:val="99"/>
    <w:semiHidden/>
    <w:rsid w:val="00D83A2B"/>
    <w:pPr>
      <w:tabs>
        <w:tab w:val="left" w:pos="480"/>
        <w:tab w:val="left" w:pos="960"/>
        <w:tab w:val="left" w:pos="1440"/>
        <w:tab w:val="left" w:pos="1920"/>
        <w:tab w:val="left" w:pos="2400"/>
        <w:tab w:val="left" w:pos="2880"/>
        <w:tab w:val="left" w:pos="3360"/>
        <w:tab w:val="left" w:pos="3840"/>
        <w:tab w:val="left" w:pos="4320"/>
      </w:tabs>
      <w:spacing w:after="120"/>
    </w:pPr>
    <w:rPr>
      <w:rFonts w:ascii="Courier New" w:eastAsia="MS Mincho" w:hAnsi="Courier New" w:cs="Courier New"/>
      <w:kern w:val="28"/>
      <w:sz w:val="20"/>
      <w:szCs w:val="20"/>
    </w:rPr>
  </w:style>
  <w:style w:type="character" w:customStyle="1" w:styleId="MacroTextChar">
    <w:name w:val="Macro Text Char"/>
    <w:basedOn w:val="DefaultParagraphFont"/>
    <w:link w:val="MacroText"/>
    <w:uiPriority w:val="99"/>
    <w:semiHidden/>
    <w:locked/>
    <w:rsid w:val="00F45AAB"/>
    <w:rPr>
      <w:rFonts w:ascii="Courier New" w:eastAsia="MS Mincho" w:hAnsi="Courier New" w:cs="Courier New"/>
      <w:kern w:val="28"/>
      <w:lang w:val="en-US" w:eastAsia="en-US" w:bidi="ar-SA"/>
    </w:rPr>
  </w:style>
  <w:style w:type="paragraph" w:styleId="MessageHeader">
    <w:name w:val="Message Header"/>
    <w:basedOn w:val="Normal"/>
    <w:link w:val="MessageHeaderChar"/>
    <w:uiPriority w:val="99"/>
    <w:semiHidden/>
    <w:rsid w:val="00D83A2B"/>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szCs w:val="24"/>
    </w:rPr>
  </w:style>
  <w:style w:type="character" w:customStyle="1" w:styleId="MessageHeaderChar">
    <w:name w:val="Message Header Char"/>
    <w:basedOn w:val="DefaultParagraphFont"/>
    <w:link w:val="MessageHeader"/>
    <w:uiPriority w:val="99"/>
    <w:semiHidden/>
    <w:locked/>
    <w:rsid w:val="00F45AAB"/>
    <w:rPr>
      <w:rFonts w:ascii="Cambria" w:hAnsi="Cambria" w:cs="Times New Roman"/>
      <w:kern w:val="28"/>
      <w:sz w:val="24"/>
      <w:szCs w:val="24"/>
      <w:shd w:val="pct20" w:color="auto" w:fill="auto"/>
    </w:rPr>
  </w:style>
  <w:style w:type="paragraph" w:styleId="NormalWeb">
    <w:name w:val="Normal (Web)"/>
    <w:basedOn w:val="Normal"/>
    <w:uiPriority w:val="99"/>
    <w:semiHidden/>
    <w:rsid w:val="00D83A2B"/>
    <w:rPr>
      <w:rFonts w:ascii="Times New Roman" w:hAnsi="Times New Roman"/>
      <w:sz w:val="24"/>
      <w:szCs w:val="24"/>
    </w:rPr>
  </w:style>
  <w:style w:type="paragraph" w:styleId="NormalIndent">
    <w:name w:val="Normal Indent"/>
    <w:basedOn w:val="Normal"/>
    <w:uiPriority w:val="99"/>
    <w:semiHidden/>
    <w:rsid w:val="00D83A2B"/>
    <w:pPr>
      <w:ind w:left="720"/>
    </w:pPr>
  </w:style>
  <w:style w:type="paragraph" w:styleId="ListBullet5">
    <w:name w:val="List Bullet 5"/>
    <w:basedOn w:val="Normal"/>
    <w:autoRedefine/>
    <w:uiPriority w:val="99"/>
    <w:semiHidden/>
    <w:rsid w:val="00D83A2B"/>
    <w:pPr>
      <w:tabs>
        <w:tab w:val="num" w:pos="1800"/>
      </w:tabs>
      <w:ind w:left="1800" w:hanging="360"/>
    </w:pPr>
  </w:style>
  <w:style w:type="paragraph" w:styleId="PlainText">
    <w:name w:val="Plain Text"/>
    <w:basedOn w:val="Normal"/>
    <w:link w:val="PlainTextChar"/>
    <w:uiPriority w:val="99"/>
    <w:semiHidden/>
    <w:rsid w:val="00D83A2B"/>
    <w:rPr>
      <w:rFonts w:ascii="Courier New" w:hAnsi="Courier New" w:cs="Courier New"/>
    </w:rPr>
  </w:style>
  <w:style w:type="character" w:customStyle="1" w:styleId="PlainTextChar">
    <w:name w:val="Plain Text Char"/>
    <w:basedOn w:val="DefaultParagraphFont"/>
    <w:link w:val="PlainText"/>
    <w:uiPriority w:val="99"/>
    <w:semiHidden/>
    <w:locked/>
    <w:rsid w:val="00F45AAB"/>
    <w:rPr>
      <w:rFonts w:ascii="Courier New" w:eastAsia="MS Mincho" w:hAnsi="Courier New" w:cs="Courier New"/>
      <w:kern w:val="28"/>
      <w:sz w:val="20"/>
      <w:szCs w:val="20"/>
    </w:rPr>
  </w:style>
  <w:style w:type="paragraph" w:styleId="Salutation">
    <w:name w:val="Salutation"/>
    <w:basedOn w:val="Normal"/>
    <w:next w:val="Normal"/>
    <w:link w:val="SalutationChar"/>
    <w:uiPriority w:val="99"/>
    <w:semiHidden/>
    <w:rsid w:val="00D83A2B"/>
  </w:style>
  <w:style w:type="character" w:customStyle="1" w:styleId="SalutationChar">
    <w:name w:val="Salutation Char"/>
    <w:basedOn w:val="DefaultParagraphFont"/>
    <w:link w:val="Salutation"/>
    <w:uiPriority w:val="99"/>
    <w:semiHidden/>
    <w:locked/>
    <w:rsid w:val="00F45AAB"/>
    <w:rPr>
      <w:rFonts w:ascii="Garamond" w:eastAsia="MS Mincho" w:hAnsi="Garamond" w:cs="Times New Roman"/>
      <w:kern w:val="28"/>
    </w:rPr>
  </w:style>
  <w:style w:type="paragraph" w:styleId="Signature">
    <w:name w:val="Signature"/>
    <w:basedOn w:val="Normal"/>
    <w:link w:val="SignatureChar"/>
    <w:uiPriority w:val="99"/>
    <w:semiHidden/>
    <w:rsid w:val="00D83A2B"/>
    <w:pPr>
      <w:ind w:left="4320"/>
    </w:pPr>
  </w:style>
  <w:style w:type="character" w:customStyle="1" w:styleId="SignatureChar">
    <w:name w:val="Signature Char"/>
    <w:basedOn w:val="DefaultParagraphFont"/>
    <w:link w:val="Signature"/>
    <w:uiPriority w:val="99"/>
    <w:semiHidden/>
    <w:locked/>
    <w:rsid w:val="00F45AAB"/>
    <w:rPr>
      <w:rFonts w:ascii="Garamond" w:eastAsia="MS Mincho" w:hAnsi="Garamond" w:cs="Times New Roman"/>
      <w:kern w:val="28"/>
    </w:rPr>
  </w:style>
  <w:style w:type="paragraph" w:styleId="Subtitle">
    <w:name w:val="Subtitle"/>
    <w:basedOn w:val="Normal"/>
    <w:link w:val="SubtitleChar"/>
    <w:uiPriority w:val="99"/>
    <w:qFormat/>
    <w:rsid w:val="00D83A2B"/>
    <w:pPr>
      <w:spacing w:after="60"/>
      <w:jc w:val="center"/>
      <w:outlineLvl w:val="1"/>
    </w:pPr>
    <w:rPr>
      <w:rFonts w:cs="Arial"/>
      <w:sz w:val="24"/>
      <w:szCs w:val="24"/>
    </w:rPr>
  </w:style>
  <w:style w:type="character" w:customStyle="1" w:styleId="SubtitleChar">
    <w:name w:val="Subtitle Char"/>
    <w:basedOn w:val="DefaultParagraphFont"/>
    <w:link w:val="Subtitle"/>
    <w:uiPriority w:val="99"/>
    <w:locked/>
    <w:rsid w:val="00F45AAB"/>
    <w:rPr>
      <w:rFonts w:ascii="Cambria" w:hAnsi="Cambria" w:cs="Times New Roman"/>
      <w:kern w:val="28"/>
      <w:sz w:val="24"/>
      <w:szCs w:val="24"/>
    </w:rPr>
  </w:style>
  <w:style w:type="paragraph" w:styleId="TableofAuthorities">
    <w:name w:val="table of authorities"/>
    <w:basedOn w:val="Normal"/>
    <w:next w:val="Normal"/>
    <w:uiPriority w:val="99"/>
    <w:semiHidden/>
    <w:rsid w:val="00D83A2B"/>
    <w:pPr>
      <w:ind w:left="200" w:hanging="200"/>
    </w:pPr>
  </w:style>
  <w:style w:type="paragraph" w:styleId="TableofFigures">
    <w:name w:val="table of figures"/>
    <w:basedOn w:val="Normal"/>
    <w:next w:val="Normal"/>
    <w:uiPriority w:val="99"/>
    <w:semiHidden/>
    <w:rsid w:val="00D83A2B"/>
    <w:pPr>
      <w:ind w:left="400" w:hanging="400"/>
    </w:pPr>
  </w:style>
  <w:style w:type="paragraph" w:styleId="Title">
    <w:name w:val="Title"/>
    <w:basedOn w:val="Normal"/>
    <w:link w:val="TitleChar"/>
    <w:uiPriority w:val="99"/>
    <w:qFormat/>
    <w:rsid w:val="00D83A2B"/>
    <w:pPr>
      <w:pBdr>
        <w:bottom w:val="single" w:sz="18" w:space="1" w:color="auto"/>
      </w:pBdr>
      <w:spacing w:before="240" w:after="240"/>
      <w:outlineLvl w:val="0"/>
    </w:pPr>
    <w:rPr>
      <w:rFonts w:cs="Arial"/>
      <w:b/>
      <w:bCs/>
      <w:sz w:val="32"/>
      <w:szCs w:val="32"/>
    </w:rPr>
  </w:style>
  <w:style w:type="character" w:customStyle="1" w:styleId="TitleChar">
    <w:name w:val="Title Char"/>
    <w:basedOn w:val="DefaultParagraphFont"/>
    <w:link w:val="Title"/>
    <w:uiPriority w:val="99"/>
    <w:locked/>
    <w:rsid w:val="002A0306"/>
    <w:rPr>
      <w:rFonts w:ascii="Garamond" w:eastAsia="MS Mincho" w:hAnsi="Garamond" w:cs="Arial"/>
      <w:b/>
      <w:bCs/>
      <w:kern w:val="28"/>
      <w:sz w:val="32"/>
      <w:szCs w:val="32"/>
      <w:lang w:val="en-US" w:eastAsia="en-US" w:bidi="ar-SA"/>
    </w:rPr>
  </w:style>
  <w:style w:type="paragraph" w:styleId="TOAHeading">
    <w:name w:val="toa heading"/>
    <w:basedOn w:val="Normal"/>
    <w:next w:val="Normal"/>
    <w:uiPriority w:val="99"/>
    <w:semiHidden/>
    <w:rsid w:val="00D83A2B"/>
    <w:pPr>
      <w:spacing w:before="120"/>
    </w:pPr>
    <w:rPr>
      <w:rFonts w:cs="Arial"/>
      <w:b/>
      <w:bCs/>
      <w:sz w:val="24"/>
      <w:szCs w:val="24"/>
    </w:rPr>
  </w:style>
  <w:style w:type="paragraph" w:styleId="ListContinue2">
    <w:name w:val="List Continue 2"/>
    <w:basedOn w:val="Normal"/>
    <w:uiPriority w:val="99"/>
    <w:semiHidden/>
    <w:rsid w:val="00D83A2B"/>
    <w:pPr>
      <w:ind w:left="720"/>
    </w:pPr>
  </w:style>
  <w:style w:type="paragraph" w:styleId="ListContinue3">
    <w:name w:val="List Continue 3"/>
    <w:basedOn w:val="Normal"/>
    <w:uiPriority w:val="99"/>
    <w:semiHidden/>
    <w:rsid w:val="00D83A2B"/>
    <w:pPr>
      <w:ind w:left="1080"/>
    </w:pPr>
  </w:style>
  <w:style w:type="paragraph" w:styleId="ListContinue4">
    <w:name w:val="List Continue 4"/>
    <w:basedOn w:val="Normal"/>
    <w:uiPriority w:val="99"/>
    <w:semiHidden/>
    <w:rsid w:val="00D83A2B"/>
    <w:pPr>
      <w:ind w:left="1440"/>
    </w:pPr>
  </w:style>
  <w:style w:type="paragraph" w:styleId="ListContinue5">
    <w:name w:val="List Continue 5"/>
    <w:basedOn w:val="Normal"/>
    <w:uiPriority w:val="99"/>
    <w:semiHidden/>
    <w:rsid w:val="00D83A2B"/>
    <w:pPr>
      <w:ind w:left="1800"/>
    </w:pPr>
  </w:style>
  <w:style w:type="paragraph" w:styleId="ListNumber4">
    <w:name w:val="List Number 4"/>
    <w:basedOn w:val="Normal"/>
    <w:uiPriority w:val="99"/>
    <w:semiHidden/>
    <w:rsid w:val="00D83A2B"/>
    <w:pPr>
      <w:tabs>
        <w:tab w:val="num" w:pos="1440"/>
      </w:tabs>
      <w:ind w:left="1440" w:hanging="360"/>
    </w:pPr>
  </w:style>
  <w:style w:type="paragraph" w:styleId="ListNumber5">
    <w:name w:val="List Number 5"/>
    <w:basedOn w:val="Normal"/>
    <w:uiPriority w:val="99"/>
    <w:semiHidden/>
    <w:rsid w:val="00D83A2B"/>
    <w:pPr>
      <w:tabs>
        <w:tab w:val="num" w:pos="1800"/>
      </w:tabs>
      <w:ind w:left="1800" w:hanging="360"/>
    </w:pPr>
  </w:style>
  <w:style w:type="table" w:styleId="Table3Deffects2">
    <w:name w:val="Table 3D effects 2"/>
    <w:basedOn w:val="TableNormal"/>
    <w:uiPriority w:val="99"/>
    <w:semiHidden/>
    <w:rsid w:val="00D83A2B"/>
    <w:pPr>
      <w:spacing w:after="120"/>
    </w:pPr>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Default">
    <w:name w:val="Default"/>
    <w:uiPriority w:val="99"/>
    <w:rsid w:val="009E39E0"/>
    <w:pPr>
      <w:widowControl w:val="0"/>
      <w:autoSpaceDE w:val="0"/>
      <w:autoSpaceDN w:val="0"/>
      <w:adjustRightInd w:val="0"/>
    </w:pPr>
    <w:rPr>
      <w:rFonts w:ascii="Garamond" w:hAnsi="Garamond" w:cs="Garamond"/>
      <w:color w:val="000000"/>
      <w:sz w:val="24"/>
      <w:szCs w:val="24"/>
    </w:rPr>
  </w:style>
  <w:style w:type="paragraph" w:customStyle="1" w:styleId="IndexStyle">
    <w:name w:val="Index Style"/>
    <w:basedOn w:val="Title"/>
    <w:uiPriority w:val="99"/>
    <w:rsid w:val="00D83A2B"/>
  </w:style>
  <w:style w:type="paragraph" w:customStyle="1" w:styleId="FrontCoverSubTitle">
    <w:name w:val="FrontCover Sub Title"/>
    <w:uiPriority w:val="99"/>
    <w:rsid w:val="00D83A2B"/>
    <w:pPr>
      <w:spacing w:before="240" w:after="240"/>
      <w:jc w:val="center"/>
    </w:pPr>
    <w:rPr>
      <w:rFonts w:ascii="Garamond" w:eastAsia="MS Mincho" w:hAnsi="Garamond"/>
      <w:b/>
      <w:kern w:val="28"/>
      <w:sz w:val="44"/>
      <w:szCs w:val="44"/>
    </w:rPr>
  </w:style>
  <w:style w:type="paragraph" w:customStyle="1" w:styleId="FrontCoverTitle">
    <w:name w:val="FrontCover Title"/>
    <w:uiPriority w:val="99"/>
    <w:rsid w:val="00D83A2B"/>
    <w:pPr>
      <w:spacing w:after="120"/>
      <w:jc w:val="center"/>
    </w:pPr>
    <w:rPr>
      <w:rFonts w:ascii="Arial" w:eastAsia="MS Mincho" w:hAnsi="Arial"/>
      <w:b/>
      <w:i/>
      <w:kern w:val="28"/>
      <w:sz w:val="52"/>
      <w:szCs w:val="52"/>
    </w:rPr>
  </w:style>
  <w:style w:type="paragraph" w:customStyle="1" w:styleId="TableCaption">
    <w:name w:val="Table Caption"/>
    <w:link w:val="TableCaptionChar"/>
    <w:uiPriority w:val="99"/>
    <w:rsid w:val="00D83A2B"/>
    <w:pPr>
      <w:spacing w:before="200" w:after="60"/>
      <w:ind w:left="1440"/>
      <w:jc w:val="center"/>
    </w:pPr>
    <w:rPr>
      <w:rFonts w:ascii="Garamond" w:eastAsia="MS Mincho" w:hAnsi="Garamond"/>
      <w:b/>
      <w:bCs/>
      <w:kern w:val="28"/>
      <w:sz w:val="24"/>
      <w:szCs w:val="24"/>
    </w:rPr>
  </w:style>
  <w:style w:type="character" w:styleId="FootnoteReference">
    <w:name w:val="footnote reference"/>
    <w:basedOn w:val="DefaultParagraphFont"/>
    <w:uiPriority w:val="99"/>
    <w:semiHidden/>
    <w:rsid w:val="00D83A2B"/>
    <w:rPr>
      <w:rFonts w:cs="Times New Roman"/>
      <w:vertAlign w:val="superscript"/>
    </w:rPr>
  </w:style>
  <w:style w:type="character" w:customStyle="1" w:styleId="BodyChar1">
    <w:name w:val="Body Char1"/>
    <w:basedOn w:val="DefaultParagraphFont"/>
    <w:link w:val="Body"/>
    <w:uiPriority w:val="99"/>
    <w:locked/>
    <w:rsid w:val="00D83A2B"/>
    <w:rPr>
      <w:rFonts w:ascii="Garamond" w:eastAsia="MS Mincho" w:hAnsi="Garamond" w:cs="Times New Roman"/>
      <w:kern w:val="28"/>
      <w:sz w:val="24"/>
      <w:szCs w:val="24"/>
      <w:lang w:val="en-US" w:eastAsia="en-US" w:bidi="ar-SA"/>
    </w:rPr>
  </w:style>
  <w:style w:type="paragraph" w:customStyle="1" w:styleId="H1Line">
    <w:name w:val="H1 Line"/>
    <w:basedOn w:val="BodyText"/>
    <w:next w:val="BodyText"/>
    <w:uiPriority w:val="99"/>
    <w:rsid w:val="00D83A2B"/>
    <w:pPr>
      <w:spacing w:before="120"/>
    </w:pPr>
    <w:rPr>
      <w:sz w:val="24"/>
      <w:szCs w:val="24"/>
    </w:rPr>
  </w:style>
  <w:style w:type="paragraph" w:customStyle="1" w:styleId="FooterTop">
    <w:name w:val="Footer Top"/>
    <w:basedOn w:val="Footer"/>
    <w:uiPriority w:val="99"/>
    <w:rsid w:val="00D83A2B"/>
    <w:pPr>
      <w:pBdr>
        <w:top w:val="none" w:sz="0" w:space="0" w:color="auto"/>
      </w:pBdr>
      <w:tabs>
        <w:tab w:val="clear" w:pos="5040"/>
      </w:tabs>
      <w:spacing w:before="120"/>
    </w:pPr>
  </w:style>
  <w:style w:type="paragraph" w:customStyle="1" w:styleId="BulletList3rdLevel">
    <w:name w:val="Bullet List_3rd Level"/>
    <w:uiPriority w:val="99"/>
    <w:semiHidden/>
    <w:rsid w:val="00D83A2B"/>
    <w:pPr>
      <w:numPr>
        <w:ilvl w:val="2"/>
        <w:numId w:val="12"/>
      </w:numPr>
      <w:spacing w:after="120"/>
    </w:pPr>
    <w:rPr>
      <w:rFonts w:ascii="Garamond" w:eastAsia="MS Mincho" w:hAnsi="Garamond"/>
      <w:kern w:val="28"/>
      <w:sz w:val="24"/>
      <w:szCs w:val="24"/>
    </w:rPr>
  </w:style>
  <w:style w:type="character" w:customStyle="1" w:styleId="H2Char1">
    <w:name w:val="H2 Char1"/>
    <w:basedOn w:val="DefaultParagraphFont"/>
    <w:link w:val="H2"/>
    <w:uiPriority w:val="99"/>
    <w:locked/>
    <w:rsid w:val="001A09CB"/>
    <w:rPr>
      <w:rFonts w:ascii="Garamond" w:eastAsia="MS Mincho" w:hAnsi="Garamond" w:cs="Arial"/>
      <w:b/>
      <w:bCs/>
      <w:kern w:val="28"/>
      <w:sz w:val="28"/>
      <w:szCs w:val="28"/>
      <w:lang w:val="en-US" w:eastAsia="en-US" w:bidi="ar-SA"/>
    </w:rPr>
  </w:style>
  <w:style w:type="paragraph" w:customStyle="1" w:styleId="IMPLevel1Header">
    <w:name w:val="IMPLevel1Header"/>
    <w:uiPriority w:val="99"/>
    <w:rsid w:val="002A0306"/>
    <w:pPr>
      <w:keepNext/>
      <w:widowControl w:val="0"/>
      <w:tabs>
        <w:tab w:val="left" w:pos="1440"/>
        <w:tab w:val="left" w:pos="2304"/>
        <w:tab w:val="left" w:pos="3312"/>
      </w:tabs>
      <w:spacing w:before="240" w:after="120" w:line="276" w:lineRule="auto"/>
    </w:pPr>
    <w:rPr>
      <w:rFonts w:ascii="Arial" w:hAnsi="Arial"/>
      <w:b/>
      <w:sz w:val="24"/>
      <w:szCs w:val="24"/>
    </w:rPr>
  </w:style>
  <w:style w:type="paragraph" w:customStyle="1" w:styleId="Graphic">
    <w:name w:val="Graphic"/>
    <w:link w:val="GraphicChar"/>
    <w:uiPriority w:val="99"/>
    <w:rsid w:val="00D83A2B"/>
    <w:pPr>
      <w:spacing w:before="160"/>
      <w:ind w:left="1440"/>
      <w:jc w:val="center"/>
    </w:pPr>
    <w:rPr>
      <w:rFonts w:ascii="Garamond" w:eastAsia="MS Mincho" w:hAnsi="Garamond"/>
      <w:kern w:val="28"/>
      <w:sz w:val="24"/>
      <w:szCs w:val="24"/>
    </w:rPr>
  </w:style>
  <w:style w:type="paragraph" w:customStyle="1" w:styleId="IMPOutlineLevel2">
    <w:name w:val="IMPOutlineLevel2"/>
    <w:uiPriority w:val="99"/>
    <w:rsid w:val="002A0306"/>
    <w:pPr>
      <w:numPr>
        <w:ilvl w:val="1"/>
        <w:numId w:val="23"/>
      </w:numPr>
      <w:spacing w:after="120" w:line="276" w:lineRule="auto"/>
    </w:pPr>
    <w:rPr>
      <w:rFonts w:ascii="Calibri" w:hAnsi="Calibri"/>
    </w:rPr>
  </w:style>
  <w:style w:type="paragraph" w:customStyle="1" w:styleId="IMPOutlineLevel3">
    <w:name w:val="IMPOutlineLevel3"/>
    <w:uiPriority w:val="99"/>
    <w:rsid w:val="002A0306"/>
    <w:pPr>
      <w:numPr>
        <w:ilvl w:val="2"/>
        <w:numId w:val="23"/>
      </w:numPr>
      <w:spacing w:after="120" w:line="276" w:lineRule="auto"/>
    </w:pPr>
    <w:rPr>
      <w:rFonts w:ascii="Calibri" w:hAnsi="Calibri"/>
    </w:rPr>
  </w:style>
  <w:style w:type="paragraph" w:customStyle="1" w:styleId="IMPOutlineLevel4">
    <w:name w:val="IMPOutlineLevel4"/>
    <w:uiPriority w:val="99"/>
    <w:rsid w:val="002A0306"/>
    <w:pPr>
      <w:numPr>
        <w:ilvl w:val="3"/>
        <w:numId w:val="23"/>
      </w:numPr>
      <w:spacing w:after="120" w:line="276" w:lineRule="auto"/>
    </w:pPr>
    <w:rPr>
      <w:rFonts w:ascii="Calibri" w:hAnsi="Calibri"/>
    </w:rPr>
  </w:style>
  <w:style w:type="paragraph" w:customStyle="1" w:styleId="IMPOutlineLevel5">
    <w:name w:val="IMPOutlineLevel5"/>
    <w:uiPriority w:val="99"/>
    <w:rsid w:val="002A0306"/>
    <w:pPr>
      <w:numPr>
        <w:ilvl w:val="4"/>
        <w:numId w:val="23"/>
      </w:numPr>
      <w:tabs>
        <w:tab w:val="left" w:pos="4752"/>
      </w:tabs>
      <w:spacing w:after="60" w:line="276" w:lineRule="auto"/>
    </w:pPr>
    <w:rPr>
      <w:rFonts w:ascii="Calibri" w:hAnsi="Calibri"/>
    </w:rPr>
  </w:style>
  <w:style w:type="paragraph" w:customStyle="1" w:styleId="IMPOutlineLevel6">
    <w:name w:val="IMPOutlineLevel6"/>
    <w:uiPriority w:val="99"/>
    <w:rsid w:val="002A0306"/>
    <w:pPr>
      <w:numPr>
        <w:ilvl w:val="5"/>
        <w:numId w:val="23"/>
      </w:numPr>
      <w:spacing w:after="60" w:line="276" w:lineRule="auto"/>
    </w:pPr>
    <w:rPr>
      <w:rFonts w:ascii="Calibri" w:hAnsi="Calibri"/>
      <w:color w:val="000000"/>
    </w:rPr>
  </w:style>
  <w:style w:type="character" w:customStyle="1" w:styleId="IMPOutlineLevel3Char">
    <w:name w:val="IMPOutlineLevel3 Char"/>
    <w:basedOn w:val="DefaultParagraphFont"/>
    <w:uiPriority w:val="99"/>
    <w:rsid w:val="002A0306"/>
    <w:rPr>
      <w:rFonts w:cs="Times New Roman"/>
      <w:sz w:val="22"/>
      <w:szCs w:val="22"/>
      <w:lang w:val="en-US" w:eastAsia="en-US" w:bidi="ar-SA"/>
    </w:rPr>
  </w:style>
  <w:style w:type="character" w:customStyle="1" w:styleId="BulletChar">
    <w:name w:val="Bullet Char"/>
    <w:basedOn w:val="DefaultParagraphFont"/>
    <w:link w:val="Bullet"/>
    <w:uiPriority w:val="99"/>
    <w:locked/>
    <w:rsid w:val="00D1362B"/>
    <w:rPr>
      <w:rFonts w:ascii="Garamond" w:eastAsia="MS Mincho" w:hAnsi="Garamond" w:cs="Arial"/>
      <w:kern w:val="28"/>
      <w:sz w:val="24"/>
      <w:szCs w:val="24"/>
    </w:rPr>
  </w:style>
  <w:style w:type="character" w:customStyle="1" w:styleId="TableCaptionChar">
    <w:name w:val="Table Caption Char"/>
    <w:basedOn w:val="DefaultParagraphFont"/>
    <w:link w:val="TableCaption"/>
    <w:uiPriority w:val="99"/>
    <w:locked/>
    <w:rsid w:val="00D83A2B"/>
    <w:rPr>
      <w:rFonts w:ascii="Garamond" w:eastAsia="MS Mincho" w:hAnsi="Garamond" w:cs="Times New Roman"/>
      <w:b/>
      <w:bCs/>
      <w:kern w:val="28"/>
      <w:sz w:val="24"/>
      <w:szCs w:val="24"/>
      <w:lang w:val="en-US" w:eastAsia="en-US" w:bidi="ar-SA"/>
    </w:rPr>
  </w:style>
  <w:style w:type="paragraph" w:customStyle="1" w:styleId="SuperPages">
    <w:name w:val="Super Pages"/>
    <w:uiPriority w:val="99"/>
    <w:rsid w:val="00D83A2B"/>
    <w:pPr>
      <w:spacing w:before="960" w:after="600"/>
      <w:ind w:left="3427"/>
    </w:pPr>
    <w:rPr>
      <w:rFonts w:ascii="Garamond" w:eastAsia="MS Mincho" w:hAnsi="Garamond"/>
      <w:b/>
      <w:color w:val="006A71"/>
      <w:kern w:val="28"/>
      <w:sz w:val="70"/>
      <w:szCs w:val="70"/>
    </w:rPr>
  </w:style>
  <w:style w:type="paragraph" w:customStyle="1" w:styleId="TableBullet">
    <w:name w:val="Table Bullet"/>
    <w:uiPriority w:val="99"/>
    <w:rsid w:val="00D83A2B"/>
    <w:pPr>
      <w:numPr>
        <w:numId w:val="20"/>
      </w:numPr>
      <w:spacing w:after="40"/>
    </w:pPr>
    <w:rPr>
      <w:rFonts w:ascii="Garamond" w:eastAsia="MS Mincho" w:hAnsi="Garamond"/>
      <w:kern w:val="28"/>
    </w:rPr>
  </w:style>
  <w:style w:type="paragraph" w:customStyle="1" w:styleId="IMPOutlineLevel2NOTOC">
    <w:name w:val="IMPOutlineLevel2NOTOC"/>
    <w:basedOn w:val="IMPOutlineLevel2"/>
    <w:uiPriority w:val="99"/>
    <w:rsid w:val="002A0306"/>
  </w:style>
  <w:style w:type="character" w:customStyle="1" w:styleId="BodyCharChar">
    <w:name w:val="Body Char Char"/>
    <w:basedOn w:val="DefaultParagraphFont"/>
    <w:uiPriority w:val="99"/>
    <w:semiHidden/>
    <w:rsid w:val="00D83A2B"/>
    <w:rPr>
      <w:rFonts w:ascii="Arial" w:eastAsia="MS Mincho" w:hAnsi="Arial" w:cs="Times New Roman"/>
      <w:kern w:val="28"/>
      <w:sz w:val="22"/>
      <w:szCs w:val="22"/>
      <w:lang w:val="en-US" w:eastAsia="en-US" w:bidi="ar-SA"/>
    </w:rPr>
  </w:style>
  <w:style w:type="paragraph" w:customStyle="1" w:styleId="NormalArial">
    <w:name w:val="Normal + Arial"/>
    <w:basedOn w:val="Normal"/>
    <w:uiPriority w:val="99"/>
    <w:rsid w:val="002A0306"/>
    <w:pPr>
      <w:tabs>
        <w:tab w:val="num" w:pos="1080"/>
      </w:tabs>
      <w:spacing w:after="0"/>
      <w:ind w:left="1080" w:hanging="360"/>
    </w:pPr>
    <w:rPr>
      <w:rFonts w:ascii="Arial" w:eastAsia="Times New Roman" w:hAnsi="Arial" w:cs="Arial"/>
      <w:kern w:val="0"/>
      <w:sz w:val="20"/>
      <w:szCs w:val="20"/>
    </w:rPr>
  </w:style>
  <w:style w:type="paragraph" w:customStyle="1" w:styleId="TableBody">
    <w:name w:val="Table Body"/>
    <w:basedOn w:val="BodyText"/>
    <w:link w:val="TableBodyChar"/>
    <w:uiPriority w:val="99"/>
    <w:rsid w:val="002A0306"/>
    <w:pPr>
      <w:spacing w:before="80" w:after="0" w:line="200" w:lineRule="atLeast"/>
    </w:pPr>
    <w:rPr>
      <w:rFonts w:ascii="Arial" w:eastAsia="Times New Roman" w:hAnsi="Arial"/>
      <w:color w:val="000000"/>
      <w:kern w:val="0"/>
      <w:sz w:val="20"/>
      <w:szCs w:val="20"/>
    </w:rPr>
  </w:style>
  <w:style w:type="character" w:styleId="Strong">
    <w:name w:val="Strong"/>
    <w:basedOn w:val="DefaultParagraphFont"/>
    <w:uiPriority w:val="99"/>
    <w:qFormat/>
    <w:rsid w:val="002A0306"/>
    <w:rPr>
      <w:rFonts w:cs="Times New Roman"/>
      <w:b/>
      <w:bCs/>
    </w:rPr>
  </w:style>
  <w:style w:type="character" w:customStyle="1" w:styleId="CharChar10">
    <w:name w:val="Char Char10"/>
    <w:basedOn w:val="DefaultParagraphFont"/>
    <w:uiPriority w:val="99"/>
    <w:rsid w:val="002A0306"/>
    <w:rPr>
      <w:rFonts w:ascii="Cambria" w:hAnsi="Cambria" w:cs="Arial"/>
      <w:b/>
      <w:bCs/>
      <w:kern w:val="32"/>
      <w:sz w:val="32"/>
      <w:szCs w:val="32"/>
    </w:rPr>
  </w:style>
  <w:style w:type="paragraph" w:styleId="NoSpacing">
    <w:name w:val="No Spacing"/>
    <w:basedOn w:val="Normal"/>
    <w:uiPriority w:val="99"/>
    <w:qFormat/>
    <w:rsid w:val="002A0306"/>
    <w:pPr>
      <w:spacing w:after="0"/>
    </w:pPr>
    <w:rPr>
      <w:rFonts w:ascii="Calibri" w:eastAsia="Times New Roman" w:hAnsi="Calibri"/>
      <w:kern w:val="0"/>
      <w:sz w:val="24"/>
      <w:szCs w:val="32"/>
    </w:rPr>
  </w:style>
  <w:style w:type="paragraph" w:styleId="ListParagraph">
    <w:name w:val="List Paragraph"/>
    <w:basedOn w:val="Normal"/>
    <w:uiPriority w:val="99"/>
    <w:qFormat/>
    <w:rsid w:val="002A0306"/>
    <w:pPr>
      <w:spacing w:after="0"/>
      <w:ind w:left="720"/>
      <w:contextualSpacing/>
    </w:pPr>
    <w:rPr>
      <w:rFonts w:ascii="Calibri" w:eastAsia="Times New Roman" w:hAnsi="Calibri"/>
      <w:kern w:val="0"/>
      <w:sz w:val="24"/>
      <w:szCs w:val="24"/>
    </w:rPr>
  </w:style>
  <w:style w:type="paragraph" w:styleId="Quote">
    <w:name w:val="Quote"/>
    <w:basedOn w:val="Normal"/>
    <w:next w:val="Normal"/>
    <w:link w:val="QuoteChar"/>
    <w:uiPriority w:val="99"/>
    <w:qFormat/>
    <w:rsid w:val="002A0306"/>
    <w:pPr>
      <w:spacing w:after="0"/>
    </w:pPr>
    <w:rPr>
      <w:rFonts w:ascii="Calibri" w:eastAsia="Times New Roman" w:hAnsi="Calibri"/>
      <w:i/>
      <w:kern w:val="0"/>
      <w:sz w:val="24"/>
      <w:szCs w:val="24"/>
    </w:rPr>
  </w:style>
  <w:style w:type="character" w:customStyle="1" w:styleId="QuoteChar">
    <w:name w:val="Quote Char"/>
    <w:basedOn w:val="DefaultParagraphFont"/>
    <w:link w:val="Quote"/>
    <w:uiPriority w:val="99"/>
    <w:locked/>
    <w:rsid w:val="002A0306"/>
    <w:rPr>
      <w:rFonts w:ascii="Calibri" w:hAnsi="Calibri" w:cs="Times New Roman"/>
      <w:i/>
      <w:sz w:val="24"/>
      <w:szCs w:val="24"/>
      <w:lang w:val="en-US" w:eastAsia="en-US"/>
    </w:rPr>
  </w:style>
  <w:style w:type="paragraph" w:styleId="IntenseQuote">
    <w:name w:val="Intense Quote"/>
    <w:basedOn w:val="Normal"/>
    <w:next w:val="Normal"/>
    <w:link w:val="IntenseQuoteChar"/>
    <w:uiPriority w:val="99"/>
    <w:qFormat/>
    <w:rsid w:val="002A0306"/>
    <w:pPr>
      <w:spacing w:after="0"/>
      <w:ind w:left="720" w:right="720"/>
    </w:pPr>
    <w:rPr>
      <w:rFonts w:ascii="Calibri" w:eastAsia="Times New Roman" w:hAnsi="Calibri"/>
      <w:b/>
      <w:i/>
      <w:kern w:val="0"/>
      <w:sz w:val="24"/>
    </w:rPr>
  </w:style>
  <w:style w:type="character" w:customStyle="1" w:styleId="IntenseQuoteChar">
    <w:name w:val="Intense Quote Char"/>
    <w:basedOn w:val="DefaultParagraphFont"/>
    <w:link w:val="IntenseQuote"/>
    <w:uiPriority w:val="99"/>
    <w:locked/>
    <w:rsid w:val="002A0306"/>
    <w:rPr>
      <w:rFonts w:ascii="Calibri" w:hAnsi="Calibri" w:cs="Times New Roman"/>
      <w:b/>
      <w:i/>
      <w:sz w:val="22"/>
      <w:szCs w:val="22"/>
      <w:lang w:val="en-US" w:eastAsia="en-US"/>
    </w:rPr>
  </w:style>
  <w:style w:type="character" w:styleId="SubtleEmphasis">
    <w:name w:val="Subtle Emphasis"/>
    <w:basedOn w:val="DefaultParagraphFont"/>
    <w:uiPriority w:val="99"/>
    <w:qFormat/>
    <w:rsid w:val="002A0306"/>
    <w:rPr>
      <w:rFonts w:cs="Times New Roman"/>
      <w:i/>
      <w:color w:val="5A5A5A"/>
    </w:rPr>
  </w:style>
  <w:style w:type="character" w:styleId="IntenseEmphasis">
    <w:name w:val="Intense Emphasis"/>
    <w:basedOn w:val="DefaultParagraphFont"/>
    <w:uiPriority w:val="99"/>
    <w:qFormat/>
    <w:rsid w:val="002A0306"/>
    <w:rPr>
      <w:rFonts w:cs="Times New Roman"/>
      <w:b/>
      <w:i/>
      <w:sz w:val="24"/>
      <w:szCs w:val="24"/>
      <w:u w:val="single"/>
    </w:rPr>
  </w:style>
  <w:style w:type="character" w:styleId="SubtleReference">
    <w:name w:val="Subtle Reference"/>
    <w:basedOn w:val="DefaultParagraphFont"/>
    <w:uiPriority w:val="99"/>
    <w:qFormat/>
    <w:rsid w:val="002A0306"/>
    <w:rPr>
      <w:rFonts w:cs="Times New Roman"/>
      <w:sz w:val="24"/>
      <w:szCs w:val="24"/>
      <w:u w:val="single"/>
    </w:rPr>
  </w:style>
  <w:style w:type="character" w:styleId="IntenseReference">
    <w:name w:val="Intense Reference"/>
    <w:basedOn w:val="DefaultParagraphFont"/>
    <w:uiPriority w:val="99"/>
    <w:qFormat/>
    <w:rsid w:val="002A0306"/>
    <w:rPr>
      <w:rFonts w:cs="Times New Roman"/>
      <w:b/>
      <w:sz w:val="24"/>
      <w:u w:val="single"/>
    </w:rPr>
  </w:style>
  <w:style w:type="character" w:styleId="BookTitle">
    <w:name w:val="Book Title"/>
    <w:basedOn w:val="DefaultParagraphFont"/>
    <w:uiPriority w:val="99"/>
    <w:qFormat/>
    <w:rsid w:val="002A0306"/>
    <w:rPr>
      <w:rFonts w:ascii="Cambria" w:hAnsi="Cambria" w:cs="Times New Roman"/>
      <w:b/>
      <w:i/>
      <w:sz w:val="24"/>
      <w:szCs w:val="24"/>
    </w:rPr>
  </w:style>
  <w:style w:type="paragraph" w:styleId="TOCHeading">
    <w:name w:val="TOC Heading"/>
    <w:basedOn w:val="Heading1"/>
    <w:next w:val="Normal"/>
    <w:uiPriority w:val="39"/>
    <w:qFormat/>
    <w:rsid w:val="002A0306"/>
    <w:pPr>
      <w:keepNext/>
      <w:widowControl/>
      <w:tabs>
        <w:tab w:val="clear" w:pos="9360"/>
      </w:tabs>
      <w:spacing w:before="240" w:after="60"/>
      <w:ind w:left="0"/>
      <w:outlineLvl w:val="9"/>
    </w:pPr>
    <w:rPr>
      <w:rFonts w:ascii="Cambria" w:eastAsia="Times New Roman" w:hAnsi="Cambria"/>
      <w:bCs/>
      <w:kern w:val="32"/>
      <w:sz w:val="32"/>
      <w:szCs w:val="32"/>
    </w:rPr>
  </w:style>
  <w:style w:type="paragraph" w:customStyle="1" w:styleId="msolistparagraph0">
    <w:name w:val="msolistparagraph"/>
    <w:basedOn w:val="Normal"/>
    <w:uiPriority w:val="99"/>
    <w:rsid w:val="002A0306"/>
    <w:pPr>
      <w:spacing w:after="0"/>
      <w:ind w:left="720"/>
    </w:pPr>
    <w:rPr>
      <w:rFonts w:ascii="Calibri" w:eastAsia="Times New Roman" w:hAnsi="Calibri"/>
      <w:kern w:val="0"/>
    </w:rPr>
  </w:style>
  <w:style w:type="paragraph" w:styleId="Revision">
    <w:name w:val="Revision"/>
    <w:hidden/>
    <w:uiPriority w:val="99"/>
    <w:semiHidden/>
    <w:rsid w:val="002A0306"/>
    <w:rPr>
      <w:rFonts w:ascii="Calibri" w:hAnsi="Calibri"/>
      <w:sz w:val="24"/>
      <w:szCs w:val="24"/>
    </w:rPr>
  </w:style>
  <w:style w:type="numbering" w:customStyle="1" w:styleId="StyleNumbered">
    <w:name w:val="Style Numbered"/>
    <w:rsid w:val="00F31DAF"/>
    <w:pPr>
      <w:numPr>
        <w:numId w:val="18"/>
      </w:numPr>
    </w:pPr>
  </w:style>
  <w:style w:type="paragraph" w:customStyle="1" w:styleId="WUTCParagraph">
    <w:name w:val="WUTC Paragraph"/>
    <w:basedOn w:val="Normal"/>
    <w:uiPriority w:val="99"/>
    <w:rsid w:val="00E66576"/>
    <w:pPr>
      <w:numPr>
        <w:numId w:val="27"/>
      </w:numPr>
      <w:spacing w:after="0" w:line="480" w:lineRule="auto"/>
    </w:pPr>
    <w:rPr>
      <w:rFonts w:ascii="Times New Roman" w:eastAsiaTheme="minorHAnsi" w:hAnsi="Times New Roman"/>
      <w:kern w:val="0"/>
      <w:sz w:val="24"/>
      <w:szCs w:val="24"/>
    </w:rPr>
  </w:style>
  <w:style w:type="character" w:customStyle="1" w:styleId="TableBodyChar">
    <w:name w:val="Table Body Char"/>
    <w:basedOn w:val="BodyTextChar"/>
    <w:link w:val="TableBody"/>
    <w:uiPriority w:val="99"/>
    <w:rsid w:val="000178D4"/>
    <w:rPr>
      <w:rFonts w:ascii="Arial" w:eastAsia="MS Mincho" w:hAnsi="Arial" w:cs="Times New Roman"/>
      <w:color w:val="000000"/>
      <w:kern w:val="28"/>
      <w:sz w:val="20"/>
      <w:szCs w:val="2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599526">
      <w:marLeft w:val="0"/>
      <w:marRight w:val="0"/>
      <w:marTop w:val="0"/>
      <w:marBottom w:val="0"/>
      <w:divBdr>
        <w:top w:val="none" w:sz="0" w:space="0" w:color="auto"/>
        <w:left w:val="none" w:sz="0" w:space="0" w:color="auto"/>
        <w:bottom w:val="none" w:sz="0" w:space="0" w:color="auto"/>
        <w:right w:val="none" w:sz="0" w:space="0" w:color="auto"/>
      </w:divBdr>
    </w:div>
    <w:div w:id="58599527">
      <w:marLeft w:val="160"/>
      <w:marRight w:val="160"/>
      <w:marTop w:val="60"/>
      <w:marBottom w:val="60"/>
      <w:divBdr>
        <w:top w:val="none" w:sz="0" w:space="0" w:color="auto"/>
        <w:left w:val="none" w:sz="0" w:space="0" w:color="auto"/>
        <w:bottom w:val="none" w:sz="0" w:space="0" w:color="auto"/>
        <w:right w:val="none" w:sz="0" w:space="0" w:color="auto"/>
      </w:divBdr>
      <w:divsChild>
        <w:div w:id="58599547">
          <w:marLeft w:val="0"/>
          <w:marRight w:val="0"/>
          <w:marTop w:val="0"/>
          <w:marBottom w:val="0"/>
          <w:divBdr>
            <w:top w:val="none" w:sz="0" w:space="0" w:color="auto"/>
            <w:left w:val="none" w:sz="0" w:space="0" w:color="auto"/>
            <w:bottom w:val="none" w:sz="0" w:space="0" w:color="auto"/>
            <w:right w:val="none" w:sz="0" w:space="0" w:color="auto"/>
          </w:divBdr>
          <w:divsChild>
            <w:div w:id="58599545">
              <w:marLeft w:val="320"/>
              <w:marRight w:val="320"/>
              <w:marTop w:val="0"/>
              <w:marBottom w:val="0"/>
              <w:divBdr>
                <w:top w:val="none" w:sz="0" w:space="0" w:color="auto"/>
                <w:left w:val="none" w:sz="0" w:space="0" w:color="auto"/>
                <w:bottom w:val="none" w:sz="0" w:space="0" w:color="auto"/>
                <w:right w:val="none" w:sz="0" w:space="0" w:color="auto"/>
              </w:divBdr>
              <w:divsChild>
                <w:div w:id="5859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99529">
      <w:marLeft w:val="0"/>
      <w:marRight w:val="0"/>
      <w:marTop w:val="0"/>
      <w:marBottom w:val="0"/>
      <w:divBdr>
        <w:top w:val="none" w:sz="0" w:space="0" w:color="auto"/>
        <w:left w:val="none" w:sz="0" w:space="0" w:color="auto"/>
        <w:bottom w:val="none" w:sz="0" w:space="0" w:color="auto"/>
        <w:right w:val="none" w:sz="0" w:space="0" w:color="auto"/>
      </w:divBdr>
    </w:div>
    <w:div w:id="58599531">
      <w:marLeft w:val="0"/>
      <w:marRight w:val="0"/>
      <w:marTop w:val="0"/>
      <w:marBottom w:val="0"/>
      <w:divBdr>
        <w:top w:val="none" w:sz="0" w:space="0" w:color="auto"/>
        <w:left w:val="none" w:sz="0" w:space="0" w:color="auto"/>
        <w:bottom w:val="none" w:sz="0" w:space="0" w:color="auto"/>
        <w:right w:val="none" w:sz="0" w:space="0" w:color="auto"/>
      </w:divBdr>
    </w:div>
    <w:div w:id="58599532">
      <w:marLeft w:val="0"/>
      <w:marRight w:val="0"/>
      <w:marTop w:val="0"/>
      <w:marBottom w:val="0"/>
      <w:divBdr>
        <w:top w:val="none" w:sz="0" w:space="0" w:color="auto"/>
        <w:left w:val="none" w:sz="0" w:space="0" w:color="auto"/>
        <w:bottom w:val="none" w:sz="0" w:space="0" w:color="auto"/>
        <w:right w:val="none" w:sz="0" w:space="0" w:color="auto"/>
      </w:divBdr>
    </w:div>
    <w:div w:id="58599533">
      <w:marLeft w:val="0"/>
      <w:marRight w:val="0"/>
      <w:marTop w:val="0"/>
      <w:marBottom w:val="0"/>
      <w:divBdr>
        <w:top w:val="none" w:sz="0" w:space="0" w:color="auto"/>
        <w:left w:val="none" w:sz="0" w:space="0" w:color="auto"/>
        <w:bottom w:val="none" w:sz="0" w:space="0" w:color="auto"/>
        <w:right w:val="none" w:sz="0" w:space="0" w:color="auto"/>
      </w:divBdr>
    </w:div>
    <w:div w:id="58599534">
      <w:marLeft w:val="0"/>
      <w:marRight w:val="0"/>
      <w:marTop w:val="0"/>
      <w:marBottom w:val="0"/>
      <w:divBdr>
        <w:top w:val="none" w:sz="0" w:space="0" w:color="auto"/>
        <w:left w:val="none" w:sz="0" w:space="0" w:color="auto"/>
        <w:bottom w:val="none" w:sz="0" w:space="0" w:color="auto"/>
        <w:right w:val="none" w:sz="0" w:space="0" w:color="auto"/>
      </w:divBdr>
    </w:div>
    <w:div w:id="58599535">
      <w:marLeft w:val="0"/>
      <w:marRight w:val="0"/>
      <w:marTop w:val="0"/>
      <w:marBottom w:val="0"/>
      <w:divBdr>
        <w:top w:val="none" w:sz="0" w:space="0" w:color="auto"/>
        <w:left w:val="none" w:sz="0" w:space="0" w:color="auto"/>
        <w:bottom w:val="none" w:sz="0" w:space="0" w:color="auto"/>
        <w:right w:val="none" w:sz="0" w:space="0" w:color="auto"/>
      </w:divBdr>
    </w:div>
    <w:div w:id="58599537">
      <w:marLeft w:val="0"/>
      <w:marRight w:val="0"/>
      <w:marTop w:val="0"/>
      <w:marBottom w:val="0"/>
      <w:divBdr>
        <w:top w:val="none" w:sz="0" w:space="0" w:color="auto"/>
        <w:left w:val="none" w:sz="0" w:space="0" w:color="auto"/>
        <w:bottom w:val="none" w:sz="0" w:space="0" w:color="auto"/>
        <w:right w:val="none" w:sz="0" w:space="0" w:color="auto"/>
      </w:divBdr>
    </w:div>
    <w:div w:id="58599540">
      <w:marLeft w:val="0"/>
      <w:marRight w:val="0"/>
      <w:marTop w:val="0"/>
      <w:marBottom w:val="0"/>
      <w:divBdr>
        <w:top w:val="none" w:sz="0" w:space="0" w:color="auto"/>
        <w:left w:val="none" w:sz="0" w:space="0" w:color="auto"/>
        <w:bottom w:val="none" w:sz="0" w:space="0" w:color="auto"/>
        <w:right w:val="none" w:sz="0" w:space="0" w:color="auto"/>
      </w:divBdr>
    </w:div>
    <w:div w:id="58599542">
      <w:marLeft w:val="0"/>
      <w:marRight w:val="0"/>
      <w:marTop w:val="0"/>
      <w:marBottom w:val="0"/>
      <w:divBdr>
        <w:top w:val="none" w:sz="0" w:space="0" w:color="auto"/>
        <w:left w:val="none" w:sz="0" w:space="0" w:color="auto"/>
        <w:bottom w:val="none" w:sz="0" w:space="0" w:color="auto"/>
        <w:right w:val="none" w:sz="0" w:space="0" w:color="auto"/>
      </w:divBdr>
    </w:div>
    <w:div w:id="58599543">
      <w:marLeft w:val="0"/>
      <w:marRight w:val="0"/>
      <w:marTop w:val="0"/>
      <w:marBottom w:val="0"/>
      <w:divBdr>
        <w:top w:val="none" w:sz="0" w:space="0" w:color="auto"/>
        <w:left w:val="none" w:sz="0" w:space="0" w:color="auto"/>
        <w:bottom w:val="none" w:sz="0" w:space="0" w:color="auto"/>
        <w:right w:val="none" w:sz="0" w:space="0" w:color="auto"/>
      </w:divBdr>
      <w:divsChild>
        <w:div w:id="58599528">
          <w:marLeft w:val="0"/>
          <w:marRight w:val="0"/>
          <w:marTop w:val="0"/>
          <w:marBottom w:val="0"/>
          <w:divBdr>
            <w:top w:val="none" w:sz="0" w:space="0" w:color="auto"/>
            <w:left w:val="none" w:sz="0" w:space="0" w:color="auto"/>
            <w:bottom w:val="none" w:sz="0" w:space="0" w:color="auto"/>
            <w:right w:val="none" w:sz="0" w:space="0" w:color="auto"/>
          </w:divBdr>
        </w:div>
      </w:divsChild>
    </w:div>
    <w:div w:id="58599544">
      <w:marLeft w:val="0"/>
      <w:marRight w:val="0"/>
      <w:marTop w:val="0"/>
      <w:marBottom w:val="0"/>
      <w:divBdr>
        <w:top w:val="none" w:sz="0" w:space="0" w:color="auto"/>
        <w:left w:val="none" w:sz="0" w:space="0" w:color="auto"/>
        <w:bottom w:val="none" w:sz="0" w:space="0" w:color="auto"/>
        <w:right w:val="none" w:sz="0" w:space="0" w:color="auto"/>
      </w:divBdr>
      <w:divsChild>
        <w:div w:id="58599541">
          <w:marLeft w:val="0"/>
          <w:marRight w:val="0"/>
          <w:marTop w:val="0"/>
          <w:marBottom w:val="0"/>
          <w:divBdr>
            <w:top w:val="none" w:sz="0" w:space="0" w:color="auto"/>
            <w:left w:val="none" w:sz="0" w:space="0" w:color="auto"/>
            <w:bottom w:val="none" w:sz="0" w:space="0" w:color="auto"/>
            <w:right w:val="none" w:sz="0" w:space="0" w:color="auto"/>
          </w:divBdr>
        </w:div>
      </w:divsChild>
    </w:div>
    <w:div w:id="58599546">
      <w:marLeft w:val="0"/>
      <w:marRight w:val="0"/>
      <w:marTop w:val="0"/>
      <w:marBottom w:val="0"/>
      <w:divBdr>
        <w:top w:val="none" w:sz="0" w:space="0" w:color="auto"/>
        <w:left w:val="none" w:sz="0" w:space="0" w:color="auto"/>
        <w:bottom w:val="none" w:sz="0" w:space="0" w:color="auto"/>
        <w:right w:val="none" w:sz="0" w:space="0" w:color="auto"/>
      </w:divBdr>
    </w:div>
    <w:div w:id="58599548">
      <w:marLeft w:val="0"/>
      <w:marRight w:val="0"/>
      <w:marTop w:val="0"/>
      <w:marBottom w:val="0"/>
      <w:divBdr>
        <w:top w:val="none" w:sz="0" w:space="0" w:color="auto"/>
        <w:left w:val="none" w:sz="0" w:space="0" w:color="auto"/>
        <w:bottom w:val="none" w:sz="0" w:space="0" w:color="auto"/>
        <w:right w:val="none" w:sz="0" w:space="0" w:color="auto"/>
      </w:divBdr>
    </w:div>
    <w:div w:id="58599549">
      <w:marLeft w:val="0"/>
      <w:marRight w:val="0"/>
      <w:marTop w:val="0"/>
      <w:marBottom w:val="0"/>
      <w:divBdr>
        <w:top w:val="none" w:sz="0" w:space="0" w:color="auto"/>
        <w:left w:val="none" w:sz="0" w:space="0" w:color="auto"/>
        <w:bottom w:val="none" w:sz="0" w:space="0" w:color="auto"/>
        <w:right w:val="none" w:sz="0" w:space="0" w:color="auto"/>
      </w:divBdr>
    </w:div>
    <w:div w:id="58599551">
      <w:marLeft w:val="0"/>
      <w:marRight w:val="0"/>
      <w:marTop w:val="0"/>
      <w:marBottom w:val="0"/>
      <w:divBdr>
        <w:top w:val="none" w:sz="0" w:space="0" w:color="auto"/>
        <w:left w:val="none" w:sz="0" w:space="0" w:color="auto"/>
        <w:bottom w:val="none" w:sz="0" w:space="0" w:color="auto"/>
        <w:right w:val="none" w:sz="0" w:space="0" w:color="auto"/>
      </w:divBdr>
    </w:div>
    <w:div w:id="58599552">
      <w:marLeft w:val="0"/>
      <w:marRight w:val="0"/>
      <w:marTop w:val="0"/>
      <w:marBottom w:val="0"/>
      <w:divBdr>
        <w:top w:val="none" w:sz="0" w:space="0" w:color="auto"/>
        <w:left w:val="none" w:sz="0" w:space="0" w:color="auto"/>
        <w:bottom w:val="none" w:sz="0" w:space="0" w:color="auto"/>
        <w:right w:val="none" w:sz="0" w:space="0" w:color="auto"/>
      </w:divBdr>
    </w:div>
    <w:div w:id="58599553">
      <w:marLeft w:val="0"/>
      <w:marRight w:val="0"/>
      <w:marTop w:val="0"/>
      <w:marBottom w:val="0"/>
      <w:divBdr>
        <w:top w:val="none" w:sz="0" w:space="0" w:color="auto"/>
        <w:left w:val="none" w:sz="0" w:space="0" w:color="auto"/>
        <w:bottom w:val="none" w:sz="0" w:space="0" w:color="auto"/>
        <w:right w:val="none" w:sz="0" w:space="0" w:color="auto"/>
      </w:divBdr>
      <w:divsChild>
        <w:div w:id="58599555">
          <w:marLeft w:val="720"/>
          <w:marRight w:val="0"/>
          <w:marTop w:val="100"/>
          <w:marBottom w:val="100"/>
          <w:divBdr>
            <w:top w:val="none" w:sz="0" w:space="0" w:color="auto"/>
            <w:left w:val="none" w:sz="0" w:space="0" w:color="auto"/>
            <w:bottom w:val="none" w:sz="0" w:space="0" w:color="auto"/>
            <w:right w:val="none" w:sz="0" w:space="0" w:color="auto"/>
          </w:divBdr>
          <w:divsChild>
            <w:div w:id="58599530">
              <w:marLeft w:val="2160"/>
              <w:marRight w:val="0"/>
              <w:marTop w:val="0"/>
              <w:marBottom w:val="120"/>
              <w:divBdr>
                <w:top w:val="none" w:sz="0" w:space="0" w:color="auto"/>
                <w:left w:val="none" w:sz="0" w:space="0" w:color="auto"/>
                <w:bottom w:val="none" w:sz="0" w:space="0" w:color="auto"/>
                <w:right w:val="none" w:sz="0" w:space="0" w:color="auto"/>
              </w:divBdr>
            </w:div>
            <w:div w:id="58599539">
              <w:marLeft w:val="2160"/>
              <w:marRight w:val="0"/>
              <w:marTop w:val="0"/>
              <w:marBottom w:val="0"/>
              <w:divBdr>
                <w:top w:val="none" w:sz="0" w:space="0" w:color="auto"/>
                <w:left w:val="none" w:sz="0" w:space="0" w:color="auto"/>
                <w:bottom w:val="none" w:sz="0" w:space="0" w:color="auto"/>
                <w:right w:val="none" w:sz="0" w:space="0" w:color="auto"/>
              </w:divBdr>
            </w:div>
            <w:div w:id="58599559">
              <w:marLeft w:val="2160"/>
              <w:marRight w:val="0"/>
              <w:marTop w:val="0"/>
              <w:marBottom w:val="0"/>
              <w:divBdr>
                <w:top w:val="none" w:sz="0" w:space="0" w:color="auto"/>
                <w:left w:val="none" w:sz="0" w:space="0" w:color="auto"/>
                <w:bottom w:val="none" w:sz="0" w:space="0" w:color="auto"/>
                <w:right w:val="none" w:sz="0" w:space="0" w:color="auto"/>
              </w:divBdr>
            </w:div>
          </w:divsChild>
        </w:div>
      </w:divsChild>
    </w:div>
    <w:div w:id="58599554">
      <w:marLeft w:val="0"/>
      <w:marRight w:val="0"/>
      <w:marTop w:val="0"/>
      <w:marBottom w:val="0"/>
      <w:divBdr>
        <w:top w:val="none" w:sz="0" w:space="0" w:color="auto"/>
        <w:left w:val="none" w:sz="0" w:space="0" w:color="auto"/>
        <w:bottom w:val="none" w:sz="0" w:space="0" w:color="auto"/>
        <w:right w:val="none" w:sz="0" w:space="0" w:color="auto"/>
      </w:divBdr>
    </w:div>
    <w:div w:id="58599556">
      <w:marLeft w:val="0"/>
      <w:marRight w:val="0"/>
      <w:marTop w:val="0"/>
      <w:marBottom w:val="0"/>
      <w:divBdr>
        <w:top w:val="none" w:sz="0" w:space="0" w:color="auto"/>
        <w:left w:val="none" w:sz="0" w:space="0" w:color="auto"/>
        <w:bottom w:val="none" w:sz="0" w:space="0" w:color="auto"/>
        <w:right w:val="none" w:sz="0" w:space="0" w:color="auto"/>
      </w:divBdr>
    </w:div>
    <w:div w:id="58599557">
      <w:marLeft w:val="0"/>
      <w:marRight w:val="0"/>
      <w:marTop w:val="0"/>
      <w:marBottom w:val="0"/>
      <w:divBdr>
        <w:top w:val="none" w:sz="0" w:space="0" w:color="auto"/>
        <w:left w:val="none" w:sz="0" w:space="0" w:color="auto"/>
        <w:bottom w:val="none" w:sz="0" w:space="0" w:color="auto"/>
        <w:right w:val="none" w:sz="0" w:space="0" w:color="auto"/>
      </w:divBdr>
    </w:div>
    <w:div w:id="58599558">
      <w:marLeft w:val="0"/>
      <w:marRight w:val="0"/>
      <w:marTop w:val="0"/>
      <w:marBottom w:val="0"/>
      <w:divBdr>
        <w:top w:val="none" w:sz="0" w:space="0" w:color="auto"/>
        <w:left w:val="none" w:sz="0" w:space="0" w:color="auto"/>
        <w:bottom w:val="none" w:sz="0" w:space="0" w:color="auto"/>
        <w:right w:val="none" w:sz="0" w:space="0" w:color="auto"/>
      </w:divBdr>
    </w:div>
    <w:div w:id="58599560">
      <w:marLeft w:val="0"/>
      <w:marRight w:val="0"/>
      <w:marTop w:val="0"/>
      <w:marBottom w:val="0"/>
      <w:divBdr>
        <w:top w:val="none" w:sz="0" w:space="0" w:color="auto"/>
        <w:left w:val="none" w:sz="0" w:space="0" w:color="auto"/>
        <w:bottom w:val="none" w:sz="0" w:space="0" w:color="auto"/>
        <w:right w:val="none" w:sz="0" w:space="0" w:color="auto"/>
      </w:divBdr>
    </w:div>
    <w:div w:id="58599561">
      <w:marLeft w:val="0"/>
      <w:marRight w:val="0"/>
      <w:marTop w:val="0"/>
      <w:marBottom w:val="0"/>
      <w:divBdr>
        <w:top w:val="none" w:sz="0" w:space="0" w:color="auto"/>
        <w:left w:val="none" w:sz="0" w:space="0" w:color="auto"/>
        <w:bottom w:val="none" w:sz="0" w:space="0" w:color="auto"/>
        <w:right w:val="none" w:sz="0" w:space="0" w:color="auto"/>
      </w:divBdr>
      <w:divsChild>
        <w:div w:id="58599536">
          <w:marLeft w:val="0"/>
          <w:marRight w:val="0"/>
          <w:marTop w:val="0"/>
          <w:marBottom w:val="0"/>
          <w:divBdr>
            <w:top w:val="none" w:sz="0" w:space="0" w:color="auto"/>
            <w:left w:val="none" w:sz="0" w:space="0" w:color="auto"/>
            <w:bottom w:val="none" w:sz="0" w:space="0" w:color="auto"/>
            <w:right w:val="none" w:sz="0" w:space="0" w:color="auto"/>
          </w:divBdr>
        </w:div>
        <w:div w:id="58599538">
          <w:marLeft w:val="0"/>
          <w:marRight w:val="0"/>
          <w:marTop w:val="0"/>
          <w:marBottom w:val="0"/>
          <w:divBdr>
            <w:top w:val="none" w:sz="0" w:space="0" w:color="auto"/>
            <w:left w:val="none" w:sz="0" w:space="0" w:color="auto"/>
            <w:bottom w:val="none" w:sz="0" w:space="0" w:color="auto"/>
            <w:right w:val="none" w:sz="0" w:space="0" w:color="auto"/>
          </w:divBdr>
        </w:div>
        <w:div w:id="58599564">
          <w:marLeft w:val="0"/>
          <w:marRight w:val="0"/>
          <w:marTop w:val="0"/>
          <w:marBottom w:val="0"/>
          <w:divBdr>
            <w:top w:val="none" w:sz="0" w:space="0" w:color="auto"/>
            <w:left w:val="none" w:sz="0" w:space="0" w:color="auto"/>
            <w:bottom w:val="none" w:sz="0" w:space="0" w:color="auto"/>
            <w:right w:val="none" w:sz="0" w:space="0" w:color="auto"/>
          </w:divBdr>
        </w:div>
      </w:divsChild>
    </w:div>
    <w:div w:id="58599562">
      <w:marLeft w:val="0"/>
      <w:marRight w:val="0"/>
      <w:marTop w:val="0"/>
      <w:marBottom w:val="0"/>
      <w:divBdr>
        <w:top w:val="none" w:sz="0" w:space="0" w:color="auto"/>
        <w:left w:val="none" w:sz="0" w:space="0" w:color="auto"/>
        <w:bottom w:val="none" w:sz="0" w:space="0" w:color="auto"/>
        <w:right w:val="none" w:sz="0" w:space="0" w:color="auto"/>
      </w:divBdr>
    </w:div>
    <w:div w:id="58599563">
      <w:marLeft w:val="0"/>
      <w:marRight w:val="0"/>
      <w:marTop w:val="0"/>
      <w:marBottom w:val="0"/>
      <w:divBdr>
        <w:top w:val="none" w:sz="0" w:space="0" w:color="auto"/>
        <w:left w:val="none" w:sz="0" w:space="0" w:color="auto"/>
        <w:bottom w:val="none" w:sz="0" w:space="0" w:color="auto"/>
        <w:right w:val="none" w:sz="0" w:space="0" w:color="auto"/>
      </w:divBdr>
    </w:div>
    <w:div w:id="58599565">
      <w:marLeft w:val="0"/>
      <w:marRight w:val="0"/>
      <w:marTop w:val="0"/>
      <w:marBottom w:val="0"/>
      <w:divBdr>
        <w:top w:val="none" w:sz="0" w:space="0" w:color="auto"/>
        <w:left w:val="none" w:sz="0" w:space="0" w:color="auto"/>
        <w:bottom w:val="none" w:sz="0" w:space="0" w:color="auto"/>
        <w:right w:val="none" w:sz="0" w:space="0" w:color="auto"/>
      </w:divBdr>
    </w:div>
    <w:div w:id="58599566">
      <w:marLeft w:val="0"/>
      <w:marRight w:val="0"/>
      <w:marTop w:val="0"/>
      <w:marBottom w:val="0"/>
      <w:divBdr>
        <w:top w:val="none" w:sz="0" w:space="0" w:color="auto"/>
        <w:left w:val="none" w:sz="0" w:space="0" w:color="auto"/>
        <w:bottom w:val="none" w:sz="0" w:space="0" w:color="auto"/>
        <w:right w:val="none" w:sz="0" w:space="0" w:color="auto"/>
      </w:divBdr>
    </w:div>
    <w:div w:id="58599567">
      <w:marLeft w:val="0"/>
      <w:marRight w:val="0"/>
      <w:marTop w:val="0"/>
      <w:marBottom w:val="0"/>
      <w:divBdr>
        <w:top w:val="none" w:sz="0" w:space="0" w:color="auto"/>
        <w:left w:val="none" w:sz="0" w:space="0" w:color="auto"/>
        <w:bottom w:val="none" w:sz="0" w:space="0" w:color="auto"/>
        <w:right w:val="none" w:sz="0" w:space="0" w:color="auto"/>
      </w:divBdr>
    </w:div>
    <w:div w:id="209584729">
      <w:bodyDiv w:val="1"/>
      <w:marLeft w:val="0"/>
      <w:marRight w:val="0"/>
      <w:marTop w:val="0"/>
      <w:marBottom w:val="0"/>
      <w:divBdr>
        <w:top w:val="none" w:sz="0" w:space="0" w:color="auto"/>
        <w:left w:val="none" w:sz="0" w:space="0" w:color="auto"/>
        <w:bottom w:val="none" w:sz="0" w:space="0" w:color="auto"/>
        <w:right w:val="none" w:sz="0" w:space="0" w:color="auto"/>
      </w:divBdr>
    </w:div>
    <w:div w:id="214659933">
      <w:bodyDiv w:val="1"/>
      <w:marLeft w:val="0"/>
      <w:marRight w:val="0"/>
      <w:marTop w:val="0"/>
      <w:marBottom w:val="0"/>
      <w:divBdr>
        <w:top w:val="none" w:sz="0" w:space="0" w:color="auto"/>
        <w:left w:val="none" w:sz="0" w:space="0" w:color="auto"/>
        <w:bottom w:val="none" w:sz="0" w:space="0" w:color="auto"/>
        <w:right w:val="none" w:sz="0" w:space="0" w:color="auto"/>
      </w:divBdr>
    </w:div>
    <w:div w:id="220603714">
      <w:bodyDiv w:val="1"/>
      <w:marLeft w:val="0"/>
      <w:marRight w:val="0"/>
      <w:marTop w:val="0"/>
      <w:marBottom w:val="0"/>
      <w:divBdr>
        <w:top w:val="none" w:sz="0" w:space="0" w:color="auto"/>
        <w:left w:val="none" w:sz="0" w:space="0" w:color="auto"/>
        <w:bottom w:val="none" w:sz="0" w:space="0" w:color="auto"/>
        <w:right w:val="none" w:sz="0" w:space="0" w:color="auto"/>
      </w:divBdr>
    </w:div>
    <w:div w:id="246623436">
      <w:bodyDiv w:val="1"/>
      <w:marLeft w:val="0"/>
      <w:marRight w:val="0"/>
      <w:marTop w:val="0"/>
      <w:marBottom w:val="0"/>
      <w:divBdr>
        <w:top w:val="none" w:sz="0" w:space="0" w:color="auto"/>
        <w:left w:val="none" w:sz="0" w:space="0" w:color="auto"/>
        <w:bottom w:val="none" w:sz="0" w:space="0" w:color="auto"/>
        <w:right w:val="none" w:sz="0" w:space="0" w:color="auto"/>
      </w:divBdr>
    </w:div>
    <w:div w:id="389809389">
      <w:bodyDiv w:val="1"/>
      <w:marLeft w:val="0"/>
      <w:marRight w:val="0"/>
      <w:marTop w:val="0"/>
      <w:marBottom w:val="0"/>
      <w:divBdr>
        <w:top w:val="none" w:sz="0" w:space="0" w:color="auto"/>
        <w:left w:val="none" w:sz="0" w:space="0" w:color="auto"/>
        <w:bottom w:val="none" w:sz="0" w:space="0" w:color="auto"/>
        <w:right w:val="none" w:sz="0" w:space="0" w:color="auto"/>
      </w:divBdr>
    </w:div>
    <w:div w:id="551625029">
      <w:bodyDiv w:val="1"/>
      <w:marLeft w:val="0"/>
      <w:marRight w:val="0"/>
      <w:marTop w:val="0"/>
      <w:marBottom w:val="0"/>
      <w:divBdr>
        <w:top w:val="none" w:sz="0" w:space="0" w:color="auto"/>
        <w:left w:val="none" w:sz="0" w:space="0" w:color="auto"/>
        <w:bottom w:val="none" w:sz="0" w:space="0" w:color="auto"/>
        <w:right w:val="none" w:sz="0" w:space="0" w:color="auto"/>
      </w:divBdr>
    </w:div>
    <w:div w:id="562721876">
      <w:bodyDiv w:val="1"/>
      <w:marLeft w:val="0"/>
      <w:marRight w:val="0"/>
      <w:marTop w:val="0"/>
      <w:marBottom w:val="0"/>
      <w:divBdr>
        <w:top w:val="none" w:sz="0" w:space="0" w:color="auto"/>
        <w:left w:val="none" w:sz="0" w:space="0" w:color="auto"/>
        <w:bottom w:val="none" w:sz="0" w:space="0" w:color="auto"/>
        <w:right w:val="none" w:sz="0" w:space="0" w:color="auto"/>
      </w:divBdr>
    </w:div>
    <w:div w:id="917861504">
      <w:bodyDiv w:val="1"/>
      <w:marLeft w:val="0"/>
      <w:marRight w:val="0"/>
      <w:marTop w:val="0"/>
      <w:marBottom w:val="0"/>
      <w:divBdr>
        <w:top w:val="none" w:sz="0" w:space="0" w:color="auto"/>
        <w:left w:val="none" w:sz="0" w:space="0" w:color="auto"/>
        <w:bottom w:val="none" w:sz="0" w:space="0" w:color="auto"/>
        <w:right w:val="none" w:sz="0" w:space="0" w:color="auto"/>
      </w:divBdr>
    </w:div>
    <w:div w:id="978418621">
      <w:bodyDiv w:val="1"/>
      <w:marLeft w:val="0"/>
      <w:marRight w:val="0"/>
      <w:marTop w:val="0"/>
      <w:marBottom w:val="0"/>
      <w:divBdr>
        <w:top w:val="none" w:sz="0" w:space="0" w:color="auto"/>
        <w:left w:val="none" w:sz="0" w:space="0" w:color="auto"/>
        <w:bottom w:val="none" w:sz="0" w:space="0" w:color="auto"/>
        <w:right w:val="none" w:sz="0" w:space="0" w:color="auto"/>
      </w:divBdr>
    </w:div>
    <w:div w:id="984552218">
      <w:bodyDiv w:val="1"/>
      <w:marLeft w:val="0"/>
      <w:marRight w:val="0"/>
      <w:marTop w:val="0"/>
      <w:marBottom w:val="0"/>
      <w:divBdr>
        <w:top w:val="none" w:sz="0" w:space="0" w:color="auto"/>
        <w:left w:val="none" w:sz="0" w:space="0" w:color="auto"/>
        <w:bottom w:val="none" w:sz="0" w:space="0" w:color="auto"/>
        <w:right w:val="none" w:sz="0" w:space="0" w:color="auto"/>
      </w:divBdr>
    </w:div>
    <w:div w:id="1068113244">
      <w:bodyDiv w:val="1"/>
      <w:marLeft w:val="0"/>
      <w:marRight w:val="0"/>
      <w:marTop w:val="0"/>
      <w:marBottom w:val="0"/>
      <w:divBdr>
        <w:top w:val="none" w:sz="0" w:space="0" w:color="auto"/>
        <w:left w:val="none" w:sz="0" w:space="0" w:color="auto"/>
        <w:bottom w:val="none" w:sz="0" w:space="0" w:color="auto"/>
        <w:right w:val="none" w:sz="0" w:space="0" w:color="auto"/>
      </w:divBdr>
    </w:div>
    <w:div w:id="1151409722">
      <w:bodyDiv w:val="1"/>
      <w:marLeft w:val="0"/>
      <w:marRight w:val="0"/>
      <w:marTop w:val="0"/>
      <w:marBottom w:val="0"/>
      <w:divBdr>
        <w:top w:val="none" w:sz="0" w:space="0" w:color="auto"/>
        <w:left w:val="none" w:sz="0" w:space="0" w:color="auto"/>
        <w:bottom w:val="none" w:sz="0" w:space="0" w:color="auto"/>
        <w:right w:val="none" w:sz="0" w:space="0" w:color="auto"/>
      </w:divBdr>
    </w:div>
    <w:div w:id="1157261245">
      <w:bodyDiv w:val="1"/>
      <w:marLeft w:val="0"/>
      <w:marRight w:val="0"/>
      <w:marTop w:val="0"/>
      <w:marBottom w:val="0"/>
      <w:divBdr>
        <w:top w:val="none" w:sz="0" w:space="0" w:color="auto"/>
        <w:left w:val="none" w:sz="0" w:space="0" w:color="auto"/>
        <w:bottom w:val="none" w:sz="0" w:space="0" w:color="auto"/>
        <w:right w:val="none" w:sz="0" w:space="0" w:color="auto"/>
      </w:divBdr>
    </w:div>
    <w:div w:id="1159078229">
      <w:bodyDiv w:val="1"/>
      <w:marLeft w:val="0"/>
      <w:marRight w:val="0"/>
      <w:marTop w:val="0"/>
      <w:marBottom w:val="0"/>
      <w:divBdr>
        <w:top w:val="none" w:sz="0" w:space="0" w:color="auto"/>
        <w:left w:val="none" w:sz="0" w:space="0" w:color="auto"/>
        <w:bottom w:val="none" w:sz="0" w:space="0" w:color="auto"/>
        <w:right w:val="none" w:sz="0" w:space="0" w:color="auto"/>
      </w:divBdr>
    </w:div>
    <w:div w:id="1168669550">
      <w:bodyDiv w:val="1"/>
      <w:marLeft w:val="0"/>
      <w:marRight w:val="0"/>
      <w:marTop w:val="0"/>
      <w:marBottom w:val="0"/>
      <w:divBdr>
        <w:top w:val="none" w:sz="0" w:space="0" w:color="auto"/>
        <w:left w:val="none" w:sz="0" w:space="0" w:color="auto"/>
        <w:bottom w:val="none" w:sz="0" w:space="0" w:color="auto"/>
        <w:right w:val="none" w:sz="0" w:space="0" w:color="auto"/>
      </w:divBdr>
    </w:div>
    <w:div w:id="1174151590">
      <w:bodyDiv w:val="1"/>
      <w:marLeft w:val="0"/>
      <w:marRight w:val="0"/>
      <w:marTop w:val="0"/>
      <w:marBottom w:val="0"/>
      <w:divBdr>
        <w:top w:val="none" w:sz="0" w:space="0" w:color="auto"/>
        <w:left w:val="none" w:sz="0" w:space="0" w:color="auto"/>
        <w:bottom w:val="none" w:sz="0" w:space="0" w:color="auto"/>
        <w:right w:val="none" w:sz="0" w:space="0" w:color="auto"/>
      </w:divBdr>
    </w:div>
    <w:div w:id="1237588741">
      <w:bodyDiv w:val="1"/>
      <w:marLeft w:val="0"/>
      <w:marRight w:val="0"/>
      <w:marTop w:val="0"/>
      <w:marBottom w:val="0"/>
      <w:divBdr>
        <w:top w:val="none" w:sz="0" w:space="0" w:color="auto"/>
        <w:left w:val="none" w:sz="0" w:space="0" w:color="auto"/>
        <w:bottom w:val="none" w:sz="0" w:space="0" w:color="auto"/>
        <w:right w:val="none" w:sz="0" w:space="0" w:color="auto"/>
      </w:divBdr>
    </w:div>
    <w:div w:id="1292176612">
      <w:bodyDiv w:val="1"/>
      <w:marLeft w:val="0"/>
      <w:marRight w:val="0"/>
      <w:marTop w:val="0"/>
      <w:marBottom w:val="0"/>
      <w:divBdr>
        <w:top w:val="none" w:sz="0" w:space="0" w:color="auto"/>
        <w:left w:val="none" w:sz="0" w:space="0" w:color="auto"/>
        <w:bottom w:val="none" w:sz="0" w:space="0" w:color="auto"/>
        <w:right w:val="none" w:sz="0" w:space="0" w:color="auto"/>
      </w:divBdr>
    </w:div>
    <w:div w:id="1298800244">
      <w:bodyDiv w:val="1"/>
      <w:marLeft w:val="0"/>
      <w:marRight w:val="0"/>
      <w:marTop w:val="0"/>
      <w:marBottom w:val="0"/>
      <w:divBdr>
        <w:top w:val="none" w:sz="0" w:space="0" w:color="auto"/>
        <w:left w:val="none" w:sz="0" w:space="0" w:color="auto"/>
        <w:bottom w:val="none" w:sz="0" w:space="0" w:color="auto"/>
        <w:right w:val="none" w:sz="0" w:space="0" w:color="auto"/>
      </w:divBdr>
    </w:div>
    <w:div w:id="1303274645">
      <w:bodyDiv w:val="1"/>
      <w:marLeft w:val="0"/>
      <w:marRight w:val="0"/>
      <w:marTop w:val="0"/>
      <w:marBottom w:val="0"/>
      <w:divBdr>
        <w:top w:val="none" w:sz="0" w:space="0" w:color="auto"/>
        <w:left w:val="none" w:sz="0" w:space="0" w:color="auto"/>
        <w:bottom w:val="none" w:sz="0" w:space="0" w:color="auto"/>
        <w:right w:val="none" w:sz="0" w:space="0" w:color="auto"/>
      </w:divBdr>
    </w:div>
    <w:div w:id="1400903348">
      <w:bodyDiv w:val="1"/>
      <w:marLeft w:val="0"/>
      <w:marRight w:val="0"/>
      <w:marTop w:val="0"/>
      <w:marBottom w:val="0"/>
      <w:divBdr>
        <w:top w:val="none" w:sz="0" w:space="0" w:color="auto"/>
        <w:left w:val="none" w:sz="0" w:space="0" w:color="auto"/>
        <w:bottom w:val="none" w:sz="0" w:space="0" w:color="auto"/>
        <w:right w:val="none" w:sz="0" w:space="0" w:color="auto"/>
      </w:divBdr>
    </w:div>
    <w:div w:id="1461455479">
      <w:bodyDiv w:val="1"/>
      <w:marLeft w:val="0"/>
      <w:marRight w:val="0"/>
      <w:marTop w:val="0"/>
      <w:marBottom w:val="0"/>
      <w:divBdr>
        <w:top w:val="none" w:sz="0" w:space="0" w:color="auto"/>
        <w:left w:val="none" w:sz="0" w:space="0" w:color="auto"/>
        <w:bottom w:val="none" w:sz="0" w:space="0" w:color="auto"/>
        <w:right w:val="none" w:sz="0" w:space="0" w:color="auto"/>
      </w:divBdr>
    </w:div>
    <w:div w:id="1532303967">
      <w:bodyDiv w:val="1"/>
      <w:marLeft w:val="0"/>
      <w:marRight w:val="0"/>
      <w:marTop w:val="0"/>
      <w:marBottom w:val="0"/>
      <w:divBdr>
        <w:top w:val="none" w:sz="0" w:space="0" w:color="auto"/>
        <w:left w:val="none" w:sz="0" w:space="0" w:color="auto"/>
        <w:bottom w:val="none" w:sz="0" w:space="0" w:color="auto"/>
        <w:right w:val="none" w:sz="0" w:space="0" w:color="auto"/>
      </w:divBdr>
    </w:div>
    <w:div w:id="1585382904">
      <w:bodyDiv w:val="1"/>
      <w:marLeft w:val="0"/>
      <w:marRight w:val="0"/>
      <w:marTop w:val="0"/>
      <w:marBottom w:val="0"/>
      <w:divBdr>
        <w:top w:val="none" w:sz="0" w:space="0" w:color="auto"/>
        <w:left w:val="none" w:sz="0" w:space="0" w:color="auto"/>
        <w:bottom w:val="none" w:sz="0" w:space="0" w:color="auto"/>
        <w:right w:val="none" w:sz="0" w:space="0" w:color="auto"/>
      </w:divBdr>
    </w:div>
    <w:div w:id="1597517841">
      <w:bodyDiv w:val="1"/>
      <w:marLeft w:val="0"/>
      <w:marRight w:val="0"/>
      <w:marTop w:val="0"/>
      <w:marBottom w:val="0"/>
      <w:divBdr>
        <w:top w:val="none" w:sz="0" w:space="0" w:color="auto"/>
        <w:left w:val="none" w:sz="0" w:space="0" w:color="auto"/>
        <w:bottom w:val="none" w:sz="0" w:space="0" w:color="auto"/>
        <w:right w:val="none" w:sz="0" w:space="0" w:color="auto"/>
      </w:divBdr>
    </w:div>
    <w:div w:id="1613323258">
      <w:bodyDiv w:val="1"/>
      <w:marLeft w:val="0"/>
      <w:marRight w:val="0"/>
      <w:marTop w:val="0"/>
      <w:marBottom w:val="0"/>
      <w:divBdr>
        <w:top w:val="none" w:sz="0" w:space="0" w:color="auto"/>
        <w:left w:val="none" w:sz="0" w:space="0" w:color="auto"/>
        <w:bottom w:val="none" w:sz="0" w:space="0" w:color="auto"/>
        <w:right w:val="none" w:sz="0" w:space="0" w:color="auto"/>
      </w:divBdr>
    </w:div>
    <w:div w:id="1721173943">
      <w:bodyDiv w:val="1"/>
      <w:marLeft w:val="0"/>
      <w:marRight w:val="0"/>
      <w:marTop w:val="0"/>
      <w:marBottom w:val="0"/>
      <w:divBdr>
        <w:top w:val="none" w:sz="0" w:space="0" w:color="auto"/>
        <w:left w:val="none" w:sz="0" w:space="0" w:color="auto"/>
        <w:bottom w:val="none" w:sz="0" w:space="0" w:color="auto"/>
        <w:right w:val="none" w:sz="0" w:space="0" w:color="auto"/>
      </w:divBdr>
    </w:div>
    <w:div w:id="1747797280">
      <w:bodyDiv w:val="1"/>
      <w:marLeft w:val="0"/>
      <w:marRight w:val="0"/>
      <w:marTop w:val="0"/>
      <w:marBottom w:val="0"/>
      <w:divBdr>
        <w:top w:val="none" w:sz="0" w:space="0" w:color="auto"/>
        <w:left w:val="none" w:sz="0" w:space="0" w:color="auto"/>
        <w:bottom w:val="none" w:sz="0" w:space="0" w:color="auto"/>
        <w:right w:val="none" w:sz="0" w:space="0" w:color="auto"/>
      </w:divBdr>
    </w:div>
    <w:div w:id="1782260265">
      <w:bodyDiv w:val="1"/>
      <w:marLeft w:val="0"/>
      <w:marRight w:val="0"/>
      <w:marTop w:val="0"/>
      <w:marBottom w:val="0"/>
      <w:divBdr>
        <w:top w:val="none" w:sz="0" w:space="0" w:color="auto"/>
        <w:left w:val="none" w:sz="0" w:space="0" w:color="auto"/>
        <w:bottom w:val="none" w:sz="0" w:space="0" w:color="auto"/>
        <w:right w:val="none" w:sz="0" w:space="0" w:color="auto"/>
      </w:divBdr>
    </w:div>
    <w:div w:id="1827280587">
      <w:bodyDiv w:val="1"/>
      <w:marLeft w:val="0"/>
      <w:marRight w:val="0"/>
      <w:marTop w:val="0"/>
      <w:marBottom w:val="0"/>
      <w:divBdr>
        <w:top w:val="none" w:sz="0" w:space="0" w:color="auto"/>
        <w:left w:val="none" w:sz="0" w:space="0" w:color="auto"/>
        <w:bottom w:val="none" w:sz="0" w:space="0" w:color="auto"/>
        <w:right w:val="none" w:sz="0" w:space="0" w:color="auto"/>
      </w:divBdr>
    </w:div>
    <w:div w:id="1998530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customXml" Target="../customXml/item2.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customXml" Target="../customXml/item1.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jpg"/><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customXml" Target="../customXml/item5.xml"/><Relationship Id="rId5" Type="http://schemas.openxmlformats.org/officeDocument/2006/relationships/customXml" Target="../customXml/item4.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arlena\Application%20Data\Microsoft\Templates\PugetSoundEnergy_20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C4EC8B21DBB10C40AB4409B4BAF96A70" ma:contentTypeVersion="143" ma:contentTypeDescription="" ma:contentTypeScope="" ma:versionID="3c7207432fc916bd95c5b70dd967b104">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Compliance</DocumentSetType>
    <IsConfidential xmlns="dc463f71-b30c-4ab2-9473-d307f9d35888">false</IsConfidential>
    <AgendaOrder xmlns="dc463f71-b30c-4ab2-9473-d307f9d35888">false</AgendaOrder>
    <CaseType xmlns="dc463f71-b30c-4ab2-9473-d307f9d35888">Tariff Revision</CaseType>
    <IndustryCode xmlns="dc463f71-b30c-4ab2-9473-d307f9d35888">140</IndustryCode>
    <CaseStatus xmlns="dc463f71-b30c-4ab2-9473-d307f9d35888">Closed</CaseStatus>
    <OpenedDate xmlns="dc463f71-b30c-4ab2-9473-d307f9d35888">2011-06-13T07:00:00+00:00</OpenedDate>
    <Date1 xmlns="dc463f71-b30c-4ab2-9473-d307f9d35888">2016-01-29T08:00:00+00:00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111048</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7B5F5797-D5FE-4FA8-A574-F746AECD5544}"/>
</file>

<file path=customXml/itemProps2.xml><?xml version="1.0" encoding="utf-8"?>
<ds:datastoreItem xmlns:ds="http://schemas.openxmlformats.org/officeDocument/2006/customXml" ds:itemID="{47C8D3EE-2A79-40C5-AEA0-2C6176A531A4}"/>
</file>

<file path=customXml/itemProps3.xml><?xml version="1.0" encoding="utf-8"?>
<ds:datastoreItem xmlns:ds="http://schemas.openxmlformats.org/officeDocument/2006/customXml" ds:itemID="{10A8EFBC-3FFA-4A43-B6EF-3F8974037280}"/>
</file>

<file path=customXml/itemProps4.xml><?xml version="1.0" encoding="utf-8"?>
<ds:datastoreItem xmlns:ds="http://schemas.openxmlformats.org/officeDocument/2006/customXml" ds:itemID="{8B026C88-DF1E-4F4A-AEAF-7A0B2B31A956}"/>
</file>

<file path=customXml/itemProps5.xml><?xml version="1.0" encoding="utf-8"?>
<ds:datastoreItem xmlns:ds="http://schemas.openxmlformats.org/officeDocument/2006/customXml" ds:itemID="{0E3BF5BF-3424-46C0-A253-3F8C90BA8030}"/>
</file>

<file path=docProps/app.xml><?xml version="1.0" encoding="utf-8"?>
<Properties xmlns="http://schemas.openxmlformats.org/officeDocument/2006/extended-properties" xmlns:vt="http://schemas.openxmlformats.org/officeDocument/2006/docPropsVTypes">
  <Template>PugetSoundEnergy_2010</Template>
  <TotalTime>0</TotalTime>
  <Pages>15</Pages>
  <Words>2787</Words>
  <Characters>15891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2010 PSE SQI/SPI and Electric Reliability Report</vt:lpstr>
    </vt:vector>
  </TitlesOfParts>
  <Company>ProWrite Inc.</Company>
  <LinksUpToDate>false</LinksUpToDate>
  <CharactersWithSpaces>18641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2010 PSE SQI/SPI and Electric Reliability Report</dc:title>
  <dc:creator>ProWrite Inc.</dc:creator>
  <dc:description>PSE05</dc:description>
  <cp:lastModifiedBy>Rollman, Courtney (UTC)</cp:lastModifiedBy>
  <cp:revision>2</cp:revision>
  <cp:lastPrinted>2016-01-29T22:16:00Z</cp:lastPrinted>
  <dcterms:created xsi:type="dcterms:W3CDTF">2016-01-29T23:55:00Z</dcterms:created>
  <dcterms:modified xsi:type="dcterms:W3CDTF">2016-01-29T23:55:00Z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0x0101006E56B4D1795A2E4DB2F0B01679ED314A00C4EC8B21DBB10C40AB4409B4BAF96A70</vt:lpwstr>
  </property>
  <property fmtid="{D5CDD505-2E9C-101B-9397-08002B2CF9AE}" pid="3" name="_docset_NoMedatataSyncRequired">
    <vt:lpwstr>False</vt:lpwstr>
  </property>
</Properties>
</file>