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70B" w:rsidRPr="00920272" w:rsidRDefault="00A8470B" w:rsidP="002906F4">
      <w:pPr>
        <w:rPr>
          <w:rFonts w:ascii="Arial" w:hAnsi="Arial" w:cs="Arial"/>
          <w:b/>
        </w:rPr>
      </w:pPr>
      <w:bookmarkStart w:id="0" w:name="_Toc277230972"/>
    </w:p>
    <w:p w:rsidR="00A8470B" w:rsidRPr="00920272" w:rsidRDefault="00A8470B" w:rsidP="002906F4">
      <w:pPr>
        <w:rPr>
          <w:rFonts w:ascii="Arial" w:hAnsi="Arial" w:cs="Arial"/>
          <w:b/>
        </w:rPr>
      </w:pPr>
    </w:p>
    <w:p w:rsidR="00A8470B" w:rsidRPr="00920272" w:rsidRDefault="00A8470B" w:rsidP="002906F4">
      <w:pPr>
        <w:rPr>
          <w:rFonts w:ascii="Arial" w:hAnsi="Arial" w:cs="Arial"/>
          <w:b/>
        </w:rPr>
      </w:pPr>
    </w:p>
    <w:p w:rsidR="00A8470B" w:rsidRPr="00920272" w:rsidRDefault="00A8470B" w:rsidP="002906F4">
      <w:pPr>
        <w:rPr>
          <w:rFonts w:ascii="Arial" w:hAnsi="Arial" w:cs="Arial"/>
          <w:b/>
        </w:rPr>
      </w:pPr>
    </w:p>
    <w:p w:rsidR="00A8470B" w:rsidRPr="00920272" w:rsidRDefault="00A8470B" w:rsidP="002906F4">
      <w:pPr>
        <w:rPr>
          <w:rFonts w:ascii="Arial" w:hAnsi="Arial" w:cs="Arial"/>
          <w:b/>
        </w:rPr>
      </w:pPr>
    </w:p>
    <w:p w:rsidR="00A8470B" w:rsidRPr="00920272" w:rsidRDefault="00A8470B" w:rsidP="002906F4">
      <w:pPr>
        <w:rPr>
          <w:rFonts w:ascii="Arial" w:hAnsi="Arial" w:cs="Arial"/>
          <w:b/>
        </w:rPr>
      </w:pPr>
    </w:p>
    <w:p w:rsidR="00A8470B" w:rsidRPr="00920272" w:rsidRDefault="00A8470B" w:rsidP="002906F4">
      <w:pPr>
        <w:rPr>
          <w:rFonts w:ascii="Arial" w:hAnsi="Arial" w:cs="Arial"/>
          <w:b/>
        </w:rPr>
      </w:pPr>
    </w:p>
    <w:p w:rsidR="00A8470B" w:rsidRPr="00920272" w:rsidRDefault="00A8470B" w:rsidP="002A0306">
      <w:pPr>
        <w:autoSpaceDE w:val="0"/>
        <w:autoSpaceDN w:val="0"/>
        <w:adjustRightInd w:val="0"/>
        <w:jc w:val="center"/>
        <w:rPr>
          <w:rFonts w:ascii="Arial" w:hAnsi="Arial" w:cs="Arial"/>
          <w:b/>
          <w:bCs/>
        </w:rPr>
      </w:pPr>
    </w:p>
    <w:p w:rsidR="00A8470B" w:rsidRPr="00920272" w:rsidRDefault="00A8470B" w:rsidP="002A0306">
      <w:pPr>
        <w:autoSpaceDE w:val="0"/>
        <w:autoSpaceDN w:val="0"/>
        <w:adjustRightInd w:val="0"/>
        <w:jc w:val="center"/>
        <w:rPr>
          <w:rFonts w:ascii="Arial" w:hAnsi="Arial" w:cs="Arial"/>
          <w:b/>
          <w:bCs/>
        </w:rPr>
      </w:pPr>
    </w:p>
    <w:p w:rsidR="00A8470B" w:rsidRPr="00920272" w:rsidRDefault="00A8470B" w:rsidP="002A0306">
      <w:pPr>
        <w:autoSpaceDE w:val="0"/>
        <w:autoSpaceDN w:val="0"/>
        <w:adjustRightInd w:val="0"/>
        <w:jc w:val="center"/>
        <w:rPr>
          <w:rFonts w:ascii="Arial" w:hAnsi="Arial" w:cs="Arial"/>
          <w:b/>
          <w:bCs/>
        </w:rPr>
      </w:pPr>
    </w:p>
    <w:p w:rsidR="00A8470B" w:rsidRPr="00920272" w:rsidRDefault="00A8470B" w:rsidP="002A0306">
      <w:pPr>
        <w:autoSpaceDE w:val="0"/>
        <w:autoSpaceDN w:val="0"/>
        <w:adjustRightInd w:val="0"/>
        <w:jc w:val="center"/>
        <w:rPr>
          <w:rFonts w:ascii="Arial" w:hAnsi="Arial" w:cs="Arial"/>
          <w:b/>
          <w:bCs/>
        </w:rPr>
      </w:pPr>
    </w:p>
    <w:p w:rsidR="00A8470B" w:rsidRPr="00920272" w:rsidRDefault="00A8470B" w:rsidP="002A0306">
      <w:pPr>
        <w:autoSpaceDE w:val="0"/>
        <w:autoSpaceDN w:val="0"/>
        <w:adjustRightInd w:val="0"/>
        <w:jc w:val="center"/>
        <w:rPr>
          <w:rFonts w:ascii="Arial" w:hAnsi="Arial" w:cs="Arial"/>
          <w:b/>
          <w:bCs/>
        </w:rPr>
      </w:pPr>
    </w:p>
    <w:p w:rsidR="00A8470B" w:rsidRPr="00920272" w:rsidRDefault="00A8470B" w:rsidP="002A0306">
      <w:pPr>
        <w:autoSpaceDE w:val="0"/>
        <w:autoSpaceDN w:val="0"/>
        <w:adjustRightInd w:val="0"/>
        <w:jc w:val="center"/>
        <w:rPr>
          <w:rFonts w:ascii="Arial" w:hAnsi="Arial" w:cs="Arial"/>
          <w:bCs/>
        </w:rPr>
      </w:pPr>
    </w:p>
    <w:p w:rsidR="00A8470B" w:rsidRPr="001A6E46" w:rsidRDefault="00A8470B" w:rsidP="002A0306">
      <w:pPr>
        <w:autoSpaceDE w:val="0"/>
        <w:autoSpaceDN w:val="0"/>
        <w:adjustRightInd w:val="0"/>
        <w:jc w:val="center"/>
        <w:rPr>
          <w:rFonts w:ascii="Arial" w:hAnsi="Arial" w:cs="Arial"/>
          <w:bCs/>
          <w:sz w:val="32"/>
          <w:szCs w:val="32"/>
        </w:rPr>
      </w:pPr>
      <w:r w:rsidRPr="001A6E46">
        <w:rPr>
          <w:rFonts w:ascii="Arial" w:hAnsi="Arial" w:cs="Arial"/>
          <w:bCs/>
          <w:sz w:val="32"/>
          <w:szCs w:val="32"/>
        </w:rPr>
        <w:t>Puget Sound Energy</w:t>
      </w:r>
    </w:p>
    <w:p w:rsidR="00A8470B" w:rsidRPr="00907F79" w:rsidRDefault="00A8470B" w:rsidP="002A0306">
      <w:pPr>
        <w:autoSpaceDE w:val="0"/>
        <w:autoSpaceDN w:val="0"/>
        <w:adjustRightInd w:val="0"/>
        <w:jc w:val="center"/>
        <w:rPr>
          <w:rFonts w:ascii="Arial" w:hAnsi="Arial" w:cs="Arial"/>
          <w:bCs/>
          <w:sz w:val="24"/>
          <w:szCs w:val="24"/>
        </w:rPr>
      </w:pPr>
    </w:p>
    <w:p w:rsidR="00A8470B" w:rsidRPr="00907F79" w:rsidRDefault="00A8470B" w:rsidP="002A0306">
      <w:pPr>
        <w:autoSpaceDE w:val="0"/>
        <w:autoSpaceDN w:val="0"/>
        <w:adjustRightInd w:val="0"/>
        <w:jc w:val="center"/>
        <w:rPr>
          <w:rFonts w:ascii="Arial" w:hAnsi="Arial" w:cs="Arial"/>
          <w:bCs/>
          <w:sz w:val="24"/>
          <w:szCs w:val="24"/>
        </w:rPr>
      </w:pPr>
    </w:p>
    <w:p w:rsidR="00A8470B" w:rsidRPr="00907F79" w:rsidRDefault="00A8470B" w:rsidP="002A0306">
      <w:pPr>
        <w:autoSpaceDE w:val="0"/>
        <w:autoSpaceDN w:val="0"/>
        <w:adjustRightInd w:val="0"/>
        <w:jc w:val="center"/>
        <w:rPr>
          <w:rFonts w:ascii="Arial" w:hAnsi="Arial" w:cs="Arial"/>
          <w:bCs/>
          <w:sz w:val="24"/>
          <w:szCs w:val="24"/>
        </w:rPr>
      </w:pPr>
      <w:r w:rsidRPr="00907F79">
        <w:rPr>
          <w:rFonts w:ascii="Arial" w:hAnsi="Arial" w:cs="Arial"/>
          <w:bCs/>
          <w:sz w:val="24"/>
          <w:szCs w:val="24"/>
        </w:rPr>
        <w:t xml:space="preserve">Meter and Billing Performance </w:t>
      </w:r>
      <w:r w:rsidR="00396F17">
        <w:rPr>
          <w:rFonts w:ascii="Arial" w:hAnsi="Arial" w:cs="Arial"/>
          <w:bCs/>
          <w:sz w:val="24"/>
          <w:szCs w:val="24"/>
        </w:rPr>
        <w:t>Annual</w:t>
      </w:r>
      <w:r w:rsidRPr="00907F79">
        <w:rPr>
          <w:rFonts w:ascii="Arial" w:hAnsi="Arial" w:cs="Arial"/>
          <w:bCs/>
          <w:sz w:val="24"/>
          <w:szCs w:val="24"/>
        </w:rPr>
        <w:t xml:space="preserve"> Report</w:t>
      </w:r>
    </w:p>
    <w:p w:rsidR="00A8470B" w:rsidRPr="00907F79" w:rsidRDefault="00A8470B" w:rsidP="002A0306">
      <w:pPr>
        <w:autoSpaceDE w:val="0"/>
        <w:autoSpaceDN w:val="0"/>
        <w:adjustRightInd w:val="0"/>
        <w:jc w:val="center"/>
        <w:rPr>
          <w:rFonts w:ascii="Arial" w:hAnsi="Arial" w:cs="Arial"/>
          <w:bCs/>
          <w:sz w:val="24"/>
          <w:szCs w:val="24"/>
        </w:rPr>
      </w:pPr>
    </w:p>
    <w:p w:rsidR="00A8470B" w:rsidRPr="00917875" w:rsidRDefault="00FC63FF" w:rsidP="00917875">
      <w:pPr>
        <w:spacing w:after="0"/>
        <w:jc w:val="center"/>
        <w:rPr>
          <w:rFonts w:ascii="Arial" w:hAnsi="Arial" w:cs="Arial"/>
          <w:sz w:val="20"/>
          <w:szCs w:val="20"/>
        </w:rPr>
      </w:pPr>
      <w:r>
        <w:rPr>
          <w:rFonts w:ascii="Arial" w:hAnsi="Arial" w:cs="Arial"/>
          <w:bCs/>
          <w:sz w:val="24"/>
          <w:szCs w:val="24"/>
        </w:rPr>
        <w:t>Annual</w:t>
      </w:r>
      <w:r w:rsidR="00A8470B">
        <w:rPr>
          <w:rFonts w:ascii="Arial" w:hAnsi="Arial" w:cs="Arial"/>
          <w:bCs/>
          <w:sz w:val="24"/>
          <w:szCs w:val="24"/>
        </w:rPr>
        <w:t xml:space="preserve"> Reporting </w:t>
      </w:r>
      <w:r w:rsidR="004E37B6">
        <w:rPr>
          <w:rFonts w:ascii="Arial" w:hAnsi="Arial" w:cs="Arial"/>
          <w:bCs/>
          <w:sz w:val="24"/>
          <w:szCs w:val="24"/>
        </w:rPr>
        <w:t>Period</w:t>
      </w:r>
      <w:r w:rsidR="00A8470B">
        <w:rPr>
          <w:rFonts w:ascii="Arial" w:hAnsi="Arial" w:cs="Arial"/>
          <w:bCs/>
          <w:sz w:val="24"/>
          <w:szCs w:val="24"/>
        </w:rPr>
        <w:t>:</w:t>
      </w:r>
    </w:p>
    <w:p w:rsidR="001B5784" w:rsidRDefault="00815816" w:rsidP="00917875">
      <w:pPr>
        <w:spacing w:after="0"/>
        <w:jc w:val="center"/>
        <w:rPr>
          <w:rFonts w:ascii="Arial" w:hAnsi="Arial" w:cs="Arial"/>
          <w:sz w:val="20"/>
          <w:szCs w:val="20"/>
        </w:rPr>
      </w:pPr>
      <w:r>
        <w:rPr>
          <w:rFonts w:ascii="Arial" w:hAnsi="Arial" w:cs="Arial"/>
          <w:sz w:val="20"/>
          <w:szCs w:val="20"/>
        </w:rPr>
        <w:t xml:space="preserve">January </w:t>
      </w:r>
      <w:r w:rsidR="004E37B6">
        <w:rPr>
          <w:rFonts w:ascii="Arial" w:hAnsi="Arial" w:cs="Arial"/>
          <w:sz w:val="20"/>
          <w:szCs w:val="20"/>
        </w:rPr>
        <w:t xml:space="preserve">1, </w:t>
      </w:r>
      <w:r>
        <w:rPr>
          <w:rFonts w:ascii="Arial" w:hAnsi="Arial" w:cs="Arial"/>
          <w:sz w:val="20"/>
          <w:szCs w:val="20"/>
        </w:rPr>
        <w:t xml:space="preserve">2014 </w:t>
      </w:r>
      <w:r w:rsidR="004E37B6">
        <w:rPr>
          <w:rFonts w:ascii="Arial" w:hAnsi="Arial" w:cs="Arial"/>
          <w:sz w:val="20"/>
          <w:szCs w:val="20"/>
        </w:rPr>
        <w:t xml:space="preserve">- </w:t>
      </w:r>
      <w:r w:rsidR="00AF04C8">
        <w:rPr>
          <w:rFonts w:ascii="Arial" w:hAnsi="Arial" w:cs="Arial"/>
          <w:sz w:val="20"/>
          <w:szCs w:val="20"/>
        </w:rPr>
        <w:t xml:space="preserve">December 31, </w:t>
      </w:r>
      <w:r>
        <w:rPr>
          <w:rFonts w:ascii="Arial" w:hAnsi="Arial" w:cs="Arial"/>
          <w:sz w:val="20"/>
          <w:szCs w:val="20"/>
        </w:rPr>
        <w:t>2014</w:t>
      </w:r>
    </w:p>
    <w:p w:rsidR="004E37B6" w:rsidRDefault="004E37B6" w:rsidP="00917875">
      <w:pPr>
        <w:spacing w:after="0"/>
        <w:jc w:val="center"/>
        <w:rPr>
          <w:rFonts w:ascii="Arial" w:hAnsi="Arial" w:cs="Arial"/>
          <w:sz w:val="20"/>
          <w:szCs w:val="20"/>
        </w:rPr>
      </w:pPr>
    </w:p>
    <w:p w:rsidR="004E37B6" w:rsidRDefault="004E37B6" w:rsidP="00917875">
      <w:pPr>
        <w:spacing w:after="0"/>
        <w:jc w:val="center"/>
        <w:rPr>
          <w:rFonts w:ascii="Arial" w:hAnsi="Arial" w:cs="Arial"/>
          <w:sz w:val="20"/>
          <w:szCs w:val="20"/>
        </w:rPr>
      </w:pPr>
    </w:p>
    <w:p w:rsidR="004E37B6" w:rsidRDefault="004E37B6" w:rsidP="00917875">
      <w:pPr>
        <w:spacing w:after="0"/>
        <w:jc w:val="center"/>
        <w:rPr>
          <w:rFonts w:ascii="Arial" w:hAnsi="Arial" w:cs="Arial"/>
          <w:sz w:val="20"/>
          <w:szCs w:val="20"/>
        </w:rPr>
      </w:pPr>
      <w:r>
        <w:rPr>
          <w:rFonts w:ascii="Arial" w:hAnsi="Arial" w:cs="Arial"/>
          <w:sz w:val="20"/>
          <w:szCs w:val="20"/>
        </w:rPr>
        <w:t xml:space="preserve">Filed on January </w:t>
      </w:r>
      <w:r w:rsidR="00F61A5A">
        <w:rPr>
          <w:rFonts w:ascii="Arial" w:hAnsi="Arial" w:cs="Arial"/>
          <w:sz w:val="20"/>
          <w:szCs w:val="20"/>
        </w:rPr>
        <w:t>30</w:t>
      </w:r>
      <w:r>
        <w:rPr>
          <w:rFonts w:ascii="Arial" w:hAnsi="Arial" w:cs="Arial"/>
          <w:sz w:val="20"/>
          <w:szCs w:val="20"/>
        </w:rPr>
        <w:t xml:space="preserve">, </w:t>
      </w:r>
      <w:r w:rsidR="00815816">
        <w:rPr>
          <w:rFonts w:ascii="Arial" w:hAnsi="Arial" w:cs="Arial"/>
          <w:sz w:val="20"/>
          <w:szCs w:val="20"/>
        </w:rPr>
        <w:t>2015</w:t>
      </w:r>
    </w:p>
    <w:p w:rsidR="001B5784" w:rsidRDefault="001B5784">
      <w:pPr>
        <w:spacing w:after="0"/>
        <w:rPr>
          <w:rFonts w:ascii="Arial" w:hAnsi="Arial" w:cs="Arial"/>
          <w:sz w:val="20"/>
          <w:szCs w:val="20"/>
        </w:rPr>
      </w:pPr>
      <w:r>
        <w:rPr>
          <w:rFonts w:ascii="Arial" w:hAnsi="Arial" w:cs="Arial"/>
          <w:sz w:val="20"/>
          <w:szCs w:val="20"/>
        </w:rPr>
        <w:br w:type="page"/>
      </w: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E133FA" w:rsidRDefault="00E133FA"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p>
    <w:p w:rsidR="004E37B6" w:rsidRDefault="004E37B6" w:rsidP="00337E41">
      <w:pPr>
        <w:spacing w:after="0"/>
        <w:jc w:val="center"/>
        <w:rPr>
          <w:rFonts w:ascii="Arial" w:hAnsi="Arial" w:cs="Arial"/>
          <w:sz w:val="20"/>
          <w:szCs w:val="20"/>
        </w:rPr>
      </w:pPr>
      <w:r w:rsidRPr="004E37B6">
        <w:rPr>
          <w:rFonts w:ascii="Arial" w:hAnsi="Arial" w:cs="Arial"/>
          <w:sz w:val="20"/>
          <w:szCs w:val="20"/>
        </w:rPr>
        <w:t>This Page Intentionally Left Blank</w:t>
      </w:r>
    </w:p>
    <w:p w:rsidR="004E37B6" w:rsidRDefault="004E37B6">
      <w:pPr>
        <w:spacing w:after="0"/>
        <w:rPr>
          <w:rFonts w:ascii="Arial" w:hAnsi="Arial" w:cs="Arial"/>
          <w:sz w:val="20"/>
          <w:szCs w:val="20"/>
        </w:rPr>
      </w:pPr>
      <w:r>
        <w:rPr>
          <w:rFonts w:ascii="Arial" w:hAnsi="Arial" w:cs="Arial"/>
          <w:sz w:val="20"/>
          <w:szCs w:val="20"/>
        </w:rPr>
        <w:br w:type="page"/>
      </w:r>
    </w:p>
    <w:p w:rsidR="00A8470B" w:rsidRDefault="00A8470B" w:rsidP="00917875">
      <w:pPr>
        <w:spacing w:after="0"/>
        <w:jc w:val="center"/>
        <w:rPr>
          <w:rFonts w:ascii="Arial" w:hAnsi="Arial" w:cs="Arial"/>
          <w:sz w:val="20"/>
          <w:szCs w:val="20"/>
        </w:rPr>
      </w:pPr>
    </w:p>
    <w:p w:rsidR="00A8470B" w:rsidRPr="00907F79" w:rsidRDefault="00A8470B" w:rsidP="002A0306">
      <w:pPr>
        <w:autoSpaceDE w:val="0"/>
        <w:autoSpaceDN w:val="0"/>
        <w:adjustRightInd w:val="0"/>
        <w:jc w:val="center"/>
        <w:rPr>
          <w:rFonts w:ascii="Arial" w:hAnsi="Arial" w:cs="Arial"/>
          <w:bCs/>
          <w:sz w:val="24"/>
          <w:szCs w:val="24"/>
        </w:rPr>
      </w:pPr>
    </w:p>
    <w:p w:rsidR="00A8470B" w:rsidRPr="00907F79" w:rsidRDefault="00A8470B" w:rsidP="002A0306">
      <w:pPr>
        <w:autoSpaceDE w:val="0"/>
        <w:autoSpaceDN w:val="0"/>
        <w:adjustRightInd w:val="0"/>
        <w:jc w:val="center"/>
        <w:rPr>
          <w:rFonts w:ascii="Arial" w:hAnsi="Arial" w:cs="Arial"/>
          <w:bCs/>
          <w:i/>
          <w:sz w:val="24"/>
          <w:szCs w:val="24"/>
        </w:rPr>
      </w:pPr>
    </w:p>
    <w:sdt>
      <w:sdtPr>
        <w:rPr>
          <w:rFonts w:ascii="Garamond" w:eastAsia="MS Mincho" w:hAnsi="Garamond"/>
          <w:b w:val="0"/>
          <w:bCs w:val="0"/>
          <w:kern w:val="28"/>
          <w:sz w:val="22"/>
          <w:szCs w:val="22"/>
        </w:rPr>
        <w:id w:val="1593973327"/>
        <w:docPartObj>
          <w:docPartGallery w:val="Table of Contents"/>
          <w:docPartUnique/>
        </w:docPartObj>
      </w:sdtPr>
      <w:sdtEndPr>
        <w:rPr>
          <w:rFonts w:ascii="Arial" w:hAnsi="Arial" w:cs="Arial"/>
          <w:noProof/>
        </w:rPr>
      </w:sdtEndPr>
      <w:sdtContent>
        <w:p w:rsidR="00001911" w:rsidRPr="00755195" w:rsidRDefault="00001911">
          <w:pPr>
            <w:pStyle w:val="TOCHeading"/>
            <w:rPr>
              <w:rFonts w:ascii="Arial" w:hAnsi="Arial" w:cs="Arial"/>
              <w:sz w:val="24"/>
              <w:szCs w:val="24"/>
            </w:rPr>
          </w:pPr>
          <w:r w:rsidRPr="00755195">
            <w:rPr>
              <w:rFonts w:ascii="Arial" w:hAnsi="Arial" w:cs="Arial"/>
              <w:sz w:val="24"/>
              <w:szCs w:val="24"/>
            </w:rPr>
            <w:t>Table of Contents</w:t>
          </w:r>
        </w:p>
        <w:p w:rsidR="00561EDA" w:rsidRPr="00561EDA" w:rsidRDefault="00001911">
          <w:pPr>
            <w:pStyle w:val="TOC1"/>
            <w:rPr>
              <w:rFonts w:asciiTheme="minorHAnsi" w:eastAsiaTheme="minorEastAsia" w:hAnsiTheme="minorHAnsi" w:cstheme="minorBidi"/>
              <w:b w:val="0"/>
              <w:bCs w:val="0"/>
              <w:iCs w:val="0"/>
              <w:noProof/>
              <w:kern w:val="0"/>
              <w:sz w:val="26"/>
              <w:szCs w:val="26"/>
            </w:rPr>
          </w:pPr>
          <w:r w:rsidRPr="00337E41">
            <w:rPr>
              <w:rFonts w:ascii="Arial" w:hAnsi="Arial" w:cs="Arial"/>
              <w:sz w:val="22"/>
              <w:szCs w:val="22"/>
            </w:rPr>
            <w:fldChar w:fldCharType="begin"/>
          </w:r>
          <w:r w:rsidRPr="00337E41">
            <w:rPr>
              <w:rFonts w:ascii="Arial" w:hAnsi="Arial" w:cs="Arial"/>
              <w:sz w:val="22"/>
              <w:szCs w:val="22"/>
            </w:rPr>
            <w:instrText xml:space="preserve"> TOC \o "1-3" \h \z \u </w:instrText>
          </w:r>
          <w:r w:rsidRPr="00337E41">
            <w:rPr>
              <w:rFonts w:ascii="Arial" w:hAnsi="Arial" w:cs="Arial"/>
              <w:sz w:val="22"/>
              <w:szCs w:val="22"/>
            </w:rPr>
            <w:fldChar w:fldCharType="separate"/>
          </w:r>
          <w:hyperlink w:anchor="_Toc410305170" w:history="1">
            <w:r w:rsidR="00561EDA" w:rsidRPr="00561EDA">
              <w:rPr>
                <w:rStyle w:val="Hyperlink"/>
                <w:rFonts w:ascii="Arial" w:hAnsi="Arial" w:cs="Arial"/>
                <w:noProof/>
                <w:sz w:val="26"/>
                <w:szCs w:val="26"/>
              </w:rPr>
              <w:t>Introduction</w:t>
            </w:r>
            <w:r w:rsidR="00561EDA" w:rsidRPr="00561EDA">
              <w:rPr>
                <w:noProof/>
                <w:webHidden/>
                <w:sz w:val="26"/>
                <w:szCs w:val="26"/>
              </w:rPr>
              <w:tab/>
            </w:r>
            <w:r w:rsidR="00561EDA" w:rsidRPr="00561EDA">
              <w:rPr>
                <w:noProof/>
                <w:webHidden/>
                <w:sz w:val="26"/>
                <w:szCs w:val="26"/>
              </w:rPr>
              <w:fldChar w:fldCharType="begin"/>
            </w:r>
            <w:r w:rsidR="00561EDA" w:rsidRPr="00561EDA">
              <w:rPr>
                <w:noProof/>
                <w:webHidden/>
                <w:sz w:val="26"/>
                <w:szCs w:val="26"/>
              </w:rPr>
              <w:instrText xml:space="preserve"> PAGEREF _Toc410305170 \h </w:instrText>
            </w:r>
            <w:r w:rsidR="00561EDA" w:rsidRPr="00561EDA">
              <w:rPr>
                <w:noProof/>
                <w:webHidden/>
                <w:sz w:val="26"/>
                <w:szCs w:val="26"/>
              </w:rPr>
            </w:r>
            <w:r w:rsidR="00561EDA" w:rsidRPr="00561EDA">
              <w:rPr>
                <w:noProof/>
                <w:webHidden/>
                <w:sz w:val="26"/>
                <w:szCs w:val="26"/>
              </w:rPr>
              <w:fldChar w:fldCharType="separate"/>
            </w:r>
            <w:r w:rsidR="00C920BB">
              <w:rPr>
                <w:noProof/>
                <w:webHidden/>
                <w:sz w:val="26"/>
                <w:szCs w:val="26"/>
              </w:rPr>
              <w:t>4</w:t>
            </w:r>
            <w:r w:rsidR="00561EDA" w:rsidRPr="00561EDA">
              <w:rPr>
                <w:noProof/>
                <w:webHidden/>
                <w:sz w:val="26"/>
                <w:szCs w:val="26"/>
              </w:rPr>
              <w:fldChar w:fldCharType="end"/>
            </w:r>
          </w:hyperlink>
        </w:p>
        <w:p w:rsidR="00561EDA" w:rsidRPr="00561EDA" w:rsidRDefault="00C920BB">
          <w:pPr>
            <w:pStyle w:val="TOC1"/>
            <w:rPr>
              <w:rFonts w:asciiTheme="minorHAnsi" w:eastAsiaTheme="minorEastAsia" w:hAnsiTheme="minorHAnsi" w:cstheme="minorBidi"/>
              <w:b w:val="0"/>
              <w:bCs w:val="0"/>
              <w:iCs w:val="0"/>
              <w:noProof/>
              <w:kern w:val="0"/>
              <w:sz w:val="26"/>
              <w:szCs w:val="26"/>
            </w:rPr>
          </w:pPr>
          <w:hyperlink w:anchor="_Toc410305171" w:history="1">
            <w:r w:rsidR="00561EDA" w:rsidRPr="00561EDA">
              <w:rPr>
                <w:rStyle w:val="Hyperlink"/>
                <w:rFonts w:ascii="Arial" w:hAnsi="Arial" w:cs="Arial"/>
                <w:noProof/>
                <w:sz w:val="26"/>
                <w:szCs w:val="26"/>
              </w:rPr>
              <w:t>Summary Progress to Date</w:t>
            </w:r>
            <w:r w:rsidR="00561EDA" w:rsidRPr="00561EDA">
              <w:rPr>
                <w:noProof/>
                <w:webHidden/>
                <w:sz w:val="26"/>
                <w:szCs w:val="26"/>
              </w:rPr>
              <w:tab/>
            </w:r>
            <w:r w:rsidR="00561EDA" w:rsidRPr="00561EDA">
              <w:rPr>
                <w:noProof/>
                <w:webHidden/>
                <w:sz w:val="26"/>
                <w:szCs w:val="26"/>
              </w:rPr>
              <w:fldChar w:fldCharType="begin"/>
            </w:r>
            <w:r w:rsidR="00561EDA" w:rsidRPr="00561EDA">
              <w:rPr>
                <w:noProof/>
                <w:webHidden/>
                <w:sz w:val="26"/>
                <w:szCs w:val="26"/>
              </w:rPr>
              <w:instrText xml:space="preserve"> PAGEREF _Toc410305171 \h </w:instrText>
            </w:r>
            <w:r w:rsidR="00561EDA" w:rsidRPr="00561EDA">
              <w:rPr>
                <w:noProof/>
                <w:webHidden/>
                <w:sz w:val="26"/>
                <w:szCs w:val="26"/>
              </w:rPr>
            </w:r>
            <w:r w:rsidR="00561EDA" w:rsidRPr="00561EDA">
              <w:rPr>
                <w:noProof/>
                <w:webHidden/>
                <w:sz w:val="26"/>
                <w:szCs w:val="26"/>
              </w:rPr>
              <w:fldChar w:fldCharType="separate"/>
            </w:r>
            <w:r>
              <w:rPr>
                <w:noProof/>
                <w:webHidden/>
                <w:sz w:val="26"/>
                <w:szCs w:val="26"/>
              </w:rPr>
              <w:t>5</w:t>
            </w:r>
            <w:r w:rsidR="00561EDA" w:rsidRPr="00561EDA">
              <w:rPr>
                <w:noProof/>
                <w:webHidden/>
                <w:sz w:val="26"/>
                <w:szCs w:val="26"/>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72" w:history="1">
            <w:r w:rsidR="00561EDA" w:rsidRPr="00E4559A">
              <w:rPr>
                <w:rStyle w:val="Hyperlink"/>
                <w:rFonts w:ascii="Arial" w:hAnsi="Arial"/>
                <w:noProof/>
              </w:rPr>
              <w:t>Meter and Billing Performance Summary</w:t>
            </w:r>
            <w:r w:rsidR="00561EDA">
              <w:rPr>
                <w:noProof/>
                <w:webHidden/>
              </w:rPr>
              <w:tab/>
            </w:r>
            <w:r w:rsidR="00561EDA">
              <w:rPr>
                <w:noProof/>
                <w:webHidden/>
              </w:rPr>
              <w:fldChar w:fldCharType="begin"/>
            </w:r>
            <w:r w:rsidR="00561EDA">
              <w:rPr>
                <w:noProof/>
                <w:webHidden/>
              </w:rPr>
              <w:instrText xml:space="preserve"> PAGEREF _Toc410305172 \h </w:instrText>
            </w:r>
            <w:r w:rsidR="00561EDA">
              <w:rPr>
                <w:noProof/>
                <w:webHidden/>
              </w:rPr>
            </w:r>
            <w:r w:rsidR="00561EDA">
              <w:rPr>
                <w:noProof/>
                <w:webHidden/>
              </w:rPr>
              <w:fldChar w:fldCharType="separate"/>
            </w:r>
            <w:r>
              <w:rPr>
                <w:noProof/>
                <w:webHidden/>
              </w:rPr>
              <w:t>5</w:t>
            </w:r>
            <w:r w:rsidR="00561EDA">
              <w:rPr>
                <w:noProof/>
                <w:webHidden/>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73" w:history="1">
            <w:r w:rsidR="00561EDA" w:rsidRPr="00E4559A">
              <w:rPr>
                <w:rStyle w:val="Hyperlink"/>
                <w:rFonts w:ascii="Arial" w:hAnsi="Arial"/>
                <w:noProof/>
              </w:rPr>
              <w:t>Resolution Results for Unassigned Energy Usage</w:t>
            </w:r>
            <w:r w:rsidR="00561EDA">
              <w:rPr>
                <w:noProof/>
                <w:webHidden/>
              </w:rPr>
              <w:tab/>
            </w:r>
            <w:r w:rsidR="00561EDA">
              <w:rPr>
                <w:noProof/>
                <w:webHidden/>
              </w:rPr>
              <w:fldChar w:fldCharType="begin"/>
            </w:r>
            <w:r w:rsidR="00561EDA">
              <w:rPr>
                <w:noProof/>
                <w:webHidden/>
              </w:rPr>
              <w:instrText xml:space="preserve"> PAGEREF _Toc410305173 \h </w:instrText>
            </w:r>
            <w:r w:rsidR="00561EDA">
              <w:rPr>
                <w:noProof/>
                <w:webHidden/>
              </w:rPr>
            </w:r>
            <w:r w:rsidR="00561EDA">
              <w:rPr>
                <w:noProof/>
                <w:webHidden/>
              </w:rPr>
              <w:fldChar w:fldCharType="separate"/>
            </w:r>
            <w:r>
              <w:rPr>
                <w:noProof/>
                <w:webHidden/>
              </w:rPr>
              <w:t>5</w:t>
            </w:r>
            <w:r w:rsidR="00561EDA">
              <w:rPr>
                <w:noProof/>
                <w:webHidden/>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74" w:history="1">
            <w:r w:rsidR="00561EDA" w:rsidRPr="00E4559A">
              <w:rPr>
                <w:rStyle w:val="Hyperlink"/>
                <w:rFonts w:ascii="Arial" w:hAnsi="Arial"/>
                <w:noProof/>
              </w:rPr>
              <w:t>Resolution Results for Stopped Meters</w:t>
            </w:r>
            <w:r w:rsidR="00561EDA">
              <w:rPr>
                <w:noProof/>
                <w:webHidden/>
              </w:rPr>
              <w:tab/>
            </w:r>
            <w:r w:rsidR="00561EDA">
              <w:rPr>
                <w:noProof/>
                <w:webHidden/>
              </w:rPr>
              <w:fldChar w:fldCharType="begin"/>
            </w:r>
            <w:r w:rsidR="00561EDA">
              <w:rPr>
                <w:noProof/>
                <w:webHidden/>
              </w:rPr>
              <w:instrText xml:space="preserve"> PAGEREF _Toc410305174 \h </w:instrText>
            </w:r>
            <w:r w:rsidR="00561EDA">
              <w:rPr>
                <w:noProof/>
                <w:webHidden/>
              </w:rPr>
            </w:r>
            <w:r w:rsidR="00561EDA">
              <w:rPr>
                <w:noProof/>
                <w:webHidden/>
              </w:rPr>
              <w:fldChar w:fldCharType="separate"/>
            </w:r>
            <w:r>
              <w:rPr>
                <w:noProof/>
                <w:webHidden/>
              </w:rPr>
              <w:t>5</w:t>
            </w:r>
            <w:r w:rsidR="00561EDA">
              <w:rPr>
                <w:noProof/>
                <w:webHidden/>
              </w:rPr>
              <w:fldChar w:fldCharType="end"/>
            </w:r>
          </w:hyperlink>
        </w:p>
        <w:p w:rsidR="00561EDA" w:rsidRPr="00561EDA" w:rsidRDefault="00C920BB">
          <w:pPr>
            <w:pStyle w:val="TOC1"/>
            <w:rPr>
              <w:rFonts w:asciiTheme="minorHAnsi" w:eastAsiaTheme="minorEastAsia" w:hAnsiTheme="minorHAnsi" w:cstheme="minorBidi"/>
              <w:b w:val="0"/>
              <w:bCs w:val="0"/>
              <w:iCs w:val="0"/>
              <w:noProof/>
              <w:kern w:val="0"/>
              <w:sz w:val="26"/>
              <w:szCs w:val="26"/>
            </w:rPr>
          </w:pPr>
          <w:hyperlink w:anchor="_Toc410305175" w:history="1">
            <w:r w:rsidR="00561EDA" w:rsidRPr="00561EDA">
              <w:rPr>
                <w:rStyle w:val="Hyperlink"/>
                <w:rFonts w:ascii="Arial" w:hAnsi="Arial" w:cs="Arial"/>
                <w:noProof/>
                <w:sz w:val="26"/>
                <w:szCs w:val="26"/>
              </w:rPr>
              <w:t>Zero Consumption 180-Day Investigation Report</w:t>
            </w:r>
            <w:r w:rsidR="00561EDA" w:rsidRPr="00561EDA">
              <w:rPr>
                <w:noProof/>
                <w:webHidden/>
                <w:sz w:val="26"/>
                <w:szCs w:val="26"/>
              </w:rPr>
              <w:tab/>
            </w:r>
            <w:r w:rsidR="00561EDA" w:rsidRPr="00561EDA">
              <w:rPr>
                <w:noProof/>
                <w:webHidden/>
                <w:sz w:val="26"/>
                <w:szCs w:val="26"/>
              </w:rPr>
              <w:fldChar w:fldCharType="begin"/>
            </w:r>
            <w:r w:rsidR="00561EDA" w:rsidRPr="00561EDA">
              <w:rPr>
                <w:noProof/>
                <w:webHidden/>
                <w:sz w:val="26"/>
                <w:szCs w:val="26"/>
              </w:rPr>
              <w:instrText xml:space="preserve"> PAGEREF _Toc410305175 \h </w:instrText>
            </w:r>
            <w:r w:rsidR="00561EDA" w:rsidRPr="00561EDA">
              <w:rPr>
                <w:noProof/>
                <w:webHidden/>
                <w:sz w:val="26"/>
                <w:szCs w:val="26"/>
              </w:rPr>
            </w:r>
            <w:r w:rsidR="00561EDA" w:rsidRPr="00561EDA">
              <w:rPr>
                <w:noProof/>
                <w:webHidden/>
                <w:sz w:val="26"/>
                <w:szCs w:val="26"/>
              </w:rPr>
              <w:fldChar w:fldCharType="separate"/>
            </w:r>
            <w:r>
              <w:rPr>
                <w:noProof/>
                <w:webHidden/>
                <w:sz w:val="26"/>
                <w:szCs w:val="26"/>
              </w:rPr>
              <w:t>6</w:t>
            </w:r>
            <w:r w:rsidR="00561EDA" w:rsidRPr="00561EDA">
              <w:rPr>
                <w:noProof/>
                <w:webHidden/>
                <w:sz w:val="26"/>
                <w:szCs w:val="26"/>
              </w:rPr>
              <w:fldChar w:fldCharType="end"/>
            </w:r>
          </w:hyperlink>
        </w:p>
        <w:p w:rsidR="00561EDA" w:rsidRPr="00561EDA" w:rsidRDefault="00C920BB">
          <w:pPr>
            <w:pStyle w:val="TOC1"/>
            <w:rPr>
              <w:rFonts w:asciiTheme="minorHAnsi" w:eastAsiaTheme="minorEastAsia" w:hAnsiTheme="minorHAnsi" w:cstheme="minorBidi"/>
              <w:b w:val="0"/>
              <w:bCs w:val="0"/>
              <w:iCs w:val="0"/>
              <w:noProof/>
              <w:kern w:val="0"/>
              <w:sz w:val="26"/>
              <w:szCs w:val="26"/>
            </w:rPr>
          </w:pPr>
          <w:hyperlink w:anchor="_Toc410305176" w:history="1">
            <w:r w:rsidR="00561EDA" w:rsidRPr="00561EDA">
              <w:rPr>
                <w:rStyle w:val="Hyperlink"/>
                <w:rFonts w:ascii="Arial" w:hAnsi="Arial" w:cs="Arial"/>
                <w:noProof/>
                <w:sz w:val="26"/>
                <w:szCs w:val="26"/>
              </w:rPr>
              <w:t>Tracking and Reporting of Meter/Billing Issues</w:t>
            </w:r>
            <w:r w:rsidR="00561EDA" w:rsidRPr="00561EDA">
              <w:rPr>
                <w:noProof/>
                <w:webHidden/>
                <w:sz w:val="26"/>
                <w:szCs w:val="26"/>
              </w:rPr>
              <w:tab/>
            </w:r>
            <w:r w:rsidR="00561EDA" w:rsidRPr="00561EDA">
              <w:rPr>
                <w:noProof/>
                <w:webHidden/>
                <w:sz w:val="26"/>
                <w:szCs w:val="26"/>
              </w:rPr>
              <w:fldChar w:fldCharType="begin"/>
            </w:r>
            <w:r w:rsidR="00561EDA" w:rsidRPr="00561EDA">
              <w:rPr>
                <w:noProof/>
                <w:webHidden/>
                <w:sz w:val="26"/>
                <w:szCs w:val="26"/>
              </w:rPr>
              <w:instrText xml:space="preserve"> PAGEREF _Toc410305176 \h </w:instrText>
            </w:r>
            <w:r w:rsidR="00561EDA" w:rsidRPr="00561EDA">
              <w:rPr>
                <w:noProof/>
                <w:webHidden/>
                <w:sz w:val="26"/>
                <w:szCs w:val="26"/>
              </w:rPr>
            </w:r>
            <w:r w:rsidR="00561EDA" w:rsidRPr="00561EDA">
              <w:rPr>
                <w:noProof/>
                <w:webHidden/>
                <w:sz w:val="26"/>
                <w:szCs w:val="26"/>
              </w:rPr>
              <w:fldChar w:fldCharType="separate"/>
            </w:r>
            <w:r>
              <w:rPr>
                <w:noProof/>
                <w:webHidden/>
                <w:sz w:val="26"/>
                <w:szCs w:val="26"/>
              </w:rPr>
              <w:t>9</w:t>
            </w:r>
            <w:r w:rsidR="00561EDA" w:rsidRPr="00561EDA">
              <w:rPr>
                <w:noProof/>
                <w:webHidden/>
                <w:sz w:val="26"/>
                <w:szCs w:val="26"/>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77" w:history="1">
            <w:r w:rsidR="00561EDA" w:rsidRPr="00E4559A">
              <w:rPr>
                <w:rStyle w:val="Hyperlink"/>
                <w:rFonts w:ascii="Arial" w:hAnsi="Arial"/>
                <w:noProof/>
              </w:rPr>
              <w:t>Issues Discussion</w:t>
            </w:r>
            <w:r w:rsidR="00561EDA">
              <w:rPr>
                <w:noProof/>
                <w:webHidden/>
              </w:rPr>
              <w:tab/>
            </w:r>
            <w:r w:rsidR="00561EDA">
              <w:rPr>
                <w:noProof/>
                <w:webHidden/>
              </w:rPr>
              <w:fldChar w:fldCharType="begin"/>
            </w:r>
            <w:r w:rsidR="00561EDA">
              <w:rPr>
                <w:noProof/>
                <w:webHidden/>
              </w:rPr>
              <w:instrText xml:space="preserve"> PAGEREF _Toc410305177 \h </w:instrText>
            </w:r>
            <w:r w:rsidR="00561EDA">
              <w:rPr>
                <w:noProof/>
                <w:webHidden/>
              </w:rPr>
            </w:r>
            <w:r w:rsidR="00561EDA">
              <w:rPr>
                <w:noProof/>
                <w:webHidden/>
              </w:rPr>
              <w:fldChar w:fldCharType="separate"/>
            </w:r>
            <w:r>
              <w:rPr>
                <w:noProof/>
                <w:webHidden/>
              </w:rPr>
              <w:t>9</w:t>
            </w:r>
            <w:r w:rsidR="00561EDA">
              <w:rPr>
                <w:noProof/>
                <w:webHidden/>
              </w:rPr>
              <w:fldChar w:fldCharType="end"/>
            </w:r>
          </w:hyperlink>
        </w:p>
        <w:p w:rsidR="00561EDA" w:rsidRPr="00561EDA" w:rsidRDefault="00C920BB">
          <w:pPr>
            <w:pStyle w:val="TOC1"/>
            <w:rPr>
              <w:rFonts w:asciiTheme="minorHAnsi" w:eastAsiaTheme="minorEastAsia" w:hAnsiTheme="minorHAnsi" w:cstheme="minorBidi"/>
              <w:b w:val="0"/>
              <w:bCs w:val="0"/>
              <w:iCs w:val="0"/>
              <w:noProof/>
              <w:kern w:val="0"/>
              <w:sz w:val="26"/>
              <w:szCs w:val="26"/>
            </w:rPr>
          </w:pPr>
          <w:hyperlink w:anchor="_Toc410305178" w:history="1">
            <w:r w:rsidR="00561EDA" w:rsidRPr="00561EDA">
              <w:rPr>
                <w:rStyle w:val="Hyperlink"/>
                <w:rFonts w:ascii="Arial" w:hAnsi="Arial" w:cs="Arial"/>
                <w:noProof/>
                <w:sz w:val="26"/>
                <w:szCs w:val="26"/>
              </w:rPr>
              <w:t>Appendix A:  Background, Definitions, and Standards</w:t>
            </w:r>
            <w:r w:rsidR="00561EDA" w:rsidRPr="00561EDA">
              <w:rPr>
                <w:noProof/>
                <w:webHidden/>
                <w:sz w:val="26"/>
                <w:szCs w:val="26"/>
              </w:rPr>
              <w:tab/>
            </w:r>
            <w:r w:rsidR="00561EDA" w:rsidRPr="00561EDA">
              <w:rPr>
                <w:noProof/>
                <w:webHidden/>
                <w:sz w:val="26"/>
                <w:szCs w:val="26"/>
              </w:rPr>
              <w:fldChar w:fldCharType="begin"/>
            </w:r>
            <w:r w:rsidR="00561EDA" w:rsidRPr="00561EDA">
              <w:rPr>
                <w:noProof/>
                <w:webHidden/>
                <w:sz w:val="26"/>
                <w:szCs w:val="26"/>
              </w:rPr>
              <w:instrText xml:space="preserve"> PAGEREF _Toc410305178 \h </w:instrText>
            </w:r>
            <w:r w:rsidR="00561EDA" w:rsidRPr="00561EDA">
              <w:rPr>
                <w:noProof/>
                <w:webHidden/>
                <w:sz w:val="26"/>
                <w:szCs w:val="26"/>
              </w:rPr>
            </w:r>
            <w:r w:rsidR="00561EDA" w:rsidRPr="00561EDA">
              <w:rPr>
                <w:noProof/>
                <w:webHidden/>
                <w:sz w:val="26"/>
                <w:szCs w:val="26"/>
              </w:rPr>
              <w:fldChar w:fldCharType="separate"/>
            </w:r>
            <w:r>
              <w:rPr>
                <w:noProof/>
                <w:webHidden/>
                <w:sz w:val="26"/>
                <w:szCs w:val="26"/>
              </w:rPr>
              <w:t>13</w:t>
            </w:r>
            <w:r w:rsidR="00561EDA" w:rsidRPr="00561EDA">
              <w:rPr>
                <w:noProof/>
                <w:webHidden/>
                <w:sz w:val="26"/>
                <w:szCs w:val="26"/>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79" w:history="1">
            <w:r w:rsidR="00561EDA" w:rsidRPr="00E4559A">
              <w:rPr>
                <w:rStyle w:val="Hyperlink"/>
                <w:rFonts w:ascii="Arial" w:hAnsi="Arial"/>
                <w:noProof/>
              </w:rPr>
              <w:t>Background</w:t>
            </w:r>
            <w:r w:rsidR="00561EDA">
              <w:rPr>
                <w:noProof/>
                <w:webHidden/>
              </w:rPr>
              <w:tab/>
            </w:r>
            <w:r w:rsidR="00561EDA">
              <w:rPr>
                <w:noProof/>
                <w:webHidden/>
              </w:rPr>
              <w:fldChar w:fldCharType="begin"/>
            </w:r>
            <w:r w:rsidR="00561EDA">
              <w:rPr>
                <w:noProof/>
                <w:webHidden/>
              </w:rPr>
              <w:instrText xml:space="preserve"> PAGEREF _Toc410305179 \h </w:instrText>
            </w:r>
            <w:r w:rsidR="00561EDA">
              <w:rPr>
                <w:noProof/>
                <w:webHidden/>
              </w:rPr>
            </w:r>
            <w:r w:rsidR="00561EDA">
              <w:rPr>
                <w:noProof/>
                <w:webHidden/>
              </w:rPr>
              <w:fldChar w:fldCharType="separate"/>
            </w:r>
            <w:r>
              <w:rPr>
                <w:noProof/>
                <w:webHidden/>
              </w:rPr>
              <w:t>13</w:t>
            </w:r>
            <w:r w:rsidR="00561EDA">
              <w:rPr>
                <w:noProof/>
                <w:webHidden/>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80" w:history="1">
            <w:r w:rsidR="00561EDA" w:rsidRPr="00E4559A">
              <w:rPr>
                <w:rStyle w:val="Hyperlink"/>
                <w:rFonts w:ascii="Arial" w:hAnsi="Arial"/>
                <w:noProof/>
              </w:rPr>
              <w:t>Definitions</w:t>
            </w:r>
            <w:r w:rsidR="00561EDA">
              <w:rPr>
                <w:noProof/>
                <w:webHidden/>
              </w:rPr>
              <w:tab/>
            </w:r>
            <w:r w:rsidR="00561EDA">
              <w:rPr>
                <w:noProof/>
                <w:webHidden/>
              </w:rPr>
              <w:fldChar w:fldCharType="begin"/>
            </w:r>
            <w:r w:rsidR="00561EDA">
              <w:rPr>
                <w:noProof/>
                <w:webHidden/>
              </w:rPr>
              <w:instrText xml:space="preserve"> PAGEREF _Toc410305180 \h </w:instrText>
            </w:r>
            <w:r w:rsidR="00561EDA">
              <w:rPr>
                <w:noProof/>
                <w:webHidden/>
              </w:rPr>
            </w:r>
            <w:r w:rsidR="00561EDA">
              <w:rPr>
                <w:noProof/>
                <w:webHidden/>
              </w:rPr>
              <w:fldChar w:fldCharType="separate"/>
            </w:r>
            <w:r>
              <w:rPr>
                <w:noProof/>
                <w:webHidden/>
              </w:rPr>
              <w:t>14</w:t>
            </w:r>
            <w:r w:rsidR="00561EDA">
              <w:rPr>
                <w:noProof/>
                <w:webHidden/>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81" w:history="1">
            <w:r w:rsidR="00561EDA" w:rsidRPr="00E4559A">
              <w:rPr>
                <w:rStyle w:val="Hyperlink"/>
                <w:rFonts w:ascii="Arial" w:hAnsi="Arial"/>
                <w:noProof/>
              </w:rPr>
              <w:t>Meter and Billing Performance Standards</w:t>
            </w:r>
            <w:r w:rsidR="00561EDA">
              <w:rPr>
                <w:noProof/>
                <w:webHidden/>
              </w:rPr>
              <w:tab/>
            </w:r>
            <w:r w:rsidR="00561EDA">
              <w:rPr>
                <w:noProof/>
                <w:webHidden/>
              </w:rPr>
              <w:fldChar w:fldCharType="begin"/>
            </w:r>
            <w:r w:rsidR="00561EDA">
              <w:rPr>
                <w:noProof/>
                <w:webHidden/>
              </w:rPr>
              <w:instrText xml:space="preserve"> PAGEREF _Toc410305181 \h </w:instrText>
            </w:r>
            <w:r w:rsidR="00561EDA">
              <w:rPr>
                <w:noProof/>
                <w:webHidden/>
              </w:rPr>
            </w:r>
            <w:r w:rsidR="00561EDA">
              <w:rPr>
                <w:noProof/>
                <w:webHidden/>
              </w:rPr>
              <w:fldChar w:fldCharType="separate"/>
            </w:r>
            <w:r>
              <w:rPr>
                <w:noProof/>
                <w:webHidden/>
              </w:rPr>
              <w:t>14</w:t>
            </w:r>
            <w:r w:rsidR="00561EDA">
              <w:rPr>
                <w:noProof/>
                <w:webHidden/>
              </w:rPr>
              <w:fldChar w:fldCharType="end"/>
            </w:r>
          </w:hyperlink>
        </w:p>
        <w:p w:rsidR="00561EDA" w:rsidRPr="00561EDA" w:rsidRDefault="00C920BB">
          <w:pPr>
            <w:pStyle w:val="TOC1"/>
            <w:rPr>
              <w:rFonts w:asciiTheme="minorHAnsi" w:eastAsiaTheme="minorEastAsia" w:hAnsiTheme="minorHAnsi" w:cstheme="minorBidi"/>
              <w:b w:val="0"/>
              <w:bCs w:val="0"/>
              <w:iCs w:val="0"/>
              <w:noProof/>
              <w:kern w:val="0"/>
              <w:sz w:val="26"/>
              <w:szCs w:val="26"/>
            </w:rPr>
          </w:pPr>
          <w:hyperlink w:anchor="_Toc410305182" w:history="1">
            <w:r w:rsidR="00561EDA" w:rsidRPr="00561EDA">
              <w:rPr>
                <w:rStyle w:val="Hyperlink"/>
                <w:rFonts w:ascii="Arial" w:hAnsi="Arial" w:cs="Arial"/>
                <w:noProof/>
                <w:sz w:val="26"/>
                <w:szCs w:val="26"/>
              </w:rPr>
              <w:t>Appendix B:  Zero Consumption 180- Day Investigation Customer Notice</w:t>
            </w:r>
            <w:r w:rsidR="00561EDA" w:rsidRPr="00561EDA">
              <w:rPr>
                <w:noProof/>
                <w:webHidden/>
                <w:sz w:val="26"/>
                <w:szCs w:val="26"/>
              </w:rPr>
              <w:tab/>
            </w:r>
            <w:r w:rsidR="00561EDA" w:rsidRPr="00561EDA">
              <w:rPr>
                <w:noProof/>
                <w:webHidden/>
                <w:sz w:val="26"/>
                <w:szCs w:val="26"/>
              </w:rPr>
              <w:fldChar w:fldCharType="begin"/>
            </w:r>
            <w:r w:rsidR="00561EDA" w:rsidRPr="00561EDA">
              <w:rPr>
                <w:noProof/>
                <w:webHidden/>
                <w:sz w:val="26"/>
                <w:szCs w:val="26"/>
              </w:rPr>
              <w:instrText xml:space="preserve"> PAGEREF _Toc410305182 \h </w:instrText>
            </w:r>
            <w:r w:rsidR="00561EDA" w:rsidRPr="00561EDA">
              <w:rPr>
                <w:noProof/>
                <w:webHidden/>
                <w:sz w:val="26"/>
                <w:szCs w:val="26"/>
              </w:rPr>
            </w:r>
            <w:r w:rsidR="00561EDA" w:rsidRPr="00561EDA">
              <w:rPr>
                <w:noProof/>
                <w:webHidden/>
                <w:sz w:val="26"/>
                <w:szCs w:val="26"/>
              </w:rPr>
              <w:fldChar w:fldCharType="separate"/>
            </w:r>
            <w:r>
              <w:rPr>
                <w:noProof/>
                <w:webHidden/>
                <w:sz w:val="26"/>
                <w:szCs w:val="26"/>
              </w:rPr>
              <w:t>15</w:t>
            </w:r>
            <w:r w:rsidR="00561EDA" w:rsidRPr="00561EDA">
              <w:rPr>
                <w:noProof/>
                <w:webHidden/>
                <w:sz w:val="26"/>
                <w:szCs w:val="26"/>
              </w:rPr>
              <w:fldChar w:fldCharType="end"/>
            </w:r>
          </w:hyperlink>
        </w:p>
        <w:p w:rsidR="00561EDA" w:rsidRDefault="00C920BB">
          <w:pPr>
            <w:pStyle w:val="TOC2"/>
            <w:rPr>
              <w:rFonts w:asciiTheme="minorHAnsi" w:eastAsiaTheme="minorEastAsia" w:hAnsiTheme="minorHAnsi" w:cstheme="minorBidi"/>
              <w:b w:val="0"/>
              <w:bCs w:val="0"/>
              <w:noProof/>
              <w:kern w:val="0"/>
              <w:sz w:val="22"/>
              <w:szCs w:val="22"/>
            </w:rPr>
          </w:pPr>
          <w:hyperlink w:anchor="_Toc410305183" w:history="1">
            <w:r w:rsidR="00561EDA" w:rsidRPr="00E4559A">
              <w:rPr>
                <w:rStyle w:val="Hyperlink"/>
                <w:rFonts w:ascii="Arial" w:hAnsi="Arial"/>
                <w:noProof/>
              </w:rPr>
              <w:t>Customer Notice</w:t>
            </w:r>
            <w:r w:rsidR="00561EDA">
              <w:rPr>
                <w:noProof/>
                <w:webHidden/>
              </w:rPr>
              <w:tab/>
            </w:r>
            <w:r w:rsidR="00561EDA">
              <w:rPr>
                <w:noProof/>
                <w:webHidden/>
              </w:rPr>
              <w:fldChar w:fldCharType="begin"/>
            </w:r>
            <w:r w:rsidR="00561EDA">
              <w:rPr>
                <w:noProof/>
                <w:webHidden/>
              </w:rPr>
              <w:instrText xml:space="preserve"> PAGEREF _Toc410305183 \h </w:instrText>
            </w:r>
            <w:r w:rsidR="00561EDA">
              <w:rPr>
                <w:noProof/>
                <w:webHidden/>
              </w:rPr>
            </w:r>
            <w:r w:rsidR="00561EDA">
              <w:rPr>
                <w:noProof/>
                <w:webHidden/>
              </w:rPr>
              <w:fldChar w:fldCharType="separate"/>
            </w:r>
            <w:r>
              <w:rPr>
                <w:noProof/>
                <w:webHidden/>
              </w:rPr>
              <w:t>15</w:t>
            </w:r>
            <w:r w:rsidR="00561EDA">
              <w:rPr>
                <w:noProof/>
                <w:webHidden/>
              </w:rPr>
              <w:fldChar w:fldCharType="end"/>
            </w:r>
          </w:hyperlink>
        </w:p>
        <w:p w:rsidR="00001911" w:rsidRPr="00337E41" w:rsidRDefault="00001911">
          <w:pPr>
            <w:rPr>
              <w:rFonts w:ascii="Arial" w:hAnsi="Arial" w:cs="Arial"/>
            </w:rPr>
          </w:pPr>
          <w:r w:rsidRPr="00337E41">
            <w:rPr>
              <w:rFonts w:ascii="Arial" w:hAnsi="Arial" w:cs="Arial"/>
              <w:b/>
              <w:bCs/>
              <w:noProof/>
            </w:rPr>
            <w:fldChar w:fldCharType="end"/>
          </w:r>
        </w:p>
      </w:sdtContent>
    </w:sdt>
    <w:p w:rsidR="00A8470B" w:rsidRPr="00337E41" w:rsidRDefault="00A8470B" w:rsidP="002A0306">
      <w:pPr>
        <w:autoSpaceDE w:val="0"/>
        <w:autoSpaceDN w:val="0"/>
        <w:adjustRightInd w:val="0"/>
        <w:jc w:val="center"/>
        <w:rPr>
          <w:rFonts w:ascii="Arial" w:hAnsi="Arial" w:cs="Arial"/>
        </w:rPr>
        <w:sectPr w:rsidR="00A8470B" w:rsidRPr="00337E41" w:rsidSect="00976A7E">
          <w:footerReference w:type="default" r:id="rId10"/>
          <w:headerReference w:type="first" r:id="rId11"/>
          <w:type w:val="oddPage"/>
          <w:pgSz w:w="12240" w:h="15840" w:code="1"/>
          <w:pgMar w:top="1080" w:right="1080" w:bottom="1080" w:left="1080" w:header="576" w:footer="720" w:gutter="0"/>
          <w:cols w:space="720"/>
          <w:titlePg/>
        </w:sectPr>
      </w:pPr>
      <w:r w:rsidRPr="00337E41">
        <w:rPr>
          <w:rFonts w:ascii="Arial" w:hAnsi="Arial" w:cs="Arial"/>
          <w:bCs/>
        </w:rPr>
        <w:t xml:space="preserve"> </w:t>
      </w:r>
    </w:p>
    <w:p w:rsidR="00A8470B" w:rsidRPr="00920272" w:rsidRDefault="0058646F" w:rsidP="00CF1ED2">
      <w:pPr>
        <w:pStyle w:val="Heading1"/>
        <w:tabs>
          <w:tab w:val="clear" w:pos="9360"/>
        </w:tabs>
        <w:rPr>
          <w:rFonts w:ascii="Arial" w:hAnsi="Arial" w:cs="Arial"/>
        </w:rPr>
      </w:pPr>
      <w:bookmarkStart w:id="1" w:name="_Ref287608237"/>
      <w:bookmarkStart w:id="2" w:name="_Toc410305170"/>
      <w:bookmarkStart w:id="3" w:name="_Toc277230975"/>
      <w:bookmarkEnd w:id="0"/>
      <w:r>
        <w:rPr>
          <w:noProof/>
        </w:rPr>
        <w:lastRenderedPageBreak/>
        <w:drawing>
          <wp:anchor distT="0" distB="0" distL="114300" distR="114300" simplePos="0" relativeHeight="251655168" behindDoc="0" locked="0" layoutInCell="1" allowOverlap="1" wp14:anchorId="3BD7FBA3" wp14:editId="67DD5E39">
            <wp:simplePos x="0" y="0"/>
            <wp:positionH relativeFrom="column">
              <wp:posOffset>0</wp:posOffset>
            </wp:positionH>
            <wp:positionV relativeFrom="paragraph">
              <wp:posOffset>-551180</wp:posOffset>
            </wp:positionV>
            <wp:extent cx="1076325" cy="1371600"/>
            <wp:effectExtent l="19050" t="19050" r="28575" b="19050"/>
            <wp:wrapNone/>
            <wp:docPr id="14" name="Picture 4" descr="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over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371600"/>
                    </a:xfrm>
                    <a:prstGeom prst="rect">
                      <a:avLst/>
                    </a:prstGeom>
                    <a:noFill/>
                    <a:ln w="12700">
                      <a:solidFill>
                        <a:srgbClr val="006A71"/>
                      </a:solidFill>
                      <a:miter lim="800000"/>
                      <a:headEnd/>
                      <a:tailEnd/>
                    </a:ln>
                  </pic:spPr>
                </pic:pic>
              </a:graphicData>
            </a:graphic>
            <wp14:sizeRelH relativeFrom="page">
              <wp14:pctWidth>0</wp14:pctWidth>
            </wp14:sizeRelH>
            <wp14:sizeRelV relativeFrom="page">
              <wp14:pctHeight>0</wp14:pctHeight>
            </wp14:sizeRelV>
          </wp:anchor>
        </w:drawing>
      </w:r>
      <w:bookmarkStart w:id="4" w:name="_Toc323280703"/>
      <w:r w:rsidR="00A8470B" w:rsidRPr="00920272">
        <w:rPr>
          <w:rFonts w:ascii="Arial" w:hAnsi="Arial" w:cs="Arial"/>
        </w:rPr>
        <w:t>Introduction</w:t>
      </w:r>
      <w:bookmarkEnd w:id="1"/>
      <w:bookmarkEnd w:id="2"/>
      <w:bookmarkEnd w:id="4"/>
    </w:p>
    <w:p w:rsidR="00A8470B" w:rsidRPr="00920272" w:rsidRDefault="00A8470B" w:rsidP="002906F4">
      <w:pPr>
        <w:pStyle w:val="Body"/>
        <w:rPr>
          <w:rFonts w:ascii="Arial" w:hAnsi="Arial" w:cs="Arial"/>
        </w:rPr>
      </w:pPr>
    </w:p>
    <w:p w:rsidR="00A8470B" w:rsidRPr="00920272" w:rsidRDefault="00A8470B" w:rsidP="00A21EAF">
      <w:pPr>
        <w:pStyle w:val="H1"/>
        <w:rPr>
          <w:rFonts w:ascii="Arial" w:hAnsi="Arial"/>
        </w:rPr>
      </w:pPr>
    </w:p>
    <w:p w:rsidR="004F6026" w:rsidRDefault="004F6026" w:rsidP="00BC64C0">
      <w:pPr>
        <w:pStyle w:val="TableText"/>
        <w:widowControl w:val="0"/>
        <w:rPr>
          <w:rFonts w:ascii="Arial" w:hAnsi="Arial" w:cs="Arial"/>
        </w:rPr>
      </w:pPr>
      <w:r>
        <w:rPr>
          <w:rFonts w:ascii="Arial" w:hAnsi="Arial" w:cs="Arial"/>
        </w:rPr>
        <w:t>This is Puget Sound Energy Inc.’s (“PSE’s”</w:t>
      </w:r>
      <w:r w:rsidR="00D177FD">
        <w:rPr>
          <w:rFonts w:ascii="Arial" w:hAnsi="Arial" w:cs="Arial"/>
        </w:rPr>
        <w:t xml:space="preserve"> or the “Company’s”</w:t>
      </w:r>
      <w:r>
        <w:rPr>
          <w:rFonts w:ascii="Arial" w:hAnsi="Arial" w:cs="Arial"/>
        </w:rPr>
        <w:t xml:space="preserve">) </w:t>
      </w:r>
      <w:r w:rsidR="00FA39A8">
        <w:rPr>
          <w:rFonts w:ascii="Arial" w:hAnsi="Arial" w:cs="Arial"/>
        </w:rPr>
        <w:t xml:space="preserve">second </w:t>
      </w:r>
      <w:r>
        <w:rPr>
          <w:rFonts w:ascii="Arial" w:hAnsi="Arial" w:cs="Arial"/>
        </w:rPr>
        <w:t xml:space="preserve">Meter and Billing Performance Annual Report under the revised Meter and Billing Performance Standards set forth in the </w:t>
      </w:r>
      <w:r w:rsidRPr="00EF7603">
        <w:rPr>
          <w:rFonts w:ascii="Arial" w:hAnsi="Arial" w:cs="Arial"/>
        </w:rPr>
        <w:t xml:space="preserve">Partial Settlement </w:t>
      </w:r>
      <w:r>
        <w:rPr>
          <w:rFonts w:ascii="Arial" w:hAnsi="Arial" w:cs="Arial"/>
        </w:rPr>
        <w:t>in Order 8 of consolidated</w:t>
      </w:r>
      <w:r w:rsidRPr="00EF7603">
        <w:rPr>
          <w:rFonts w:ascii="Arial" w:hAnsi="Arial" w:cs="Arial"/>
        </w:rPr>
        <w:t xml:space="preserve"> Docket </w:t>
      </w:r>
      <w:r>
        <w:rPr>
          <w:rFonts w:ascii="Arial" w:hAnsi="Arial" w:cs="Arial"/>
        </w:rPr>
        <w:t xml:space="preserve">Nos. </w:t>
      </w:r>
      <w:r w:rsidRPr="00EF7603">
        <w:rPr>
          <w:rFonts w:ascii="Arial" w:hAnsi="Arial" w:cs="Arial"/>
        </w:rPr>
        <w:t>UE-111048 and UG-111049</w:t>
      </w:r>
      <w:r>
        <w:rPr>
          <w:rFonts w:ascii="Arial" w:hAnsi="Arial" w:cs="Arial"/>
        </w:rPr>
        <w:t xml:space="preserve"> (“Partial Settlement”) for periods starting </w:t>
      </w:r>
      <w:r w:rsidR="00815816">
        <w:rPr>
          <w:rFonts w:ascii="Arial" w:hAnsi="Arial" w:cs="Arial"/>
        </w:rPr>
        <w:t xml:space="preserve">January </w:t>
      </w:r>
      <w:r>
        <w:rPr>
          <w:rFonts w:ascii="Arial" w:hAnsi="Arial" w:cs="Arial"/>
        </w:rPr>
        <w:t xml:space="preserve">1, </w:t>
      </w:r>
      <w:r w:rsidR="00815816">
        <w:rPr>
          <w:rFonts w:ascii="Arial" w:hAnsi="Arial" w:cs="Arial"/>
        </w:rPr>
        <w:t>2014 to December 31, 2014</w:t>
      </w:r>
      <w:r>
        <w:rPr>
          <w:rFonts w:ascii="Arial" w:hAnsi="Arial" w:cs="Arial"/>
        </w:rPr>
        <w:t xml:space="preserve">. </w:t>
      </w:r>
      <w:r w:rsidRPr="00A35BE7">
        <w:rPr>
          <w:rFonts w:ascii="Arial" w:hAnsi="Arial" w:cs="Arial"/>
        </w:rPr>
        <w:t xml:space="preserve">PSE </w:t>
      </w:r>
      <w:r w:rsidR="00FA39A8">
        <w:rPr>
          <w:rFonts w:ascii="Arial" w:hAnsi="Arial" w:cs="Arial"/>
        </w:rPr>
        <w:t xml:space="preserve">substantially </w:t>
      </w:r>
      <w:r w:rsidRPr="00A35BE7">
        <w:rPr>
          <w:rFonts w:ascii="Arial" w:hAnsi="Arial" w:cs="Arial"/>
        </w:rPr>
        <w:t xml:space="preserve">met the standards for the correction of meters with unassigned energy usage problems </w:t>
      </w:r>
      <w:r w:rsidR="00BC64C0" w:rsidRPr="00A35BE7">
        <w:rPr>
          <w:rFonts w:ascii="Arial" w:hAnsi="Arial" w:cs="Arial"/>
        </w:rPr>
        <w:t>and with</w:t>
      </w:r>
      <w:r w:rsidR="0074055C" w:rsidRPr="00A35BE7">
        <w:rPr>
          <w:rFonts w:ascii="Arial" w:hAnsi="Arial" w:cs="Arial"/>
        </w:rPr>
        <w:t xml:space="preserve"> </w:t>
      </w:r>
      <w:r w:rsidRPr="00A35BE7">
        <w:rPr>
          <w:rFonts w:ascii="Arial" w:hAnsi="Arial" w:cs="Arial"/>
        </w:rPr>
        <w:t xml:space="preserve">the stopped meter </w:t>
      </w:r>
      <w:r w:rsidR="0074055C" w:rsidRPr="00A35BE7">
        <w:rPr>
          <w:rFonts w:ascii="Arial" w:hAnsi="Arial" w:cs="Arial"/>
        </w:rPr>
        <w:t>performance standards</w:t>
      </w:r>
      <w:r w:rsidRPr="00A35BE7">
        <w:rPr>
          <w:rFonts w:ascii="Arial" w:hAnsi="Arial" w:cs="Arial"/>
        </w:rPr>
        <w:t>.</w:t>
      </w:r>
    </w:p>
    <w:p w:rsidR="004F6026" w:rsidRDefault="004F6026" w:rsidP="004F6026">
      <w:pPr>
        <w:pStyle w:val="TableText"/>
        <w:widowControl w:val="0"/>
        <w:rPr>
          <w:rFonts w:ascii="Arial" w:hAnsi="Arial" w:cs="Arial"/>
        </w:rPr>
      </w:pPr>
    </w:p>
    <w:p w:rsidR="004F6026" w:rsidRDefault="004F6026" w:rsidP="004F6026">
      <w:pPr>
        <w:pStyle w:val="TableText"/>
        <w:widowControl w:val="0"/>
        <w:rPr>
          <w:rFonts w:ascii="Arial" w:hAnsi="Arial" w:cs="Arial"/>
        </w:rPr>
      </w:pPr>
      <w:r>
        <w:rPr>
          <w:rFonts w:ascii="Arial" w:hAnsi="Arial" w:cs="Arial"/>
        </w:rPr>
        <w:t xml:space="preserve">The </w:t>
      </w:r>
      <w:r w:rsidR="00373B84">
        <w:rPr>
          <w:rFonts w:ascii="Arial" w:hAnsi="Arial" w:cs="Arial"/>
        </w:rPr>
        <w:t>m</w:t>
      </w:r>
      <w:r>
        <w:rPr>
          <w:rFonts w:ascii="Arial" w:hAnsi="Arial" w:cs="Arial"/>
        </w:rPr>
        <w:t xml:space="preserve">eter and </w:t>
      </w:r>
      <w:r w:rsidR="00373B84">
        <w:rPr>
          <w:rFonts w:ascii="Arial" w:hAnsi="Arial" w:cs="Arial"/>
        </w:rPr>
        <w:t>b</w:t>
      </w:r>
      <w:r>
        <w:rPr>
          <w:rFonts w:ascii="Arial" w:hAnsi="Arial" w:cs="Arial"/>
        </w:rPr>
        <w:t xml:space="preserve">illing </w:t>
      </w:r>
      <w:r w:rsidR="00373B84">
        <w:rPr>
          <w:rFonts w:ascii="Arial" w:hAnsi="Arial" w:cs="Arial"/>
        </w:rPr>
        <w:t>performance s</w:t>
      </w:r>
      <w:r>
        <w:rPr>
          <w:rFonts w:ascii="Arial" w:hAnsi="Arial" w:cs="Arial"/>
        </w:rPr>
        <w:t>tandards per Partial Settlement paragraph 13</w:t>
      </w:r>
      <w:r w:rsidR="00373B84">
        <w:rPr>
          <w:rFonts w:ascii="Arial" w:hAnsi="Arial" w:cs="Arial"/>
        </w:rPr>
        <w:t xml:space="preserve"> (“Meter and Billing Performance Standards” or “Meter and Billing Standards”)</w:t>
      </w:r>
      <w:r>
        <w:rPr>
          <w:rFonts w:ascii="Arial" w:hAnsi="Arial" w:cs="Arial"/>
        </w:rPr>
        <w:t xml:space="preserve"> are: </w:t>
      </w:r>
    </w:p>
    <w:p w:rsidR="004F6026" w:rsidRPr="00EF7603" w:rsidRDefault="004F6026" w:rsidP="004F6026">
      <w:pPr>
        <w:pStyle w:val="TableText"/>
        <w:widowControl w:val="0"/>
        <w:numPr>
          <w:ilvl w:val="0"/>
          <w:numId w:val="26"/>
        </w:numPr>
        <w:rPr>
          <w:rFonts w:ascii="Arial" w:hAnsi="Arial" w:cs="Arial"/>
        </w:rPr>
      </w:pPr>
      <w:r w:rsidRPr="00EF7603">
        <w:rPr>
          <w:rFonts w:ascii="Arial" w:hAnsi="Arial" w:cs="Arial"/>
        </w:rPr>
        <w:t xml:space="preserve">PSE will identify and correct 98 percent of all stopped meter and unassigned energy usage meter problems for both gas and electric meters within 12 months from initial occurrence of the problem. </w:t>
      </w:r>
    </w:p>
    <w:p w:rsidR="004F6026" w:rsidRDefault="004F6026" w:rsidP="004F6026">
      <w:pPr>
        <w:pStyle w:val="TableText"/>
        <w:widowControl w:val="0"/>
        <w:numPr>
          <w:ilvl w:val="0"/>
          <w:numId w:val="26"/>
        </w:numPr>
        <w:rPr>
          <w:rFonts w:ascii="Arial" w:hAnsi="Arial" w:cs="Arial"/>
        </w:rPr>
      </w:pPr>
      <w:r w:rsidRPr="00EF7603">
        <w:rPr>
          <w:rFonts w:ascii="Arial" w:hAnsi="Arial" w:cs="Arial"/>
        </w:rPr>
        <w:t>PSE will identify and correct all stopped meter and unassigned energy problems for both gas and electric meters within 24 months from the initial problem</w:t>
      </w:r>
      <w:r>
        <w:rPr>
          <w:rFonts w:ascii="Arial" w:hAnsi="Arial" w:cs="Arial"/>
        </w:rPr>
        <w:t>s report.</w:t>
      </w:r>
    </w:p>
    <w:p w:rsidR="004F6026" w:rsidRDefault="004F6026" w:rsidP="004F6026">
      <w:pPr>
        <w:pStyle w:val="TableText"/>
        <w:widowControl w:val="0"/>
        <w:rPr>
          <w:rFonts w:ascii="Arial" w:hAnsi="Arial" w:cs="Arial"/>
        </w:rPr>
      </w:pPr>
    </w:p>
    <w:p w:rsidR="004F6026" w:rsidRDefault="004F6026" w:rsidP="004F6026">
      <w:pPr>
        <w:pStyle w:val="TableText"/>
        <w:widowControl w:val="0"/>
        <w:rPr>
          <w:rFonts w:ascii="Arial" w:hAnsi="Arial" w:cs="Arial"/>
        </w:rPr>
      </w:pPr>
      <w:r>
        <w:rPr>
          <w:rFonts w:ascii="Arial" w:hAnsi="Arial" w:cs="Arial"/>
        </w:rPr>
        <w:t xml:space="preserve">This report also discusses the results of the on-going zero Consumption 180-day customer notification </w:t>
      </w:r>
      <w:r w:rsidR="008B36E8">
        <w:rPr>
          <w:rFonts w:ascii="Arial" w:hAnsi="Arial" w:cs="Arial"/>
        </w:rPr>
        <w:t>requirement</w:t>
      </w:r>
      <w:r>
        <w:rPr>
          <w:rFonts w:ascii="Arial" w:hAnsi="Arial" w:cs="Arial"/>
        </w:rPr>
        <w:t xml:space="preserve"> (per Partial Settlement paragraph 18). </w:t>
      </w:r>
    </w:p>
    <w:p w:rsidR="0074055C" w:rsidRDefault="0074055C" w:rsidP="004F6026">
      <w:pPr>
        <w:pStyle w:val="TableText"/>
        <w:widowControl w:val="0"/>
        <w:rPr>
          <w:rFonts w:ascii="Arial" w:hAnsi="Arial" w:cs="Arial"/>
        </w:rPr>
      </w:pPr>
    </w:p>
    <w:p w:rsidR="004F6026" w:rsidRDefault="004F6026" w:rsidP="004F6026">
      <w:pPr>
        <w:pStyle w:val="TableText"/>
        <w:widowControl w:val="0"/>
        <w:rPr>
          <w:rFonts w:ascii="Arial" w:hAnsi="Arial" w:cs="Arial"/>
        </w:rPr>
      </w:pPr>
      <w:r w:rsidRPr="00575516">
        <w:rPr>
          <w:rFonts w:ascii="Arial" w:hAnsi="Arial" w:cs="Arial"/>
        </w:rPr>
        <w:t xml:space="preserve">The layout and elements of this report are consistent with the draft </w:t>
      </w:r>
      <w:r>
        <w:rPr>
          <w:rFonts w:ascii="Arial" w:hAnsi="Arial" w:cs="Arial"/>
        </w:rPr>
        <w:t xml:space="preserve">annual </w:t>
      </w:r>
      <w:r w:rsidRPr="00575516">
        <w:rPr>
          <w:rFonts w:ascii="Arial" w:hAnsi="Arial" w:cs="Arial"/>
        </w:rPr>
        <w:t xml:space="preserve">meter and billing report outline reviewed and discussed with the Commission Staff on </w:t>
      </w:r>
      <w:r>
        <w:rPr>
          <w:rFonts w:ascii="Arial" w:hAnsi="Arial" w:cs="Arial"/>
        </w:rPr>
        <w:t>September</w:t>
      </w:r>
      <w:r w:rsidRPr="00575516">
        <w:rPr>
          <w:rFonts w:ascii="Arial" w:hAnsi="Arial" w:cs="Arial"/>
        </w:rPr>
        <w:t xml:space="preserve"> </w:t>
      </w:r>
      <w:r>
        <w:rPr>
          <w:rFonts w:ascii="Arial" w:hAnsi="Arial" w:cs="Arial"/>
        </w:rPr>
        <w:t>27</w:t>
      </w:r>
      <w:r w:rsidRPr="00575516">
        <w:rPr>
          <w:rFonts w:ascii="Arial" w:hAnsi="Arial" w:cs="Arial"/>
        </w:rPr>
        <w:t>, 201</w:t>
      </w:r>
      <w:r>
        <w:rPr>
          <w:rFonts w:ascii="Arial" w:hAnsi="Arial" w:cs="Arial"/>
        </w:rPr>
        <w:t>3.</w:t>
      </w:r>
      <w:r w:rsidRPr="00575516">
        <w:rPr>
          <w:rFonts w:ascii="Arial" w:hAnsi="Arial" w:cs="Arial"/>
        </w:rPr>
        <w:t xml:space="preserve">  Staff </w:t>
      </w:r>
      <w:r>
        <w:rPr>
          <w:rFonts w:ascii="Arial" w:hAnsi="Arial" w:cs="Arial"/>
        </w:rPr>
        <w:t>provided additional comments and suggestions via an e-mail on October 30, 2013, which have been incorporated in this report.</w:t>
      </w:r>
    </w:p>
    <w:p w:rsidR="00081B5A" w:rsidRDefault="00081B5A" w:rsidP="00367728">
      <w:pPr>
        <w:pStyle w:val="TableText"/>
        <w:widowControl w:val="0"/>
        <w:rPr>
          <w:rFonts w:ascii="Arial" w:hAnsi="Arial" w:cs="Arial"/>
        </w:rPr>
      </w:pPr>
    </w:p>
    <w:p w:rsidR="00E66576" w:rsidRPr="00EF7603" w:rsidRDefault="00E66576" w:rsidP="00E66576">
      <w:pPr>
        <w:pStyle w:val="NoSpacing"/>
        <w:rPr>
          <w:rFonts w:ascii="Arial" w:hAnsi="Arial" w:cs="Arial"/>
          <w:sz w:val="22"/>
          <w:szCs w:val="22"/>
        </w:rPr>
      </w:pPr>
    </w:p>
    <w:p w:rsidR="00A8470B" w:rsidRPr="00E66576" w:rsidRDefault="00A8470B" w:rsidP="00E66576">
      <w:pPr>
        <w:pStyle w:val="NoSpacing"/>
        <w:rPr>
          <w:rFonts w:asciiTheme="minorHAnsi" w:hAnsiTheme="minorHAnsi" w:cstheme="minorHAnsi"/>
          <w:sz w:val="20"/>
          <w:szCs w:val="20"/>
        </w:rPr>
      </w:pPr>
    </w:p>
    <w:p w:rsidR="00A8470B" w:rsidRPr="00E66576" w:rsidRDefault="00A8470B" w:rsidP="00E66576">
      <w:pPr>
        <w:pStyle w:val="NoSpacing"/>
        <w:rPr>
          <w:rFonts w:asciiTheme="minorHAnsi" w:hAnsiTheme="minorHAnsi" w:cstheme="minorHAnsi"/>
          <w:color w:val="006A71"/>
          <w:sz w:val="20"/>
          <w:szCs w:val="20"/>
          <w:highlight w:val="lightGray"/>
        </w:rPr>
        <w:sectPr w:rsidR="00A8470B" w:rsidRPr="00E66576" w:rsidSect="00976A7E">
          <w:footerReference w:type="default" r:id="rId13"/>
          <w:pgSz w:w="12240" w:h="15840"/>
          <w:pgMar w:top="1080" w:right="1080" w:bottom="1080" w:left="1080" w:header="720" w:footer="720" w:gutter="0"/>
          <w:cols w:space="720"/>
        </w:sectPr>
      </w:pPr>
      <w:bookmarkStart w:id="5" w:name="_Ref296944608"/>
      <w:bookmarkStart w:id="6" w:name="_Toc218653695"/>
      <w:bookmarkStart w:id="7" w:name="_Toc291675199"/>
      <w:bookmarkStart w:id="8" w:name="_Toc280792507"/>
    </w:p>
    <w:bookmarkStart w:id="9" w:name="_Toc289168953"/>
    <w:bookmarkStart w:id="10" w:name="_Ref296945461"/>
    <w:bookmarkStart w:id="11" w:name="_Ref296945519"/>
    <w:bookmarkStart w:id="12" w:name="_Ref296946853"/>
    <w:bookmarkStart w:id="13" w:name="_Toc410305171"/>
    <w:bookmarkStart w:id="14" w:name="_Toc218653699"/>
    <w:bookmarkStart w:id="15" w:name="_Toc291675203"/>
    <w:bookmarkEnd w:id="5"/>
    <w:bookmarkEnd w:id="6"/>
    <w:bookmarkEnd w:id="7"/>
    <w:p w:rsidR="00A8470B" w:rsidRPr="00920272" w:rsidRDefault="0058646F" w:rsidP="001B0444">
      <w:pPr>
        <w:pStyle w:val="Heading1"/>
        <w:tabs>
          <w:tab w:val="clear" w:pos="9360"/>
        </w:tabs>
        <w:rPr>
          <w:rFonts w:ascii="Arial" w:hAnsi="Arial" w:cs="Arial"/>
        </w:rPr>
      </w:pPr>
      <w:r>
        <w:rPr>
          <w:noProof/>
        </w:rPr>
        <w:lastRenderedPageBreak/>
        <mc:AlternateContent>
          <mc:Choice Requires="wps">
            <w:drawing>
              <wp:anchor distT="0" distB="0" distL="114300" distR="114300" simplePos="0" relativeHeight="251656192" behindDoc="0" locked="0" layoutInCell="1" allowOverlap="1" wp14:anchorId="3274B1E2" wp14:editId="41D90AA3">
                <wp:simplePos x="0" y="0"/>
                <wp:positionH relativeFrom="column">
                  <wp:posOffset>0</wp:posOffset>
                </wp:positionH>
                <wp:positionV relativeFrom="paragraph">
                  <wp:posOffset>-551180</wp:posOffset>
                </wp:positionV>
                <wp:extent cx="1143000" cy="876300"/>
                <wp:effectExtent l="9525" t="10795" r="9525" b="825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14"/>
                          <a:srcRect/>
                          <a:stretch>
                            <a:fillRect b="-28478"/>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margin-left:0;margin-top:-43.4pt;width:90pt;height: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fg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igAAAABSZ2h0bG9uZwAAAZ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OQWRvYmUAZIAAAAAB/9sAhAAIBgYGBgYIBgYIDAgHCAwOCggICg4QDQ0ODQ0QEQwMDAwM&#10;DBEMDAwMDAwMDAwMDAwMDAwMDAwMDAwMDAwMDAwMAQkICAkKCQsJCQsOCw0LDhEODg4OEREMDAwM&#10;DBERDAwMDAwMEQwMDAwMDAwMDAwMDAwMDAwMDAwMDAwMDAwMDAz/wAARCAGKAZADASIAAhEBAxEB&#10;/90ABAAZ/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" strokecolor="#006a71" strokeweight="1pt">
                <v:fill r:id="rId15" o:title="" recolor="t" rotate="t" type="frame"/>
              </v:shape>
            </w:pict>
          </mc:Fallback>
        </mc:AlternateContent>
      </w:r>
      <w:bookmarkStart w:id="16" w:name="_Toc323280708"/>
      <w:r w:rsidR="00A8470B" w:rsidRPr="00920272">
        <w:rPr>
          <w:rFonts w:ascii="Arial" w:hAnsi="Arial" w:cs="Arial"/>
        </w:rPr>
        <w:t>Summary Progress to Date</w:t>
      </w:r>
      <w:bookmarkEnd w:id="9"/>
      <w:bookmarkEnd w:id="10"/>
      <w:bookmarkEnd w:id="11"/>
      <w:bookmarkEnd w:id="12"/>
      <w:bookmarkEnd w:id="13"/>
      <w:bookmarkEnd w:id="16"/>
    </w:p>
    <w:p w:rsidR="00A8470B" w:rsidRDefault="00A8470B" w:rsidP="001B0444">
      <w:pPr>
        <w:pStyle w:val="H1"/>
        <w:pBdr>
          <w:bottom w:val="single" w:sz="12" w:space="0" w:color="006A71"/>
        </w:pBdr>
        <w:rPr>
          <w:rFonts w:ascii="Arial" w:hAnsi="Arial"/>
        </w:rPr>
      </w:pPr>
      <w:bookmarkStart w:id="17" w:name="_Toc323280709"/>
      <w:bookmarkStart w:id="18" w:name="_Toc410305172"/>
      <w:bookmarkEnd w:id="14"/>
      <w:bookmarkEnd w:id="15"/>
      <w:r w:rsidRPr="00920272">
        <w:rPr>
          <w:rFonts w:ascii="Arial" w:hAnsi="Arial"/>
        </w:rPr>
        <w:t>Meter and Billing Performance Summary</w:t>
      </w:r>
      <w:bookmarkEnd w:id="17"/>
      <w:bookmarkEnd w:id="18"/>
    </w:p>
    <w:p w:rsidR="002F0154" w:rsidRDefault="004F6026" w:rsidP="002F0154">
      <w:pPr>
        <w:rPr>
          <w:rFonts w:ascii="Arial" w:hAnsi="Arial" w:cs="Arial"/>
        </w:rPr>
      </w:pPr>
      <w:r>
        <w:rPr>
          <w:rFonts w:ascii="Arial" w:hAnsi="Arial" w:cs="Arial"/>
        </w:rPr>
        <w:t xml:space="preserve">PSE met the Meter and Billing Performance Standards for </w:t>
      </w:r>
      <w:r w:rsidR="005F0D87">
        <w:rPr>
          <w:rFonts w:ascii="Arial" w:hAnsi="Arial" w:cs="Arial"/>
        </w:rPr>
        <w:t>u</w:t>
      </w:r>
      <w:r w:rsidR="005F0D87" w:rsidRPr="005F0D87">
        <w:rPr>
          <w:rFonts w:ascii="Arial" w:hAnsi="Arial" w:cs="Arial"/>
        </w:rPr>
        <w:t xml:space="preserve">nassigned </w:t>
      </w:r>
      <w:r w:rsidR="005F0D87">
        <w:rPr>
          <w:rFonts w:ascii="Arial" w:hAnsi="Arial" w:cs="Arial"/>
        </w:rPr>
        <w:t>e</w:t>
      </w:r>
      <w:r w:rsidR="005F0D87" w:rsidRPr="005F0D87">
        <w:rPr>
          <w:rFonts w:ascii="Arial" w:hAnsi="Arial" w:cs="Arial"/>
        </w:rPr>
        <w:t xml:space="preserve">nergy </w:t>
      </w:r>
      <w:r w:rsidR="005F0D87">
        <w:rPr>
          <w:rFonts w:ascii="Arial" w:hAnsi="Arial" w:cs="Arial"/>
        </w:rPr>
        <w:t>u</w:t>
      </w:r>
      <w:r w:rsidR="005F0D87" w:rsidRPr="005F0D87">
        <w:rPr>
          <w:rFonts w:ascii="Arial" w:hAnsi="Arial" w:cs="Arial"/>
        </w:rPr>
        <w:t xml:space="preserve">sage </w:t>
      </w:r>
      <w:r w:rsidR="005F0D87">
        <w:rPr>
          <w:rFonts w:ascii="Arial" w:hAnsi="Arial" w:cs="Arial"/>
        </w:rPr>
        <w:t>meter cases for the 12-month</w:t>
      </w:r>
      <w:r w:rsidR="001A5CF4">
        <w:rPr>
          <w:rFonts w:ascii="Arial" w:hAnsi="Arial" w:cs="Arial"/>
        </w:rPr>
        <w:t xml:space="preserve"> threshold</w:t>
      </w:r>
      <w:r w:rsidR="005F0D87">
        <w:rPr>
          <w:rFonts w:ascii="Arial" w:hAnsi="Arial" w:cs="Arial"/>
        </w:rPr>
        <w:t xml:space="preserve"> (98%) and </w:t>
      </w:r>
      <w:r w:rsidR="001A5CF4">
        <w:rPr>
          <w:rFonts w:ascii="Arial" w:hAnsi="Arial" w:cs="Arial"/>
        </w:rPr>
        <w:t xml:space="preserve">substantially met the </w:t>
      </w:r>
      <w:r w:rsidR="005F0D87">
        <w:rPr>
          <w:rFonts w:ascii="Arial" w:hAnsi="Arial" w:cs="Arial"/>
        </w:rPr>
        <w:t>24-month threshold (</w:t>
      </w:r>
      <w:r w:rsidR="008B36E8">
        <w:rPr>
          <w:rFonts w:ascii="Arial" w:hAnsi="Arial" w:cs="Arial"/>
        </w:rPr>
        <w:t>9,034 of 9,043</w:t>
      </w:r>
      <w:r w:rsidR="005F0D87">
        <w:rPr>
          <w:rFonts w:ascii="Arial" w:hAnsi="Arial" w:cs="Arial"/>
        </w:rPr>
        <w:t xml:space="preserve"> meters).  </w:t>
      </w:r>
      <w:r w:rsidR="00E133FA">
        <w:rPr>
          <w:rFonts w:ascii="Arial" w:hAnsi="Arial" w:cs="Arial"/>
        </w:rPr>
        <w:t>F</w:t>
      </w:r>
      <w:r w:rsidR="005F0D87">
        <w:rPr>
          <w:rFonts w:ascii="Arial" w:hAnsi="Arial" w:cs="Arial"/>
        </w:rPr>
        <w:t>or the stopped meter cases</w:t>
      </w:r>
      <w:r w:rsidR="002F0154">
        <w:rPr>
          <w:rFonts w:ascii="Arial" w:hAnsi="Arial" w:cs="Arial"/>
        </w:rPr>
        <w:t>,</w:t>
      </w:r>
      <w:r w:rsidR="005F0D87">
        <w:rPr>
          <w:rFonts w:ascii="Arial" w:hAnsi="Arial" w:cs="Arial"/>
        </w:rPr>
        <w:t xml:space="preserve"> </w:t>
      </w:r>
      <w:r w:rsidR="00CC3AB2">
        <w:rPr>
          <w:rFonts w:ascii="Arial" w:hAnsi="Arial" w:cs="Arial"/>
        </w:rPr>
        <w:t xml:space="preserve">PSE </w:t>
      </w:r>
      <w:r w:rsidR="00E133FA">
        <w:rPr>
          <w:rFonts w:ascii="Arial" w:hAnsi="Arial" w:cs="Arial"/>
        </w:rPr>
        <w:t xml:space="preserve">is </w:t>
      </w:r>
      <w:r w:rsidR="00CC3AB2">
        <w:rPr>
          <w:rFonts w:ascii="Arial" w:hAnsi="Arial" w:cs="Arial"/>
        </w:rPr>
        <w:t>substantially in compliance with performance standards but</w:t>
      </w:r>
      <w:r w:rsidR="005F0D87">
        <w:rPr>
          <w:rFonts w:ascii="Arial" w:hAnsi="Arial" w:cs="Arial"/>
        </w:rPr>
        <w:t xml:space="preserve"> was </w:t>
      </w:r>
      <w:r w:rsidR="00BD73D6">
        <w:rPr>
          <w:rFonts w:ascii="Arial" w:hAnsi="Arial" w:cs="Arial"/>
        </w:rPr>
        <w:t>5 point</w:t>
      </w:r>
      <w:r w:rsidR="001A5CF4">
        <w:rPr>
          <w:rFonts w:ascii="Arial" w:hAnsi="Arial" w:cs="Arial"/>
        </w:rPr>
        <w:t>s</w:t>
      </w:r>
      <w:r w:rsidR="005F0D87">
        <w:rPr>
          <w:rFonts w:ascii="Arial" w:hAnsi="Arial" w:cs="Arial"/>
        </w:rPr>
        <w:t xml:space="preserve"> short of meeting the 12-month threshold</w:t>
      </w:r>
      <w:r w:rsidR="00AD2FCF">
        <w:rPr>
          <w:rFonts w:ascii="Arial" w:hAnsi="Arial" w:cs="Arial"/>
        </w:rPr>
        <w:t xml:space="preserve"> and</w:t>
      </w:r>
      <w:r w:rsidR="005F0D87">
        <w:rPr>
          <w:rFonts w:ascii="Arial" w:hAnsi="Arial" w:cs="Arial"/>
        </w:rPr>
        <w:t xml:space="preserve"> </w:t>
      </w:r>
      <w:r w:rsidR="008639EA">
        <w:rPr>
          <w:rFonts w:ascii="Arial" w:hAnsi="Arial" w:cs="Arial"/>
        </w:rPr>
        <w:t>corrected</w:t>
      </w:r>
      <w:r w:rsidR="005F0D87">
        <w:rPr>
          <w:rFonts w:ascii="Arial" w:hAnsi="Arial" w:cs="Arial"/>
        </w:rPr>
        <w:t xml:space="preserve"> </w:t>
      </w:r>
      <w:r w:rsidR="00BD73D6">
        <w:rPr>
          <w:rFonts w:ascii="Arial" w:hAnsi="Arial" w:cs="Arial"/>
        </w:rPr>
        <w:t xml:space="preserve">32 </w:t>
      </w:r>
      <w:r w:rsidR="005F0D87">
        <w:rPr>
          <w:rFonts w:ascii="Arial" w:hAnsi="Arial" w:cs="Arial"/>
        </w:rPr>
        <w:t xml:space="preserve">meter cases outside the 24-month threshold.  </w:t>
      </w:r>
      <w:r w:rsidR="002F0154">
        <w:rPr>
          <w:rFonts w:ascii="Arial" w:hAnsi="Arial" w:cs="Arial"/>
        </w:rPr>
        <w:t xml:space="preserve">The </w:t>
      </w:r>
      <w:r w:rsidR="00E133FA">
        <w:rPr>
          <w:rFonts w:ascii="Arial" w:hAnsi="Arial" w:cs="Arial"/>
        </w:rPr>
        <w:t xml:space="preserve">outlier </w:t>
      </w:r>
      <w:r w:rsidR="002F0154">
        <w:rPr>
          <w:rFonts w:ascii="Arial" w:hAnsi="Arial" w:cs="Arial"/>
        </w:rPr>
        <w:t xml:space="preserve">meter issues will be discussed in the </w:t>
      </w:r>
      <w:r w:rsidR="008639EA" w:rsidRPr="008639EA">
        <w:rPr>
          <w:rFonts w:ascii="Arial" w:hAnsi="Arial" w:cs="Arial"/>
          <w:i/>
        </w:rPr>
        <w:t>Tracking and Reporting of Meter/Billing Issues</w:t>
      </w:r>
      <w:r w:rsidR="008639EA" w:rsidRPr="008639EA">
        <w:rPr>
          <w:rFonts w:ascii="Arial" w:hAnsi="Arial" w:cs="Arial"/>
        </w:rPr>
        <w:t xml:space="preserve"> </w:t>
      </w:r>
      <w:r w:rsidR="002F0154">
        <w:rPr>
          <w:rFonts w:ascii="Arial" w:hAnsi="Arial" w:cs="Arial"/>
        </w:rPr>
        <w:t>section of this report.</w:t>
      </w:r>
    </w:p>
    <w:p w:rsidR="00FC3201" w:rsidRPr="00FC3201" w:rsidRDefault="00FC3201" w:rsidP="00FC3201">
      <w:pPr>
        <w:pStyle w:val="H1"/>
        <w:pBdr>
          <w:bottom w:val="single" w:sz="12" w:space="0" w:color="006A71"/>
        </w:pBdr>
        <w:rPr>
          <w:rFonts w:ascii="Arial" w:hAnsi="Arial"/>
        </w:rPr>
      </w:pPr>
      <w:bookmarkStart w:id="19" w:name="_Toc410305173"/>
      <w:bookmarkStart w:id="20" w:name="_Toc218653700"/>
      <w:bookmarkStart w:id="21" w:name="_Toc291675204"/>
      <w:r w:rsidRPr="00FC3201">
        <w:rPr>
          <w:rFonts w:ascii="Arial" w:hAnsi="Arial"/>
        </w:rPr>
        <w:t>Resolution Results for Unassigned Energy Usage</w:t>
      </w:r>
      <w:bookmarkEnd w:id="19"/>
    </w:p>
    <w:p w:rsidR="00FC3201" w:rsidRDefault="00FC3201" w:rsidP="00FC3201">
      <w:pPr>
        <w:rPr>
          <w:rFonts w:ascii="Arial" w:hAnsi="Arial" w:cs="Arial"/>
        </w:rPr>
      </w:pPr>
      <w:r>
        <w:rPr>
          <w:rFonts w:ascii="Arial" w:hAnsi="Arial" w:cs="Arial"/>
        </w:rPr>
        <w:t xml:space="preserve">The table below provides the total number of meters with Unassigned Energy Usage (“UEU”) that had been identified and correctly billed between January 1, 2014, and December 31, 2014.  The time measure is based on the date the customer moved in to the location (i.e., the date of the customer’s initial unauthorized usage to the date the billing adjustment invoice is released in PSE’s billing system to be mailed to the customer (i.e., the date the back bill was issued) as prescribed in the paragraph 14 of the Partial Settlement. </w:t>
      </w:r>
    </w:p>
    <w:p w:rsidR="00FC3201" w:rsidRDefault="00FC3201" w:rsidP="00FC3201">
      <w:pPr>
        <w:rPr>
          <w:rFonts w:ascii="Arial" w:hAnsi="Arial" w:cs="Arial"/>
        </w:rPr>
      </w:pPr>
      <w:r>
        <w:rPr>
          <w:rFonts w:ascii="Arial" w:hAnsi="Arial" w:cs="Arial"/>
        </w:rPr>
        <w:t xml:space="preserve">     </w:t>
      </w:r>
    </w:p>
    <w:tbl>
      <w:tblPr>
        <w:tblW w:w="0" w:type="auto"/>
        <w:tblInd w:w="18" w:type="dxa"/>
        <w:tblLook w:val="04A0" w:firstRow="1" w:lastRow="0" w:firstColumn="1" w:lastColumn="0" w:noHBand="0" w:noVBand="1"/>
      </w:tblPr>
      <w:tblGrid>
        <w:gridCol w:w="881"/>
        <w:gridCol w:w="933"/>
        <w:gridCol w:w="1122"/>
        <w:gridCol w:w="1054"/>
        <w:gridCol w:w="951"/>
        <w:gridCol w:w="921"/>
        <w:gridCol w:w="933"/>
        <w:gridCol w:w="933"/>
        <w:gridCol w:w="951"/>
        <w:gridCol w:w="879"/>
      </w:tblGrid>
      <w:tr w:rsidR="00FC3201" w:rsidRPr="00A35BE7" w:rsidTr="00DB5671">
        <w:trPr>
          <w:trHeight w:val="900"/>
        </w:trPr>
        <w:tc>
          <w:tcPr>
            <w:tcW w:w="0" w:type="auto"/>
            <w:tcBorders>
              <w:top w:val="single" w:sz="4" w:space="0" w:color="auto"/>
              <w:left w:val="single" w:sz="4" w:space="0" w:color="auto"/>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Within 6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Within 12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Within 24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Exceeds 24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Total Meters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Within 12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Within 24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Exceeds 24 Months</w:t>
            </w:r>
          </w:p>
        </w:tc>
        <w:tc>
          <w:tcPr>
            <w:tcW w:w="0" w:type="auto"/>
            <w:tcBorders>
              <w:top w:val="single" w:sz="4" w:space="0" w:color="auto"/>
              <w:left w:val="nil"/>
              <w:bottom w:val="single" w:sz="4" w:space="0" w:color="auto"/>
              <w:right w:val="single" w:sz="4" w:space="0" w:color="auto"/>
            </w:tcBorders>
            <w:shd w:val="clear" w:color="000000" w:fill="16365C"/>
            <w:vAlign w:val="center"/>
            <w:hideMark/>
          </w:tcPr>
          <w:p w:rsidR="00FC3201" w:rsidRPr="00A35BE7" w:rsidRDefault="00FC3201" w:rsidP="00DB5671">
            <w:pPr>
              <w:spacing w:after="0"/>
              <w:jc w:val="center"/>
              <w:rPr>
                <w:rFonts w:ascii="Calibri" w:eastAsia="Times New Roman" w:hAnsi="Calibri" w:cs="Calibri"/>
                <w:b/>
                <w:color w:val="FFFFFF"/>
                <w:kern w:val="0"/>
              </w:rPr>
            </w:pPr>
            <w:r w:rsidRPr="00A35BE7">
              <w:rPr>
                <w:rFonts w:ascii="Calibri" w:eastAsia="Times New Roman" w:hAnsi="Calibri" w:cs="Calibri"/>
                <w:b/>
                <w:color w:val="FFFFFF"/>
                <w:kern w:val="0"/>
              </w:rPr>
              <w:t>Total Results</w:t>
            </w:r>
          </w:p>
        </w:tc>
      </w:tr>
      <w:tr w:rsidR="00FC3201" w:rsidRPr="00316FFA" w:rsidTr="00DB567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C3201" w:rsidRPr="002A7A88" w:rsidRDefault="00FC3201" w:rsidP="00DB5671">
            <w:pPr>
              <w:spacing w:after="0"/>
              <w:rPr>
                <w:rFonts w:ascii="Calibri" w:eastAsia="Times New Roman" w:hAnsi="Calibri" w:cs="Calibri"/>
                <w:b/>
                <w:color w:val="000000"/>
                <w:kern w:val="0"/>
              </w:rPr>
            </w:pPr>
            <w:r w:rsidRPr="002A7A88">
              <w:rPr>
                <w:rFonts w:ascii="Calibri" w:eastAsia="Times New Roman" w:hAnsi="Calibri" w:cs="Calibri"/>
                <w:b/>
                <w:color w:val="000000"/>
                <w:kern w:val="0"/>
              </w:rPr>
              <w:t>Electric</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 xml:space="preserve">    4,331</w:t>
            </w:r>
            <w:r w:rsidRPr="00316FFA">
              <w:rPr>
                <w:rFonts w:ascii="Calibri" w:eastAsia="Times New Roman" w:hAnsi="Calibri" w:cs="Calibri"/>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 xml:space="preserve">        385</w:t>
            </w:r>
            <w:r w:rsidRPr="00316FFA">
              <w:rPr>
                <w:rFonts w:ascii="Calibri" w:eastAsia="Times New Roman" w:hAnsi="Calibri" w:cs="Calibri"/>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 xml:space="preserve">          91</w:t>
            </w:r>
            <w:r w:rsidRPr="00316FFA">
              <w:rPr>
                <w:rFonts w:ascii="Calibri" w:eastAsia="Times New Roman" w:hAnsi="Calibri" w:cs="Calibri"/>
                <w:color w:val="000000"/>
                <w:kern w:val="0"/>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9</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A14B3A" w:rsidRDefault="00FC3201" w:rsidP="00DB5671">
            <w:pPr>
              <w:spacing w:after="0"/>
              <w:jc w:val="right"/>
              <w:rPr>
                <w:rFonts w:ascii="Calibri" w:eastAsia="Times New Roman" w:hAnsi="Calibri" w:cs="Calibri"/>
                <w:b/>
                <w:color w:val="000000"/>
                <w:kern w:val="0"/>
              </w:rPr>
            </w:pPr>
            <w:r w:rsidRPr="00A14B3A">
              <w:rPr>
                <w:rFonts w:ascii="Calibri" w:eastAsia="Times New Roman" w:hAnsi="Calibri" w:cs="Calibri"/>
                <w:b/>
                <w:color w:val="000000"/>
                <w:kern w:val="0"/>
              </w:rPr>
              <w:t xml:space="preserve">    4,816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98%</w:t>
            </w:r>
          </w:p>
        </w:tc>
        <w:tc>
          <w:tcPr>
            <w:tcW w:w="0" w:type="auto"/>
            <w:tcBorders>
              <w:top w:val="nil"/>
              <w:left w:val="nil"/>
              <w:bottom w:val="single" w:sz="4" w:space="0" w:color="auto"/>
              <w:right w:val="single" w:sz="4" w:space="0" w:color="auto"/>
            </w:tcBorders>
            <w:shd w:val="clear" w:color="auto" w:fill="auto"/>
            <w:noWrap/>
            <w:vAlign w:val="bottom"/>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2%</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0%</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A14B3A" w:rsidRDefault="00FC3201" w:rsidP="00DB5671">
            <w:pPr>
              <w:spacing w:after="0"/>
              <w:jc w:val="right"/>
              <w:rPr>
                <w:rFonts w:ascii="Calibri" w:eastAsia="Times New Roman" w:hAnsi="Calibri" w:cs="Calibri"/>
                <w:b/>
                <w:color w:val="000000"/>
                <w:kern w:val="0"/>
              </w:rPr>
            </w:pPr>
            <w:r w:rsidRPr="00A14B3A">
              <w:rPr>
                <w:rFonts w:ascii="Calibri" w:eastAsia="Times New Roman" w:hAnsi="Calibri" w:cs="Calibri"/>
                <w:b/>
                <w:color w:val="000000"/>
                <w:kern w:val="0"/>
              </w:rPr>
              <w:t>100%</w:t>
            </w:r>
          </w:p>
        </w:tc>
      </w:tr>
      <w:tr w:rsidR="00FC3201" w:rsidRPr="00316FFA" w:rsidTr="00DB567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C3201" w:rsidRPr="002A7A88" w:rsidRDefault="00FC3201" w:rsidP="00DB5671">
            <w:pPr>
              <w:spacing w:after="0"/>
              <w:rPr>
                <w:rFonts w:ascii="Calibri" w:eastAsia="Times New Roman" w:hAnsi="Calibri" w:cs="Calibri"/>
                <w:b/>
                <w:color w:val="000000"/>
                <w:kern w:val="0"/>
              </w:rPr>
            </w:pPr>
            <w:r w:rsidRPr="002A7A88">
              <w:rPr>
                <w:rFonts w:ascii="Calibri" w:eastAsia="Times New Roman" w:hAnsi="Calibri" w:cs="Calibri"/>
                <w:b/>
                <w:color w:val="000000"/>
                <w:kern w:val="0"/>
              </w:rPr>
              <w:t>Gas</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 xml:space="preserve">    3,535</w:t>
            </w:r>
            <w:r w:rsidRPr="00316FFA">
              <w:rPr>
                <w:rFonts w:ascii="Calibri" w:eastAsia="Times New Roman" w:hAnsi="Calibri" w:cs="Calibri"/>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 xml:space="preserve">        624</w:t>
            </w:r>
            <w:r w:rsidRPr="00316FFA">
              <w:rPr>
                <w:rFonts w:ascii="Calibri" w:eastAsia="Times New Roman" w:hAnsi="Calibri" w:cs="Calibri"/>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 xml:space="preserve">          68</w:t>
            </w:r>
            <w:r w:rsidRPr="00316FFA">
              <w:rPr>
                <w:rFonts w:ascii="Calibri" w:eastAsia="Times New Roman" w:hAnsi="Calibri" w:cs="Calibri"/>
                <w:color w:val="000000"/>
                <w:kern w:val="0"/>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FC3201" w:rsidRPr="00316FFA" w:rsidRDefault="00FC3201" w:rsidP="00DB5671">
            <w:pPr>
              <w:spacing w:after="0"/>
              <w:jc w:val="right"/>
              <w:rPr>
                <w:rFonts w:ascii="Calibri" w:eastAsia="Times New Roman" w:hAnsi="Calibri" w:cs="Calibri"/>
                <w:color w:val="000000"/>
                <w:kern w:val="0"/>
              </w:rPr>
            </w:pPr>
            <w:r w:rsidRPr="00316FFA">
              <w:rPr>
                <w:rFonts w:ascii="Calibri" w:eastAsia="Times New Roman" w:hAnsi="Calibri" w:cs="Calibri"/>
                <w:color w:val="000000"/>
                <w:kern w:val="0"/>
              </w:rPr>
              <w:t>0</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A14B3A" w:rsidRDefault="00FC3201" w:rsidP="00DB5671">
            <w:pPr>
              <w:spacing w:after="0"/>
              <w:jc w:val="right"/>
              <w:rPr>
                <w:rFonts w:ascii="Calibri" w:eastAsia="Times New Roman" w:hAnsi="Calibri" w:cs="Calibri"/>
                <w:b/>
                <w:color w:val="000000"/>
                <w:kern w:val="0"/>
              </w:rPr>
            </w:pPr>
            <w:r w:rsidRPr="00A14B3A">
              <w:rPr>
                <w:rFonts w:ascii="Calibri" w:eastAsia="Times New Roman" w:hAnsi="Calibri" w:cs="Calibri"/>
                <w:b/>
                <w:color w:val="000000"/>
                <w:kern w:val="0"/>
              </w:rPr>
              <w:t xml:space="preserve">    4,227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98%</w:t>
            </w:r>
          </w:p>
        </w:tc>
        <w:tc>
          <w:tcPr>
            <w:tcW w:w="0" w:type="auto"/>
            <w:tcBorders>
              <w:top w:val="nil"/>
              <w:left w:val="nil"/>
              <w:bottom w:val="single" w:sz="4" w:space="0" w:color="auto"/>
              <w:right w:val="single" w:sz="4" w:space="0" w:color="auto"/>
            </w:tcBorders>
            <w:shd w:val="clear" w:color="auto" w:fill="auto"/>
            <w:noWrap/>
            <w:vAlign w:val="bottom"/>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2%</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316FFA" w:rsidRDefault="00FC3201" w:rsidP="00DB5671">
            <w:pPr>
              <w:spacing w:after="0"/>
              <w:jc w:val="right"/>
              <w:rPr>
                <w:rFonts w:ascii="Calibri" w:eastAsia="Times New Roman" w:hAnsi="Calibri" w:cs="Calibri"/>
                <w:color w:val="000000"/>
                <w:kern w:val="0"/>
              </w:rPr>
            </w:pPr>
            <w:r>
              <w:rPr>
                <w:rFonts w:ascii="Calibri" w:eastAsia="Times New Roman" w:hAnsi="Calibri" w:cs="Calibri"/>
                <w:color w:val="000000"/>
                <w:kern w:val="0"/>
              </w:rPr>
              <w:t>0%</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A14B3A" w:rsidRDefault="00FC3201" w:rsidP="00DB5671">
            <w:pPr>
              <w:spacing w:after="0"/>
              <w:jc w:val="right"/>
              <w:rPr>
                <w:rFonts w:ascii="Calibri" w:eastAsia="Times New Roman" w:hAnsi="Calibri" w:cs="Calibri"/>
                <w:b/>
                <w:color w:val="000000"/>
                <w:kern w:val="0"/>
              </w:rPr>
            </w:pPr>
            <w:r w:rsidRPr="00A14B3A">
              <w:rPr>
                <w:rFonts w:ascii="Calibri" w:eastAsia="Times New Roman" w:hAnsi="Calibri" w:cs="Calibri"/>
                <w:b/>
                <w:color w:val="000000"/>
                <w:kern w:val="0"/>
              </w:rPr>
              <w:t>100%</w:t>
            </w:r>
          </w:p>
        </w:tc>
      </w:tr>
      <w:tr w:rsidR="00FC3201" w:rsidRPr="002A7A88" w:rsidTr="00DB567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C3201" w:rsidRPr="002A7A88" w:rsidRDefault="00FC3201" w:rsidP="00DB5671">
            <w:pPr>
              <w:spacing w:after="0"/>
              <w:rPr>
                <w:rFonts w:ascii="Calibri" w:eastAsia="Times New Roman" w:hAnsi="Calibri" w:cs="Calibri"/>
                <w:b/>
                <w:color w:val="000000"/>
                <w:kern w:val="0"/>
              </w:rPr>
            </w:pPr>
            <w:r w:rsidRPr="002A7A88">
              <w:rPr>
                <w:rFonts w:ascii="Calibri" w:eastAsia="Times New Roman" w:hAnsi="Calibri" w:cs="Calibri"/>
                <w:b/>
                <w:color w:val="000000"/>
                <w:kern w:val="0"/>
              </w:rPr>
              <w:t>Total</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 xml:space="preserve">    7,866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 xml:space="preserve">        1,009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 xml:space="preserve">          159 </w:t>
            </w:r>
          </w:p>
        </w:tc>
        <w:tc>
          <w:tcPr>
            <w:tcW w:w="0" w:type="auto"/>
            <w:tcBorders>
              <w:top w:val="nil"/>
              <w:left w:val="nil"/>
              <w:bottom w:val="single" w:sz="4" w:space="0" w:color="auto"/>
              <w:right w:val="single" w:sz="4" w:space="0" w:color="auto"/>
            </w:tcBorders>
            <w:shd w:val="clear" w:color="auto" w:fill="auto"/>
            <w:vAlign w:val="bottom"/>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9</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 xml:space="preserve">    9,043 </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98%</w:t>
            </w:r>
          </w:p>
        </w:tc>
        <w:tc>
          <w:tcPr>
            <w:tcW w:w="0" w:type="auto"/>
            <w:tcBorders>
              <w:top w:val="nil"/>
              <w:left w:val="nil"/>
              <w:bottom w:val="single" w:sz="4" w:space="0" w:color="auto"/>
              <w:right w:val="single" w:sz="4" w:space="0" w:color="auto"/>
            </w:tcBorders>
            <w:shd w:val="clear" w:color="auto" w:fill="auto"/>
            <w:noWrap/>
            <w:vAlign w:val="bottom"/>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2%</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0%</w:t>
            </w:r>
          </w:p>
        </w:tc>
        <w:tc>
          <w:tcPr>
            <w:tcW w:w="0" w:type="auto"/>
            <w:tcBorders>
              <w:top w:val="nil"/>
              <w:left w:val="nil"/>
              <w:bottom w:val="single" w:sz="4" w:space="0" w:color="auto"/>
              <w:right w:val="single" w:sz="4" w:space="0" w:color="auto"/>
            </w:tcBorders>
            <w:shd w:val="clear" w:color="auto" w:fill="auto"/>
            <w:noWrap/>
            <w:vAlign w:val="center"/>
            <w:hideMark/>
          </w:tcPr>
          <w:p w:rsidR="00FC3201" w:rsidRPr="002A7A88" w:rsidRDefault="00FC3201" w:rsidP="00DB5671">
            <w:pPr>
              <w:spacing w:after="0"/>
              <w:jc w:val="right"/>
              <w:rPr>
                <w:rFonts w:ascii="Calibri" w:eastAsia="Times New Roman" w:hAnsi="Calibri" w:cs="Calibri"/>
                <w:b/>
                <w:color w:val="000000"/>
                <w:kern w:val="0"/>
              </w:rPr>
            </w:pPr>
            <w:r w:rsidRPr="002A7A88">
              <w:rPr>
                <w:rFonts w:ascii="Calibri" w:eastAsia="Times New Roman" w:hAnsi="Calibri" w:cs="Calibri"/>
                <w:b/>
                <w:color w:val="000000"/>
                <w:kern w:val="0"/>
              </w:rPr>
              <w:t>100%</w:t>
            </w:r>
          </w:p>
        </w:tc>
      </w:tr>
    </w:tbl>
    <w:p w:rsidR="00A8470B" w:rsidRPr="00A35BE7" w:rsidRDefault="00B338AC" w:rsidP="00777164">
      <w:pPr>
        <w:pStyle w:val="H1"/>
        <w:pBdr>
          <w:bottom w:val="single" w:sz="12" w:space="0" w:color="006A71"/>
        </w:pBdr>
        <w:rPr>
          <w:rFonts w:ascii="Arial" w:hAnsi="Arial"/>
        </w:rPr>
      </w:pPr>
      <w:bookmarkStart w:id="22" w:name="_Toc410305174"/>
      <w:r w:rsidRPr="00A35BE7">
        <w:rPr>
          <w:rFonts w:ascii="Arial" w:hAnsi="Arial"/>
        </w:rPr>
        <w:t xml:space="preserve">Resolution Results for </w:t>
      </w:r>
      <w:r w:rsidR="00A8470B" w:rsidRPr="00A35BE7">
        <w:rPr>
          <w:rFonts w:ascii="Arial" w:hAnsi="Arial"/>
        </w:rPr>
        <w:t>Stopped Meters</w:t>
      </w:r>
      <w:bookmarkEnd w:id="22"/>
      <w:r w:rsidR="00A8470B" w:rsidRPr="00A35BE7">
        <w:rPr>
          <w:rFonts w:ascii="Arial" w:hAnsi="Arial"/>
        </w:rPr>
        <w:t xml:space="preserve"> </w:t>
      </w:r>
    </w:p>
    <w:bookmarkEnd w:id="20"/>
    <w:bookmarkEnd w:id="21"/>
    <w:p w:rsidR="006830E2" w:rsidRDefault="00B4793B" w:rsidP="002A0306">
      <w:pPr>
        <w:rPr>
          <w:rFonts w:ascii="Arial" w:hAnsi="Arial" w:cs="Arial"/>
        </w:rPr>
      </w:pPr>
      <w:r w:rsidRPr="00B4793B">
        <w:rPr>
          <w:rFonts w:ascii="Arial" w:hAnsi="Arial" w:cs="Arial"/>
        </w:rPr>
        <w:t xml:space="preserve">The table below </w:t>
      </w:r>
      <w:r w:rsidR="004C575C">
        <w:rPr>
          <w:rFonts w:ascii="Arial" w:hAnsi="Arial" w:cs="Arial"/>
        </w:rPr>
        <w:t>provide</w:t>
      </w:r>
      <w:r w:rsidR="00756994">
        <w:rPr>
          <w:rFonts w:ascii="Arial" w:hAnsi="Arial" w:cs="Arial"/>
        </w:rPr>
        <w:t>s</w:t>
      </w:r>
      <w:r>
        <w:rPr>
          <w:rFonts w:ascii="Arial" w:hAnsi="Arial" w:cs="Arial"/>
        </w:rPr>
        <w:t xml:space="preserve"> the total number of </w:t>
      </w:r>
      <w:r w:rsidR="006550AB">
        <w:rPr>
          <w:rFonts w:ascii="Arial" w:hAnsi="Arial" w:cs="Arial"/>
        </w:rPr>
        <w:t>s</w:t>
      </w:r>
      <w:r>
        <w:rPr>
          <w:rFonts w:ascii="Arial" w:hAnsi="Arial" w:cs="Arial"/>
        </w:rPr>
        <w:t xml:space="preserve">topped </w:t>
      </w:r>
      <w:r w:rsidR="006550AB">
        <w:rPr>
          <w:rFonts w:ascii="Arial" w:hAnsi="Arial" w:cs="Arial"/>
        </w:rPr>
        <w:t>m</w:t>
      </w:r>
      <w:r w:rsidR="00756994">
        <w:rPr>
          <w:rFonts w:ascii="Arial" w:hAnsi="Arial" w:cs="Arial"/>
        </w:rPr>
        <w:t xml:space="preserve">eters that </w:t>
      </w:r>
      <w:r w:rsidR="002F2C87">
        <w:rPr>
          <w:rFonts w:ascii="Arial" w:hAnsi="Arial" w:cs="Arial"/>
        </w:rPr>
        <w:t>had been identified and correctly back billed</w:t>
      </w:r>
      <w:r>
        <w:rPr>
          <w:rFonts w:ascii="Arial" w:hAnsi="Arial" w:cs="Arial"/>
        </w:rPr>
        <w:t xml:space="preserve"> between </w:t>
      </w:r>
      <w:r w:rsidR="00BD73D6">
        <w:rPr>
          <w:rFonts w:ascii="Arial" w:hAnsi="Arial" w:cs="Arial"/>
        </w:rPr>
        <w:t xml:space="preserve">January </w:t>
      </w:r>
      <w:r>
        <w:rPr>
          <w:rFonts w:ascii="Arial" w:hAnsi="Arial" w:cs="Arial"/>
        </w:rPr>
        <w:t xml:space="preserve">1, </w:t>
      </w:r>
      <w:r w:rsidR="00BD73D6">
        <w:rPr>
          <w:rFonts w:ascii="Arial" w:hAnsi="Arial" w:cs="Arial"/>
        </w:rPr>
        <w:t>2014</w:t>
      </w:r>
      <w:r w:rsidR="007169BD">
        <w:rPr>
          <w:rFonts w:ascii="Arial" w:hAnsi="Arial" w:cs="Arial"/>
        </w:rPr>
        <w:t>,</w:t>
      </w:r>
      <w:r>
        <w:rPr>
          <w:rFonts w:ascii="Arial" w:hAnsi="Arial" w:cs="Arial"/>
        </w:rPr>
        <w:t xml:space="preserve"> </w:t>
      </w:r>
      <w:r w:rsidR="00316FFA">
        <w:rPr>
          <w:rFonts w:ascii="Arial" w:hAnsi="Arial" w:cs="Arial"/>
        </w:rPr>
        <w:t>and De</w:t>
      </w:r>
      <w:r>
        <w:rPr>
          <w:rFonts w:ascii="Arial" w:hAnsi="Arial" w:cs="Arial"/>
        </w:rPr>
        <w:t xml:space="preserve">cember 31, </w:t>
      </w:r>
      <w:r w:rsidR="00BD73D6">
        <w:rPr>
          <w:rFonts w:ascii="Arial" w:hAnsi="Arial" w:cs="Arial"/>
        </w:rPr>
        <w:t>2014</w:t>
      </w:r>
      <w:r>
        <w:rPr>
          <w:rFonts w:ascii="Arial" w:hAnsi="Arial" w:cs="Arial"/>
        </w:rPr>
        <w:t xml:space="preserve">.  The </w:t>
      </w:r>
      <w:r w:rsidR="004C7E5F">
        <w:rPr>
          <w:rFonts w:ascii="Arial" w:hAnsi="Arial" w:cs="Arial"/>
        </w:rPr>
        <w:t xml:space="preserve">time </w:t>
      </w:r>
      <w:r>
        <w:rPr>
          <w:rFonts w:ascii="Arial" w:hAnsi="Arial" w:cs="Arial"/>
        </w:rPr>
        <w:t xml:space="preserve">measure is based on the </w:t>
      </w:r>
      <w:r w:rsidR="007169BD">
        <w:rPr>
          <w:rFonts w:ascii="Arial" w:hAnsi="Arial" w:cs="Arial"/>
        </w:rPr>
        <w:t xml:space="preserve">starting date of the </w:t>
      </w:r>
      <w:r>
        <w:rPr>
          <w:rFonts w:ascii="Arial" w:hAnsi="Arial" w:cs="Arial"/>
        </w:rPr>
        <w:t>billing adjustment</w:t>
      </w:r>
      <w:r w:rsidR="006550AB">
        <w:rPr>
          <w:rFonts w:ascii="Arial" w:hAnsi="Arial" w:cs="Arial"/>
        </w:rPr>
        <w:t xml:space="preserve"> (i.e., the date when the commodity was accurately </w:t>
      </w:r>
      <w:r w:rsidR="00DD28EC">
        <w:rPr>
          <w:rFonts w:ascii="Arial" w:hAnsi="Arial" w:cs="Arial"/>
        </w:rPr>
        <w:t>measured</w:t>
      </w:r>
      <w:r w:rsidR="006550AB">
        <w:rPr>
          <w:rFonts w:ascii="Arial" w:hAnsi="Arial" w:cs="Arial"/>
        </w:rPr>
        <w:t>)</w:t>
      </w:r>
      <w:r>
        <w:rPr>
          <w:rFonts w:ascii="Arial" w:hAnsi="Arial" w:cs="Arial"/>
        </w:rPr>
        <w:t xml:space="preserve"> to the </w:t>
      </w:r>
      <w:r w:rsidR="00DD28EC">
        <w:rPr>
          <w:rFonts w:ascii="Arial" w:hAnsi="Arial" w:cs="Arial"/>
        </w:rPr>
        <w:t xml:space="preserve">end </w:t>
      </w:r>
      <w:r w:rsidR="007169BD">
        <w:rPr>
          <w:rFonts w:ascii="Arial" w:hAnsi="Arial" w:cs="Arial"/>
        </w:rPr>
        <w:t xml:space="preserve">date </w:t>
      </w:r>
      <w:r w:rsidR="00DD28EC">
        <w:rPr>
          <w:rFonts w:ascii="Arial" w:hAnsi="Arial" w:cs="Arial"/>
        </w:rPr>
        <w:t xml:space="preserve">of </w:t>
      </w:r>
      <w:r w:rsidR="007169BD">
        <w:rPr>
          <w:rFonts w:ascii="Arial" w:hAnsi="Arial" w:cs="Arial"/>
        </w:rPr>
        <w:t>t</w:t>
      </w:r>
      <w:r>
        <w:rPr>
          <w:rFonts w:ascii="Arial" w:hAnsi="Arial" w:cs="Arial"/>
        </w:rPr>
        <w:t xml:space="preserve">he </w:t>
      </w:r>
      <w:r w:rsidR="007169BD">
        <w:rPr>
          <w:rFonts w:ascii="Arial" w:hAnsi="Arial" w:cs="Arial"/>
        </w:rPr>
        <w:t>billing adjustment</w:t>
      </w:r>
      <w:r w:rsidR="00DD28EC">
        <w:rPr>
          <w:rFonts w:ascii="Arial" w:hAnsi="Arial" w:cs="Arial"/>
        </w:rPr>
        <w:t xml:space="preserve"> (i.e., the date the customer’s meter again accurately records usage)</w:t>
      </w:r>
      <w:r w:rsidR="00EA6FDC">
        <w:rPr>
          <w:rFonts w:ascii="Arial" w:hAnsi="Arial" w:cs="Arial"/>
        </w:rPr>
        <w:t xml:space="preserve"> as prescribed in the paragraph 14 of the </w:t>
      </w:r>
      <w:r w:rsidR="00F231AE">
        <w:rPr>
          <w:rFonts w:ascii="Arial" w:hAnsi="Arial" w:cs="Arial"/>
        </w:rPr>
        <w:t>Partial Settlement</w:t>
      </w:r>
      <w:r w:rsidR="004F6026">
        <w:rPr>
          <w:rFonts w:ascii="Arial" w:hAnsi="Arial" w:cs="Arial"/>
        </w:rPr>
        <w:t>.</w:t>
      </w:r>
    </w:p>
    <w:p w:rsidR="00612B8C" w:rsidRDefault="00612B8C" w:rsidP="002A0306">
      <w:pPr>
        <w:rPr>
          <w:rFonts w:ascii="Arial" w:hAnsi="Arial" w:cs="Arial"/>
        </w:rPr>
      </w:pPr>
    </w:p>
    <w:tbl>
      <w:tblPr>
        <w:tblW w:w="0" w:type="auto"/>
        <w:tblInd w:w="18" w:type="dxa"/>
        <w:tblLook w:val="04A0" w:firstRow="1" w:lastRow="0" w:firstColumn="1" w:lastColumn="0" w:noHBand="0" w:noVBand="1"/>
      </w:tblPr>
      <w:tblGrid>
        <w:gridCol w:w="881"/>
        <w:gridCol w:w="939"/>
        <w:gridCol w:w="942"/>
        <w:gridCol w:w="1013"/>
        <w:gridCol w:w="1051"/>
        <w:gridCol w:w="1005"/>
        <w:gridCol w:w="942"/>
        <w:gridCol w:w="942"/>
        <w:gridCol w:w="960"/>
        <w:gridCol w:w="883"/>
      </w:tblGrid>
      <w:tr w:rsidR="00A35BE7" w:rsidRPr="00A35BE7" w:rsidTr="00A35BE7">
        <w:trPr>
          <w:trHeight w:val="900"/>
        </w:trPr>
        <w:tc>
          <w:tcPr>
            <w:tcW w:w="0" w:type="auto"/>
            <w:tcBorders>
              <w:top w:val="single" w:sz="4" w:space="0" w:color="auto"/>
              <w:left w:val="single" w:sz="4" w:space="0" w:color="auto"/>
              <w:bottom w:val="single" w:sz="4" w:space="0" w:color="auto"/>
              <w:right w:val="single" w:sz="4" w:space="0" w:color="FFFFFF"/>
            </w:tcBorders>
            <w:shd w:val="clear" w:color="000000" w:fill="16365C"/>
            <w:vAlign w:val="center"/>
            <w:hideMark/>
          </w:tcPr>
          <w:p w:rsidR="00316FFA" w:rsidRPr="00A35BE7" w:rsidRDefault="00316FFA" w:rsidP="004F6026">
            <w:pPr>
              <w:spacing w:after="0"/>
              <w:ind w:left="-288" w:firstLine="288"/>
              <w:jc w:val="center"/>
              <w:rPr>
                <w:rFonts w:asciiTheme="minorHAnsi" w:eastAsia="Times New Roman" w:hAnsiTheme="minorHAnsi" w:cs="Arial"/>
                <w:b/>
                <w:color w:val="FFFFFF"/>
                <w:kern w:val="0"/>
              </w:rPr>
            </w:pP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Within 6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Within 12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Within 24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Exceeds 24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Total Meters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Within 12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Within 24 Months</w:t>
            </w:r>
          </w:p>
        </w:tc>
        <w:tc>
          <w:tcPr>
            <w:tcW w:w="0" w:type="auto"/>
            <w:tcBorders>
              <w:top w:val="single" w:sz="4" w:space="0" w:color="auto"/>
              <w:left w:val="nil"/>
              <w:bottom w:val="single" w:sz="4" w:space="0" w:color="auto"/>
              <w:right w:val="single" w:sz="4" w:space="0" w:color="FFFFFF"/>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Exceeds 24 Months</w:t>
            </w:r>
          </w:p>
        </w:tc>
        <w:tc>
          <w:tcPr>
            <w:tcW w:w="0" w:type="auto"/>
            <w:tcBorders>
              <w:top w:val="single" w:sz="4" w:space="0" w:color="auto"/>
              <w:left w:val="nil"/>
              <w:bottom w:val="single" w:sz="4" w:space="0" w:color="auto"/>
              <w:right w:val="single" w:sz="4" w:space="0" w:color="auto"/>
            </w:tcBorders>
            <w:shd w:val="clear" w:color="000000" w:fill="16365C"/>
            <w:vAlign w:val="center"/>
            <w:hideMark/>
          </w:tcPr>
          <w:p w:rsidR="00316FFA" w:rsidRPr="00A35BE7" w:rsidRDefault="00316FFA" w:rsidP="00316FFA">
            <w:pPr>
              <w:spacing w:after="0"/>
              <w:jc w:val="center"/>
              <w:rPr>
                <w:rFonts w:asciiTheme="minorHAnsi" w:eastAsia="Times New Roman" w:hAnsiTheme="minorHAnsi" w:cs="Arial"/>
                <w:b/>
                <w:color w:val="FFFFFF"/>
                <w:kern w:val="0"/>
              </w:rPr>
            </w:pPr>
            <w:r w:rsidRPr="00A35BE7">
              <w:rPr>
                <w:rFonts w:asciiTheme="minorHAnsi" w:eastAsia="Times New Roman" w:hAnsiTheme="minorHAnsi" w:cs="Arial"/>
                <w:b/>
                <w:color w:val="FFFFFF"/>
                <w:kern w:val="0"/>
              </w:rPr>
              <w:t>Total Results</w:t>
            </w:r>
          </w:p>
        </w:tc>
      </w:tr>
      <w:tr w:rsidR="00A35BE7" w:rsidRPr="00A35BE7" w:rsidTr="00A35BE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FA" w:rsidRPr="002A7A88" w:rsidRDefault="00316FFA" w:rsidP="00316FFA">
            <w:pPr>
              <w:spacing w:after="0"/>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Electric</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F42B8C" w:rsidP="00BD73D6">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BD73D6" w:rsidRPr="00A35BE7">
              <w:rPr>
                <w:rFonts w:asciiTheme="minorHAnsi" w:eastAsia="Times New Roman" w:hAnsiTheme="minorHAnsi" w:cs="Arial"/>
                <w:color w:val="000000"/>
                <w:kern w:val="0"/>
              </w:rPr>
              <w:t xml:space="preserve">278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F42B8C" w:rsidP="004C7E5F">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316FFA" w:rsidRPr="00A35BE7">
              <w:rPr>
                <w:rFonts w:asciiTheme="minorHAnsi" w:eastAsia="Times New Roman" w:hAnsiTheme="minorHAnsi" w:cs="Arial"/>
                <w:color w:val="000000"/>
                <w:kern w:val="0"/>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F42B8C" w:rsidP="000A2FA0">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BD73D6" w:rsidRPr="00A35BE7">
              <w:rPr>
                <w:rFonts w:asciiTheme="minorHAnsi" w:eastAsia="Times New Roman" w:hAnsiTheme="minorHAnsi" w:cs="Arial"/>
                <w:color w:val="000000"/>
                <w:kern w:val="0"/>
              </w:rPr>
              <w:t xml:space="preserve">15 </w:t>
            </w:r>
          </w:p>
        </w:tc>
        <w:tc>
          <w:tcPr>
            <w:tcW w:w="0" w:type="auto"/>
            <w:tcBorders>
              <w:top w:val="nil"/>
              <w:left w:val="nil"/>
              <w:bottom w:val="single" w:sz="4" w:space="0" w:color="auto"/>
              <w:right w:val="single" w:sz="4" w:space="0" w:color="auto"/>
            </w:tcBorders>
            <w:shd w:val="clear" w:color="auto" w:fill="auto"/>
            <w:vAlign w:val="bottom"/>
            <w:hideMark/>
          </w:tcPr>
          <w:p w:rsidR="00316FFA" w:rsidRPr="00A35BE7" w:rsidRDefault="00F42B8C" w:rsidP="00533AB3">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BD73D6" w:rsidRPr="00A35BE7">
              <w:rPr>
                <w:rFonts w:asciiTheme="minorHAnsi" w:eastAsia="Times New Roman" w:hAnsiTheme="minorHAnsi" w:cs="Arial"/>
                <w:color w:val="000000"/>
                <w:kern w:val="0"/>
              </w:rPr>
              <w:t xml:space="preserve">7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14B3A" w:rsidRDefault="00F42B8C" w:rsidP="004C7E5F">
            <w:pPr>
              <w:spacing w:after="0"/>
              <w:jc w:val="right"/>
              <w:rPr>
                <w:rFonts w:asciiTheme="minorHAnsi" w:eastAsia="Times New Roman" w:hAnsiTheme="minorHAnsi" w:cs="Arial"/>
                <w:b/>
                <w:color w:val="000000"/>
                <w:kern w:val="0"/>
              </w:rPr>
            </w:pPr>
            <w:r w:rsidRPr="00A14B3A">
              <w:rPr>
                <w:rFonts w:asciiTheme="minorHAnsi" w:eastAsia="Times New Roman" w:hAnsiTheme="minorHAnsi" w:cs="Arial"/>
                <w:b/>
                <w:color w:val="000000"/>
                <w:kern w:val="0"/>
              </w:rPr>
              <w:t xml:space="preserve">         </w:t>
            </w:r>
            <w:r w:rsidR="00BD73D6" w:rsidRPr="00A14B3A">
              <w:rPr>
                <w:rFonts w:asciiTheme="minorHAnsi" w:eastAsia="Times New Roman" w:hAnsiTheme="minorHAnsi" w:cs="Arial"/>
                <w:b/>
                <w:color w:val="000000"/>
                <w:kern w:val="0"/>
              </w:rPr>
              <w:t xml:space="preserve">328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76564A" w:rsidP="000A2FA0">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93%</w:t>
            </w:r>
          </w:p>
        </w:tc>
        <w:tc>
          <w:tcPr>
            <w:tcW w:w="0" w:type="auto"/>
            <w:tcBorders>
              <w:top w:val="nil"/>
              <w:left w:val="nil"/>
              <w:bottom w:val="single" w:sz="4" w:space="0" w:color="auto"/>
              <w:right w:val="single" w:sz="4" w:space="0" w:color="auto"/>
            </w:tcBorders>
            <w:shd w:val="clear" w:color="auto" w:fill="auto"/>
            <w:noWrap/>
            <w:vAlign w:val="bottom"/>
            <w:hideMark/>
          </w:tcPr>
          <w:p w:rsidR="00316FFA" w:rsidRPr="00A35BE7" w:rsidRDefault="0076564A" w:rsidP="00FD7756">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5%</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76564A">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2%</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14B3A" w:rsidRDefault="00316FFA">
            <w:pPr>
              <w:spacing w:after="0"/>
              <w:jc w:val="right"/>
              <w:rPr>
                <w:rFonts w:asciiTheme="minorHAnsi" w:eastAsia="Times New Roman" w:hAnsiTheme="minorHAnsi" w:cs="Arial"/>
                <w:b/>
                <w:color w:val="000000"/>
                <w:kern w:val="0"/>
              </w:rPr>
            </w:pPr>
            <w:r w:rsidRPr="00A14B3A">
              <w:rPr>
                <w:rFonts w:asciiTheme="minorHAnsi" w:eastAsia="Times New Roman" w:hAnsiTheme="minorHAnsi" w:cs="Arial"/>
                <w:b/>
                <w:color w:val="000000"/>
                <w:kern w:val="0"/>
              </w:rPr>
              <w:t>100%</w:t>
            </w:r>
          </w:p>
        </w:tc>
      </w:tr>
      <w:tr w:rsidR="00A35BE7" w:rsidRPr="00A35BE7" w:rsidTr="00A35BE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FA" w:rsidRPr="002A7A88" w:rsidRDefault="00316FFA" w:rsidP="00316FFA">
            <w:pPr>
              <w:spacing w:after="0"/>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Gas</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F42B8C" w:rsidP="0076564A">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76564A" w:rsidRPr="00A35BE7">
              <w:rPr>
                <w:rFonts w:asciiTheme="minorHAnsi" w:eastAsia="Times New Roman" w:hAnsiTheme="minorHAnsi" w:cs="Arial"/>
                <w:color w:val="000000"/>
                <w:kern w:val="0"/>
              </w:rPr>
              <w:t>1,713</w:t>
            </w:r>
            <w:r w:rsidR="00316FFA" w:rsidRPr="00A35BE7">
              <w:rPr>
                <w:rFonts w:asciiTheme="minorHAnsi" w:eastAsia="Times New Roman" w:hAnsiTheme="minorHAnsi" w:cs="Arial"/>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F42B8C" w:rsidP="004C7E5F">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76564A" w:rsidRPr="00A35BE7">
              <w:rPr>
                <w:rFonts w:asciiTheme="minorHAnsi" w:eastAsia="Times New Roman" w:hAnsiTheme="minorHAnsi" w:cs="Arial"/>
                <w:color w:val="000000"/>
                <w:kern w:val="0"/>
              </w:rPr>
              <w:t>324</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F42B8C" w:rsidP="000A2FA0">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76564A" w:rsidRPr="00A35BE7">
              <w:rPr>
                <w:rFonts w:asciiTheme="minorHAnsi" w:eastAsia="Times New Roman" w:hAnsiTheme="minorHAnsi" w:cs="Arial"/>
                <w:color w:val="000000"/>
                <w:kern w:val="0"/>
              </w:rPr>
              <w:t xml:space="preserve">131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316FFA" w:rsidRPr="00A35BE7" w:rsidRDefault="00F42B8C" w:rsidP="00FD7756">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 xml:space="preserve">          </w:t>
            </w:r>
            <w:r w:rsidR="0076564A" w:rsidRPr="00A35BE7">
              <w:rPr>
                <w:rFonts w:asciiTheme="minorHAnsi" w:eastAsia="Times New Roman" w:hAnsiTheme="minorHAnsi" w:cs="Arial"/>
                <w:color w:val="000000"/>
                <w:kern w:val="0"/>
              </w:rPr>
              <w:t xml:space="preserve">25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FA" w:rsidRPr="00A14B3A" w:rsidRDefault="00F42B8C">
            <w:pPr>
              <w:spacing w:after="0"/>
              <w:jc w:val="right"/>
              <w:rPr>
                <w:rFonts w:asciiTheme="minorHAnsi" w:eastAsia="Times New Roman" w:hAnsiTheme="minorHAnsi" w:cs="Arial"/>
                <w:b/>
                <w:color w:val="000000"/>
                <w:kern w:val="0"/>
              </w:rPr>
            </w:pPr>
            <w:r w:rsidRPr="00A14B3A">
              <w:rPr>
                <w:rFonts w:asciiTheme="minorHAnsi" w:eastAsia="Times New Roman" w:hAnsiTheme="minorHAnsi" w:cs="Arial"/>
                <w:b/>
                <w:color w:val="000000"/>
                <w:kern w:val="0"/>
              </w:rPr>
              <w:t xml:space="preserve">     </w:t>
            </w:r>
            <w:r w:rsidR="0076564A" w:rsidRPr="00A14B3A">
              <w:rPr>
                <w:rFonts w:asciiTheme="minorHAnsi" w:eastAsia="Times New Roman" w:hAnsiTheme="minorHAnsi" w:cs="Arial"/>
                <w:b/>
                <w:color w:val="000000"/>
                <w:kern w:val="0"/>
              </w:rPr>
              <w:t>2,193</w:t>
            </w:r>
            <w:r w:rsidR="00316FFA" w:rsidRPr="00A14B3A">
              <w:rPr>
                <w:rFonts w:asciiTheme="minorHAnsi" w:eastAsia="Times New Roman" w:hAnsiTheme="minorHAnsi" w:cs="Arial"/>
                <w:b/>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76564A">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93%</w:t>
            </w:r>
          </w:p>
        </w:tc>
        <w:tc>
          <w:tcPr>
            <w:tcW w:w="0" w:type="auto"/>
            <w:tcBorders>
              <w:top w:val="nil"/>
              <w:left w:val="nil"/>
              <w:bottom w:val="single" w:sz="4" w:space="0" w:color="auto"/>
              <w:right w:val="single" w:sz="4" w:space="0" w:color="auto"/>
            </w:tcBorders>
            <w:shd w:val="clear" w:color="auto" w:fill="auto"/>
            <w:noWrap/>
            <w:vAlign w:val="bottom"/>
            <w:hideMark/>
          </w:tcPr>
          <w:p w:rsidR="00316FFA" w:rsidRPr="00A35BE7" w:rsidRDefault="0076564A">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6%</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35BE7" w:rsidRDefault="00316FFA">
            <w:pPr>
              <w:spacing w:after="0"/>
              <w:jc w:val="right"/>
              <w:rPr>
                <w:rFonts w:asciiTheme="minorHAnsi" w:eastAsia="Times New Roman" w:hAnsiTheme="minorHAnsi" w:cs="Arial"/>
                <w:color w:val="000000"/>
                <w:kern w:val="0"/>
              </w:rPr>
            </w:pPr>
            <w:r w:rsidRPr="00A35BE7">
              <w:rPr>
                <w:rFonts w:asciiTheme="minorHAnsi" w:eastAsia="Times New Roman" w:hAnsiTheme="minorHAnsi" w:cs="Arial"/>
                <w:color w:val="000000"/>
                <w:kern w:val="0"/>
              </w:rPr>
              <w:t>1%</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A14B3A" w:rsidRDefault="00316FFA">
            <w:pPr>
              <w:spacing w:after="0"/>
              <w:jc w:val="right"/>
              <w:rPr>
                <w:rFonts w:asciiTheme="minorHAnsi" w:eastAsia="Times New Roman" w:hAnsiTheme="minorHAnsi" w:cs="Arial"/>
                <w:b/>
                <w:color w:val="000000"/>
                <w:kern w:val="0"/>
              </w:rPr>
            </w:pPr>
            <w:r w:rsidRPr="00A14B3A">
              <w:rPr>
                <w:rFonts w:asciiTheme="minorHAnsi" w:eastAsia="Times New Roman" w:hAnsiTheme="minorHAnsi" w:cs="Arial"/>
                <w:b/>
                <w:color w:val="000000"/>
                <w:kern w:val="0"/>
              </w:rPr>
              <w:t>100%</w:t>
            </w:r>
          </w:p>
        </w:tc>
      </w:tr>
      <w:tr w:rsidR="00A35BE7" w:rsidRPr="002A7A88" w:rsidTr="00A35BE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FA" w:rsidRPr="002A7A88" w:rsidRDefault="00316FFA" w:rsidP="00316FFA">
            <w:pPr>
              <w:spacing w:after="0"/>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Total</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2A7A88" w:rsidRDefault="00F42B8C" w:rsidP="0076564A">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 xml:space="preserve">   </w:t>
            </w:r>
            <w:r w:rsidR="0076564A" w:rsidRPr="002A7A88">
              <w:rPr>
                <w:rFonts w:asciiTheme="minorHAnsi" w:eastAsia="Times New Roman" w:hAnsiTheme="minorHAnsi" w:cs="Arial"/>
                <w:b/>
                <w:color w:val="000000"/>
                <w:kern w:val="0"/>
              </w:rPr>
              <w:t>1,991</w:t>
            </w:r>
            <w:r w:rsidR="00316FFA" w:rsidRPr="002A7A88">
              <w:rPr>
                <w:rFonts w:asciiTheme="minorHAnsi" w:eastAsia="Times New Roman" w:hAnsiTheme="minorHAnsi" w:cs="Arial"/>
                <w:b/>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2A7A88" w:rsidRDefault="00316FFA" w:rsidP="004C7E5F">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 xml:space="preserve">      </w:t>
            </w:r>
            <w:r w:rsidR="00F42B8C" w:rsidRPr="002A7A88">
              <w:rPr>
                <w:rFonts w:asciiTheme="minorHAnsi" w:eastAsia="Times New Roman" w:hAnsiTheme="minorHAnsi" w:cs="Arial"/>
                <w:b/>
                <w:color w:val="000000"/>
                <w:kern w:val="0"/>
              </w:rPr>
              <w:t xml:space="preserve"> </w:t>
            </w:r>
            <w:r w:rsidR="0076564A" w:rsidRPr="002A7A88">
              <w:rPr>
                <w:rFonts w:asciiTheme="minorHAnsi" w:eastAsia="Times New Roman" w:hAnsiTheme="minorHAnsi" w:cs="Arial"/>
                <w:b/>
                <w:color w:val="000000"/>
                <w:kern w:val="0"/>
              </w:rPr>
              <w:t xml:space="preserve">352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2A7A88" w:rsidRDefault="00F42B8C" w:rsidP="000A2FA0">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 xml:space="preserve">         </w:t>
            </w:r>
            <w:r w:rsidR="0076564A" w:rsidRPr="002A7A88">
              <w:rPr>
                <w:rFonts w:asciiTheme="minorHAnsi" w:eastAsia="Times New Roman" w:hAnsiTheme="minorHAnsi" w:cs="Arial"/>
                <w:b/>
                <w:color w:val="000000"/>
                <w:kern w:val="0"/>
              </w:rPr>
              <w:t xml:space="preserve">146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6FFA" w:rsidRPr="002A7A88" w:rsidRDefault="00F42B8C" w:rsidP="00FD7756">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 xml:space="preserve">            </w:t>
            </w:r>
            <w:r w:rsidR="0076564A" w:rsidRPr="002A7A88">
              <w:rPr>
                <w:rFonts w:asciiTheme="minorHAnsi" w:eastAsia="Times New Roman" w:hAnsiTheme="minorHAnsi" w:cs="Arial"/>
                <w:b/>
                <w:color w:val="000000"/>
                <w:kern w:val="0"/>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2A7A88" w:rsidRDefault="00F42B8C">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 xml:space="preserve">     </w:t>
            </w:r>
            <w:r w:rsidR="0076564A" w:rsidRPr="002A7A88">
              <w:rPr>
                <w:rFonts w:asciiTheme="minorHAnsi" w:eastAsia="Times New Roman" w:hAnsiTheme="minorHAnsi" w:cs="Arial"/>
                <w:b/>
                <w:color w:val="000000"/>
                <w:kern w:val="0"/>
              </w:rPr>
              <w:t>2,521</w:t>
            </w:r>
            <w:r w:rsidR="00316FFA" w:rsidRPr="002A7A88">
              <w:rPr>
                <w:rFonts w:asciiTheme="minorHAnsi" w:eastAsia="Times New Roman" w:hAnsiTheme="minorHAnsi" w:cs="Arial"/>
                <w:b/>
                <w:color w:val="000000"/>
                <w:kern w:val="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2A7A88" w:rsidRDefault="0076564A">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93%</w:t>
            </w:r>
          </w:p>
        </w:tc>
        <w:tc>
          <w:tcPr>
            <w:tcW w:w="0" w:type="auto"/>
            <w:tcBorders>
              <w:top w:val="nil"/>
              <w:left w:val="nil"/>
              <w:bottom w:val="single" w:sz="4" w:space="0" w:color="auto"/>
              <w:right w:val="single" w:sz="4" w:space="0" w:color="auto"/>
            </w:tcBorders>
            <w:shd w:val="clear" w:color="auto" w:fill="auto"/>
            <w:noWrap/>
            <w:vAlign w:val="bottom"/>
            <w:hideMark/>
          </w:tcPr>
          <w:p w:rsidR="00316FFA" w:rsidRPr="002A7A88" w:rsidRDefault="0076564A">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6%</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2A7A88" w:rsidRDefault="00316FFA">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1%</w:t>
            </w:r>
          </w:p>
        </w:tc>
        <w:tc>
          <w:tcPr>
            <w:tcW w:w="0" w:type="auto"/>
            <w:tcBorders>
              <w:top w:val="nil"/>
              <w:left w:val="nil"/>
              <w:bottom w:val="single" w:sz="4" w:space="0" w:color="auto"/>
              <w:right w:val="single" w:sz="4" w:space="0" w:color="auto"/>
            </w:tcBorders>
            <w:shd w:val="clear" w:color="auto" w:fill="auto"/>
            <w:noWrap/>
            <w:vAlign w:val="center"/>
            <w:hideMark/>
          </w:tcPr>
          <w:p w:rsidR="00316FFA" w:rsidRPr="002A7A88" w:rsidRDefault="00316FFA">
            <w:pPr>
              <w:spacing w:after="0"/>
              <w:jc w:val="right"/>
              <w:rPr>
                <w:rFonts w:asciiTheme="minorHAnsi" w:eastAsia="Times New Roman" w:hAnsiTheme="minorHAnsi" w:cs="Arial"/>
                <w:b/>
                <w:color w:val="000000"/>
                <w:kern w:val="0"/>
              </w:rPr>
            </w:pPr>
            <w:r w:rsidRPr="002A7A88">
              <w:rPr>
                <w:rFonts w:asciiTheme="minorHAnsi" w:eastAsia="Times New Roman" w:hAnsiTheme="minorHAnsi" w:cs="Arial"/>
                <w:b/>
                <w:color w:val="000000"/>
                <w:kern w:val="0"/>
              </w:rPr>
              <w:t>100%</w:t>
            </w:r>
          </w:p>
        </w:tc>
      </w:tr>
    </w:tbl>
    <w:p w:rsidR="00316FFA" w:rsidRPr="00B4793B" w:rsidRDefault="00316FFA" w:rsidP="002A0306">
      <w:pPr>
        <w:rPr>
          <w:rFonts w:ascii="Arial" w:hAnsi="Arial" w:cs="Arial"/>
        </w:rPr>
      </w:pPr>
    </w:p>
    <w:p w:rsidR="00B91C88" w:rsidRDefault="00B91C88" w:rsidP="002D2322">
      <w:pPr>
        <w:rPr>
          <w:rFonts w:ascii="Arial" w:hAnsi="Arial" w:cs="Arial"/>
        </w:rPr>
      </w:pPr>
      <w:bookmarkStart w:id="23" w:name="_Toc291675209"/>
    </w:p>
    <w:p w:rsidR="00687CF1" w:rsidRDefault="00687CF1" w:rsidP="002D2322">
      <w:pPr>
        <w:rPr>
          <w:rFonts w:ascii="Arial" w:hAnsi="Arial" w:cs="Arial"/>
        </w:rPr>
      </w:pPr>
    </w:p>
    <w:p w:rsidR="00284BF4" w:rsidRDefault="00284BF4" w:rsidP="002D2322">
      <w:pPr>
        <w:rPr>
          <w:rFonts w:ascii="Arial" w:hAnsi="Arial" w:cs="Arial"/>
        </w:rPr>
      </w:pPr>
    </w:p>
    <w:bookmarkStart w:id="24" w:name="_Toc410305175"/>
    <w:p w:rsidR="00ED0E62" w:rsidRDefault="002F0154" w:rsidP="002F0154">
      <w:pPr>
        <w:pStyle w:val="Heading1"/>
        <w:tabs>
          <w:tab w:val="clear" w:pos="9360"/>
        </w:tabs>
        <w:rPr>
          <w:rFonts w:ascii="Arial" w:hAnsi="Arial" w:cs="Arial"/>
          <w:b w:val="0"/>
          <w:bCs/>
          <w:sz w:val="32"/>
          <w:szCs w:val="32"/>
        </w:rPr>
      </w:pPr>
      <w:r>
        <w:rPr>
          <w:rFonts w:ascii="Arial" w:hAnsi="Arial" w:cs="Arial"/>
          <w:b w:val="0"/>
          <w:bCs/>
          <w:noProof/>
          <w:sz w:val="32"/>
          <w:szCs w:val="32"/>
        </w:rPr>
        <mc:AlternateContent>
          <mc:Choice Requires="wps">
            <w:drawing>
              <wp:anchor distT="0" distB="0" distL="114300" distR="114300" simplePos="0" relativeHeight="251660288" behindDoc="0" locked="0" layoutInCell="1" allowOverlap="1" wp14:anchorId="3E79D965" wp14:editId="6395CAC9">
                <wp:simplePos x="0" y="0"/>
                <wp:positionH relativeFrom="column">
                  <wp:posOffset>38100</wp:posOffset>
                </wp:positionH>
                <wp:positionV relativeFrom="paragraph">
                  <wp:posOffset>-317500</wp:posOffset>
                </wp:positionV>
                <wp:extent cx="1143000" cy="876300"/>
                <wp:effectExtent l="0" t="0" r="19050" b="19050"/>
                <wp:wrapNone/>
                <wp:docPr id="2" name="Flowchart: Alternate Process 2" descr="PSEemployee1s_p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16"/>
                          <a:srcRect/>
                          <a:stretch>
                            <a:fillRect r="-15300"/>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 o:spid="_x0000_s1026" type="#_x0000_t176" alt="PSEemployee1s_pw" style="position:absolute;margin-left:3pt;margin-top:-25pt;width:90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gAABIAA&#10;AAANAFAAUwBFAGUAbQBwAGwAbwB5AGUAZQAxAHMAAAABAAAAAAAAAAAAAAAAAAAAAAAAAAEAAAAA&#10;AAAAAAAABIAAAAL+AAAAAAAAAAAAAAAAAAAAAAEAAAAAAAAAAAAAAAAAAAAAAAAAEAAAAAEAAAAA&#10;AABudWxsAAAAAgAAAAZib3VuZHNPYmpjAAAAAQAAAAAAAFJjdDEAAAAEAAAAAFRvcCBsb25nAAAA&#10;AAAAAABMZWZ0bG9uZwAAAAAAAAAAQnRvbWxvbmcAAAL+AAAAAFJnaHRsb25nAAAE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gAAAABSZ2h0bG9uZwAABI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BQAAAAAAAQAAAADOEJJTQQMAAAAAA9p&#10;AAAAAQAAAIAAAABVAAABgAAAf4AAAA9NABgAAf/Y/+AAEEpGSUYAAQIBAEgASAAA/+0ADEFkb2Jl&#10;X0NNAAH/7gAOQWRvYmUAZIAAAAAB/9sAhAAMCAgICQgMCQkMEQsKCxEVDwwMDxUYExMVExMYEQwM&#10;DAwMDBEMDAwMDAwMDAwMDAwMDAwMDAwMDAwMDAwMDAwMAQ0LCw0ODRAODhAUDg4OFBQODg4OFBEM&#10;DAwMDBERDAwMDAwMEQwMDAwMDAwMDAwMDAwMDAwMDAwMDAwMDAwMDAz/wAARCABV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gAAAAAH/2wCEAAgGBgYGBggGBggMCAcIDA4KCAgKDhANDQ4NDRARDAwMDAwM&#10;EQwMDAwMDAwMDAwMDAwMDAwMDAwMDAwMDAwMDAwBCQgICQoJCwkJCw4LDQsOEQ4ODg4REQwMDAwM&#10;EREMDAwMDAwRDAwMDAwMDAwMDAwMDAwMDAwMDAwMDAwMDAwMDP/AABEIAv4EgAMBIgACEQEDEQH/&#10;3QAEAEj/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" strokecolor="#006a71" strokeweight="1pt">
                <v:fill r:id="rId17" o:title="PSEemployee1s_pw" recolor="t" rotate="t" type="frame"/>
              </v:shape>
            </w:pict>
          </mc:Fallback>
        </mc:AlternateContent>
      </w:r>
      <w:r w:rsidRPr="002F0154">
        <w:rPr>
          <w:rFonts w:ascii="Arial" w:hAnsi="Arial" w:cs="Arial"/>
        </w:rPr>
        <w:t>Zero Consumption 180-Day Investigation Report</w:t>
      </w:r>
      <w:bookmarkEnd w:id="24"/>
    </w:p>
    <w:p w:rsidR="002F0154" w:rsidRDefault="002F0154" w:rsidP="00B4793B">
      <w:pPr>
        <w:pStyle w:val="H1"/>
        <w:pBdr>
          <w:bottom w:val="single" w:sz="12" w:space="0" w:color="006A71"/>
        </w:pBdr>
        <w:rPr>
          <w:rFonts w:ascii="Arial" w:hAnsi="Arial"/>
        </w:rPr>
      </w:pPr>
    </w:p>
    <w:p w:rsidR="00B4793B" w:rsidRDefault="00B4793B" w:rsidP="00B4793B">
      <w:pPr>
        <w:rPr>
          <w:rFonts w:ascii="Arial" w:hAnsi="Arial" w:cs="Arial"/>
        </w:rPr>
      </w:pPr>
      <w:r w:rsidRPr="003C38FA">
        <w:rPr>
          <w:rFonts w:ascii="Arial" w:hAnsi="Arial" w:cs="Arial"/>
        </w:rPr>
        <w:t xml:space="preserve">On June </w:t>
      </w:r>
      <w:r>
        <w:rPr>
          <w:rFonts w:ascii="Arial" w:hAnsi="Arial" w:cs="Arial"/>
        </w:rPr>
        <w:t>1</w:t>
      </w:r>
      <w:r w:rsidRPr="003C38FA">
        <w:rPr>
          <w:rFonts w:ascii="Arial" w:hAnsi="Arial" w:cs="Arial"/>
        </w:rPr>
        <w:t xml:space="preserve">, </w:t>
      </w:r>
      <w:r w:rsidR="00EB3F6A">
        <w:rPr>
          <w:rFonts w:ascii="Arial" w:hAnsi="Arial" w:cs="Arial"/>
        </w:rPr>
        <w:t>2013</w:t>
      </w:r>
      <w:r w:rsidR="003447CB">
        <w:rPr>
          <w:rFonts w:ascii="Arial" w:hAnsi="Arial" w:cs="Arial"/>
        </w:rPr>
        <w:t>,</w:t>
      </w:r>
      <w:r w:rsidRPr="003C38FA">
        <w:rPr>
          <w:rFonts w:ascii="Arial" w:hAnsi="Arial" w:cs="Arial"/>
        </w:rPr>
        <w:t xml:space="preserve"> PSE launched </w:t>
      </w:r>
      <w:r>
        <w:rPr>
          <w:rFonts w:ascii="Arial" w:hAnsi="Arial" w:cs="Arial"/>
        </w:rPr>
        <w:t>the customer notification</w:t>
      </w:r>
      <w:r w:rsidRPr="003C38FA">
        <w:rPr>
          <w:rFonts w:ascii="Arial" w:hAnsi="Arial" w:cs="Arial"/>
        </w:rPr>
        <w:t xml:space="preserve"> </w:t>
      </w:r>
      <w:r w:rsidR="004C7E5F">
        <w:rPr>
          <w:rFonts w:ascii="Arial" w:hAnsi="Arial" w:cs="Arial"/>
        </w:rPr>
        <w:t xml:space="preserve">process </w:t>
      </w:r>
      <w:r w:rsidR="00F231AE">
        <w:rPr>
          <w:rFonts w:ascii="Arial" w:hAnsi="Arial" w:cs="Arial"/>
        </w:rPr>
        <w:t xml:space="preserve">and </w:t>
      </w:r>
      <w:r w:rsidR="004C7E5F">
        <w:rPr>
          <w:rFonts w:ascii="Arial" w:hAnsi="Arial" w:cs="Arial"/>
        </w:rPr>
        <w:t xml:space="preserve">the </w:t>
      </w:r>
      <w:r w:rsidR="00F231AE">
        <w:rPr>
          <w:rFonts w:ascii="Arial" w:hAnsi="Arial" w:cs="Arial"/>
        </w:rPr>
        <w:t xml:space="preserve">investigation </w:t>
      </w:r>
      <w:r w:rsidRPr="003C38FA">
        <w:rPr>
          <w:rFonts w:ascii="Arial" w:hAnsi="Arial" w:cs="Arial"/>
        </w:rPr>
        <w:t xml:space="preserve">process for meters measuring zero consumption for </w:t>
      </w:r>
      <w:r>
        <w:rPr>
          <w:rFonts w:ascii="Arial" w:hAnsi="Arial" w:cs="Arial"/>
        </w:rPr>
        <w:t>180 consecutive days</w:t>
      </w:r>
      <w:r w:rsidRPr="003C38FA">
        <w:rPr>
          <w:rFonts w:ascii="Arial" w:hAnsi="Arial" w:cs="Arial"/>
        </w:rPr>
        <w:t xml:space="preserve">.  </w:t>
      </w:r>
      <w:r w:rsidR="00EA6FDC">
        <w:rPr>
          <w:rFonts w:ascii="Arial" w:hAnsi="Arial" w:cs="Arial"/>
        </w:rPr>
        <w:t>This section of the report summarizes</w:t>
      </w:r>
      <w:r w:rsidRPr="003C38FA">
        <w:rPr>
          <w:rFonts w:ascii="Arial" w:hAnsi="Arial" w:cs="Arial"/>
        </w:rPr>
        <w:t xml:space="preserve"> th</w:t>
      </w:r>
      <w:r w:rsidR="00EA6FDC">
        <w:rPr>
          <w:rFonts w:ascii="Arial" w:hAnsi="Arial" w:cs="Arial"/>
        </w:rPr>
        <w:t>e results of the</w:t>
      </w:r>
      <w:r w:rsidR="00F51658">
        <w:rPr>
          <w:rFonts w:ascii="Arial" w:hAnsi="Arial" w:cs="Arial"/>
        </w:rPr>
        <w:t xml:space="preserve">se two processes </w:t>
      </w:r>
      <w:r w:rsidRPr="003C38FA">
        <w:rPr>
          <w:rFonts w:ascii="Arial" w:hAnsi="Arial" w:cs="Arial"/>
        </w:rPr>
        <w:t xml:space="preserve">for the </w:t>
      </w:r>
      <w:r w:rsidR="004C575C">
        <w:rPr>
          <w:rFonts w:ascii="Arial" w:hAnsi="Arial" w:cs="Arial"/>
        </w:rPr>
        <w:t xml:space="preserve">period </w:t>
      </w:r>
      <w:r w:rsidR="0076564A">
        <w:rPr>
          <w:rFonts w:ascii="Arial" w:hAnsi="Arial" w:cs="Arial"/>
        </w:rPr>
        <w:t xml:space="preserve">January </w:t>
      </w:r>
      <w:r w:rsidR="004C575C">
        <w:rPr>
          <w:rFonts w:ascii="Arial" w:hAnsi="Arial" w:cs="Arial"/>
        </w:rPr>
        <w:t xml:space="preserve">1, </w:t>
      </w:r>
      <w:r w:rsidR="0076564A">
        <w:rPr>
          <w:rFonts w:ascii="Arial" w:hAnsi="Arial" w:cs="Arial"/>
        </w:rPr>
        <w:t>2014</w:t>
      </w:r>
      <w:r w:rsidR="00EA6FDC">
        <w:rPr>
          <w:rFonts w:ascii="Arial" w:hAnsi="Arial" w:cs="Arial"/>
        </w:rPr>
        <w:t>,</w:t>
      </w:r>
      <w:r w:rsidR="004C575C">
        <w:rPr>
          <w:rFonts w:ascii="Arial" w:hAnsi="Arial" w:cs="Arial"/>
        </w:rPr>
        <w:t xml:space="preserve"> thr</w:t>
      </w:r>
      <w:r w:rsidR="00EA6FDC">
        <w:rPr>
          <w:rFonts w:ascii="Arial" w:hAnsi="Arial" w:cs="Arial"/>
        </w:rPr>
        <w:t>o</w:t>
      </w:r>
      <w:r w:rsidR="004C575C">
        <w:rPr>
          <w:rFonts w:ascii="Arial" w:hAnsi="Arial" w:cs="Arial"/>
        </w:rPr>
        <w:t>u</w:t>
      </w:r>
      <w:r w:rsidR="00EA6FDC">
        <w:rPr>
          <w:rFonts w:ascii="Arial" w:hAnsi="Arial" w:cs="Arial"/>
        </w:rPr>
        <w:t>gh</w:t>
      </w:r>
      <w:r w:rsidR="004C575C">
        <w:rPr>
          <w:rFonts w:ascii="Arial" w:hAnsi="Arial" w:cs="Arial"/>
        </w:rPr>
        <w:t xml:space="preserve"> December 31, </w:t>
      </w:r>
      <w:r w:rsidR="0076564A">
        <w:rPr>
          <w:rFonts w:ascii="Arial" w:hAnsi="Arial" w:cs="Arial"/>
        </w:rPr>
        <w:t>2014</w:t>
      </w:r>
      <w:r w:rsidRPr="003C38FA">
        <w:rPr>
          <w:rFonts w:ascii="Arial" w:hAnsi="Arial" w:cs="Arial"/>
        </w:rPr>
        <w:t>.</w:t>
      </w:r>
    </w:p>
    <w:p w:rsidR="00382E30" w:rsidRDefault="00B4793B" w:rsidP="00B4793B">
      <w:pPr>
        <w:rPr>
          <w:rFonts w:ascii="Arial" w:hAnsi="Arial" w:cs="Arial"/>
        </w:rPr>
      </w:pPr>
      <w:r w:rsidRPr="003C38FA">
        <w:rPr>
          <w:rFonts w:ascii="Arial" w:hAnsi="Arial" w:cs="Arial"/>
        </w:rPr>
        <w:t>As</w:t>
      </w:r>
      <w:r>
        <w:rPr>
          <w:rFonts w:ascii="Arial" w:hAnsi="Arial" w:cs="Arial"/>
        </w:rPr>
        <w:t xml:space="preserve"> </w:t>
      </w:r>
      <w:r w:rsidRPr="003C38FA">
        <w:rPr>
          <w:rFonts w:ascii="Arial" w:hAnsi="Arial" w:cs="Arial"/>
        </w:rPr>
        <w:t xml:space="preserve">part of </w:t>
      </w:r>
      <w:r>
        <w:rPr>
          <w:rFonts w:ascii="Arial" w:hAnsi="Arial" w:cs="Arial"/>
        </w:rPr>
        <w:t xml:space="preserve">the </w:t>
      </w:r>
      <w:r w:rsidR="00F231AE">
        <w:rPr>
          <w:rFonts w:ascii="Arial" w:hAnsi="Arial" w:cs="Arial"/>
        </w:rPr>
        <w:t xml:space="preserve">on-going </w:t>
      </w:r>
      <w:r w:rsidR="00F51658">
        <w:rPr>
          <w:rFonts w:ascii="Arial" w:hAnsi="Arial" w:cs="Arial"/>
        </w:rPr>
        <w:t xml:space="preserve">customer notification </w:t>
      </w:r>
      <w:r>
        <w:rPr>
          <w:rFonts w:ascii="Arial" w:hAnsi="Arial" w:cs="Arial"/>
        </w:rPr>
        <w:t xml:space="preserve">process, PSE will </w:t>
      </w:r>
      <w:r w:rsidRPr="00DF58B0">
        <w:rPr>
          <w:rFonts w:ascii="Arial" w:hAnsi="Arial" w:cs="Arial"/>
        </w:rPr>
        <w:t>notif</w:t>
      </w:r>
      <w:r>
        <w:rPr>
          <w:rFonts w:ascii="Arial" w:hAnsi="Arial" w:cs="Arial"/>
        </w:rPr>
        <w:t>y</w:t>
      </w:r>
      <w:r w:rsidRPr="00DF58B0">
        <w:rPr>
          <w:rFonts w:ascii="Arial" w:hAnsi="Arial" w:cs="Arial"/>
        </w:rPr>
        <w:t xml:space="preserve"> each customer </w:t>
      </w:r>
      <w:r>
        <w:rPr>
          <w:rFonts w:ascii="Arial" w:hAnsi="Arial" w:cs="Arial"/>
        </w:rPr>
        <w:t xml:space="preserve">with a meter </w:t>
      </w:r>
      <w:r w:rsidRPr="00DF58B0">
        <w:rPr>
          <w:rFonts w:ascii="Arial" w:hAnsi="Arial" w:cs="Arial"/>
        </w:rPr>
        <w:t>showing zero</w:t>
      </w:r>
      <w:r>
        <w:rPr>
          <w:rFonts w:ascii="Arial" w:hAnsi="Arial" w:cs="Arial"/>
        </w:rPr>
        <w:t xml:space="preserve"> </w:t>
      </w:r>
      <w:r w:rsidRPr="00DF58B0">
        <w:rPr>
          <w:rFonts w:ascii="Arial" w:hAnsi="Arial" w:cs="Arial"/>
        </w:rPr>
        <w:t xml:space="preserve">consumption for </w:t>
      </w:r>
      <w:r>
        <w:rPr>
          <w:rFonts w:ascii="Arial" w:hAnsi="Arial" w:cs="Arial"/>
        </w:rPr>
        <w:t>180</w:t>
      </w:r>
      <w:r w:rsidRPr="00DF58B0">
        <w:rPr>
          <w:rFonts w:ascii="Arial" w:hAnsi="Arial" w:cs="Arial"/>
        </w:rPr>
        <w:t xml:space="preserve"> consecutive days</w:t>
      </w:r>
      <w:r>
        <w:rPr>
          <w:rFonts w:ascii="Arial" w:hAnsi="Arial" w:cs="Arial"/>
        </w:rPr>
        <w:t xml:space="preserve"> or more.  </w:t>
      </w:r>
      <w:r w:rsidR="004C7E5F">
        <w:rPr>
          <w:rFonts w:ascii="Arial" w:hAnsi="Arial" w:cs="Arial"/>
        </w:rPr>
        <w:t>Prior to October 1, 2014, t</w:t>
      </w:r>
      <w:r>
        <w:rPr>
          <w:rFonts w:ascii="Arial" w:hAnsi="Arial" w:cs="Arial"/>
        </w:rPr>
        <w:t xml:space="preserve">he initial customer </w:t>
      </w:r>
      <w:r w:rsidRPr="003C38FA">
        <w:rPr>
          <w:rFonts w:ascii="Arial" w:hAnsi="Arial" w:cs="Arial"/>
        </w:rPr>
        <w:t>notification</w:t>
      </w:r>
      <w:r w:rsidRPr="00FB4863">
        <w:rPr>
          <w:rStyle w:val="FootnoteReference"/>
          <w:rFonts w:ascii="Arial" w:hAnsi="Arial"/>
          <w:b/>
        </w:rPr>
        <w:footnoteReference w:id="1"/>
      </w:r>
      <w:r w:rsidRPr="001D369D">
        <w:rPr>
          <w:rFonts w:ascii="Arial" w:hAnsi="Arial" w:cs="Arial"/>
          <w:b/>
          <w:color w:val="FF0000"/>
        </w:rPr>
        <w:t xml:space="preserve"> </w:t>
      </w:r>
      <w:r w:rsidRPr="003C38FA">
        <w:rPr>
          <w:rFonts w:ascii="Arial" w:hAnsi="Arial" w:cs="Arial"/>
        </w:rPr>
        <w:t>involve</w:t>
      </w:r>
      <w:r w:rsidR="004C7E5F">
        <w:rPr>
          <w:rFonts w:ascii="Arial" w:hAnsi="Arial" w:cs="Arial"/>
        </w:rPr>
        <w:t>d</w:t>
      </w:r>
      <w:r w:rsidRPr="003C38FA">
        <w:rPr>
          <w:rFonts w:ascii="Arial" w:hAnsi="Arial" w:cs="Arial"/>
        </w:rPr>
        <w:t xml:space="preserve"> up to two </w:t>
      </w:r>
      <w:r w:rsidRPr="002213DE">
        <w:rPr>
          <w:rFonts w:ascii="Arial" w:hAnsi="Arial" w:cs="Arial"/>
        </w:rPr>
        <w:t>auto dialer calls that include</w:t>
      </w:r>
      <w:r w:rsidR="004C7E5F">
        <w:rPr>
          <w:rFonts w:ascii="Arial" w:hAnsi="Arial" w:cs="Arial"/>
        </w:rPr>
        <w:t>d</w:t>
      </w:r>
      <w:r w:rsidRPr="002213DE">
        <w:rPr>
          <w:rFonts w:ascii="Arial" w:hAnsi="Arial" w:cs="Arial"/>
        </w:rPr>
        <w:t xml:space="preserve"> a method for receiving and tracking the customer response regarding the zero usage meter status</w:t>
      </w:r>
      <w:r w:rsidRPr="001D369D">
        <w:rPr>
          <w:rFonts w:ascii="Arial" w:hAnsi="Arial" w:cs="Arial"/>
          <w:color w:val="FF0000"/>
        </w:rPr>
        <w:t xml:space="preserve">.  </w:t>
      </w:r>
      <w:r w:rsidRPr="00B4793B">
        <w:rPr>
          <w:rFonts w:ascii="Arial" w:hAnsi="Arial" w:cs="Arial"/>
        </w:rPr>
        <w:t xml:space="preserve">These calls </w:t>
      </w:r>
      <w:r w:rsidR="004C7E5F">
        <w:rPr>
          <w:rFonts w:ascii="Arial" w:hAnsi="Arial" w:cs="Arial"/>
        </w:rPr>
        <w:t>were</w:t>
      </w:r>
      <w:r w:rsidRPr="00B4793B">
        <w:rPr>
          <w:rFonts w:ascii="Arial" w:hAnsi="Arial" w:cs="Arial"/>
        </w:rPr>
        <w:t xml:space="preserve"> followed by a letter requesting that the customer contacts PSE to verify the zero readings if the auto dialer does not record a valid respon</w:t>
      </w:r>
      <w:r w:rsidR="0076564A">
        <w:rPr>
          <w:rFonts w:ascii="Arial" w:hAnsi="Arial" w:cs="Arial"/>
        </w:rPr>
        <w:t>se</w:t>
      </w:r>
      <w:r w:rsidRPr="00B4793B">
        <w:rPr>
          <w:rFonts w:ascii="Arial" w:hAnsi="Arial" w:cs="Arial"/>
        </w:rPr>
        <w:t xml:space="preserve"> from the customer.</w:t>
      </w:r>
    </w:p>
    <w:p w:rsidR="00B4793B" w:rsidRDefault="004C7E5F" w:rsidP="00B4793B">
      <w:pPr>
        <w:rPr>
          <w:rFonts w:ascii="Arial" w:hAnsi="Arial" w:cs="Arial"/>
        </w:rPr>
      </w:pPr>
      <w:r>
        <w:rPr>
          <w:rFonts w:ascii="Arial" w:hAnsi="Arial" w:cs="Arial"/>
        </w:rPr>
        <w:t xml:space="preserve">Starting </w:t>
      </w:r>
      <w:r w:rsidR="00382E30">
        <w:rPr>
          <w:rFonts w:ascii="Arial" w:hAnsi="Arial" w:cs="Arial"/>
        </w:rPr>
        <w:t>October 1</w:t>
      </w:r>
      <w:r w:rsidR="00A35BE7">
        <w:rPr>
          <w:rFonts w:ascii="Arial" w:hAnsi="Arial" w:cs="Arial"/>
        </w:rPr>
        <w:t>, 2014</w:t>
      </w:r>
      <w:r w:rsidR="00382E30">
        <w:rPr>
          <w:rFonts w:ascii="Arial" w:hAnsi="Arial" w:cs="Arial"/>
        </w:rPr>
        <w:t>, th</w:t>
      </w:r>
      <w:r w:rsidR="008907AA">
        <w:rPr>
          <w:rFonts w:ascii="Arial" w:hAnsi="Arial" w:cs="Arial"/>
        </w:rPr>
        <w:t>is</w:t>
      </w:r>
      <w:r w:rsidR="00382E30">
        <w:rPr>
          <w:rFonts w:ascii="Arial" w:hAnsi="Arial" w:cs="Arial"/>
        </w:rPr>
        <w:t xml:space="preserve"> </w:t>
      </w:r>
      <w:r>
        <w:rPr>
          <w:rFonts w:ascii="Arial" w:hAnsi="Arial" w:cs="Arial"/>
        </w:rPr>
        <w:t xml:space="preserve">customer notification </w:t>
      </w:r>
      <w:r w:rsidR="00382E30">
        <w:rPr>
          <w:rFonts w:ascii="Arial" w:hAnsi="Arial" w:cs="Arial"/>
        </w:rPr>
        <w:t xml:space="preserve">process was amended to reflect the change in </w:t>
      </w:r>
      <w:r w:rsidR="00885659">
        <w:rPr>
          <w:rFonts w:ascii="Arial" w:hAnsi="Arial" w:cs="Arial"/>
        </w:rPr>
        <w:t xml:space="preserve">the </w:t>
      </w:r>
      <w:r w:rsidR="00382E30">
        <w:rPr>
          <w:rFonts w:ascii="Arial" w:hAnsi="Arial" w:cs="Arial"/>
        </w:rPr>
        <w:t xml:space="preserve">delivery system of notification. </w:t>
      </w:r>
      <w:r w:rsidR="00381CFC">
        <w:rPr>
          <w:rFonts w:ascii="Arial" w:hAnsi="Arial" w:cs="Arial"/>
        </w:rPr>
        <w:t>In t</w:t>
      </w:r>
      <w:r w:rsidR="00382E30">
        <w:rPr>
          <w:rFonts w:ascii="Arial" w:hAnsi="Arial" w:cs="Arial"/>
        </w:rPr>
        <w:t xml:space="preserve">he </w:t>
      </w:r>
      <w:r>
        <w:rPr>
          <w:rFonts w:ascii="Arial" w:hAnsi="Arial" w:cs="Arial"/>
        </w:rPr>
        <w:t>current</w:t>
      </w:r>
      <w:r w:rsidR="00382E30">
        <w:rPr>
          <w:rFonts w:ascii="Arial" w:hAnsi="Arial" w:cs="Arial"/>
        </w:rPr>
        <w:t xml:space="preserve"> </w:t>
      </w:r>
      <w:r>
        <w:rPr>
          <w:rFonts w:ascii="Arial" w:hAnsi="Arial" w:cs="Arial"/>
        </w:rPr>
        <w:t xml:space="preserve">customer notification </w:t>
      </w:r>
      <w:r w:rsidR="00382E30">
        <w:rPr>
          <w:rFonts w:ascii="Arial" w:hAnsi="Arial" w:cs="Arial"/>
        </w:rPr>
        <w:t>process</w:t>
      </w:r>
      <w:r w:rsidR="00381CFC">
        <w:rPr>
          <w:rFonts w:ascii="Arial" w:hAnsi="Arial" w:cs="Arial"/>
        </w:rPr>
        <w:t>,</w:t>
      </w:r>
      <w:r w:rsidR="00382E30">
        <w:rPr>
          <w:rFonts w:ascii="Arial" w:hAnsi="Arial" w:cs="Arial"/>
        </w:rPr>
        <w:t xml:space="preserve"> the auto</w:t>
      </w:r>
      <w:r w:rsidR="00A35BE7">
        <w:rPr>
          <w:rFonts w:ascii="Arial" w:hAnsi="Arial" w:cs="Arial"/>
        </w:rPr>
        <w:t xml:space="preserve"> </w:t>
      </w:r>
      <w:r w:rsidR="00382E30">
        <w:rPr>
          <w:rFonts w:ascii="Arial" w:hAnsi="Arial" w:cs="Arial"/>
        </w:rPr>
        <w:t xml:space="preserve">dialer call is discontinued and only </w:t>
      </w:r>
      <w:r w:rsidR="00381CFC">
        <w:rPr>
          <w:rFonts w:ascii="Arial" w:hAnsi="Arial" w:cs="Arial"/>
        </w:rPr>
        <w:t xml:space="preserve">the letter is sent </w:t>
      </w:r>
      <w:r w:rsidR="00382E30">
        <w:rPr>
          <w:rFonts w:ascii="Arial" w:hAnsi="Arial" w:cs="Arial"/>
        </w:rPr>
        <w:t xml:space="preserve">to the customers. </w:t>
      </w:r>
      <w:r w:rsidR="0069358B">
        <w:rPr>
          <w:rFonts w:ascii="Arial" w:hAnsi="Arial" w:cs="Arial"/>
        </w:rPr>
        <w:t xml:space="preserve">An example of the customer notification letter is included for reference in </w:t>
      </w:r>
      <w:r w:rsidR="0069358B" w:rsidRPr="0069358B">
        <w:rPr>
          <w:rFonts w:ascii="Arial" w:hAnsi="Arial" w:cs="Arial"/>
        </w:rPr>
        <w:t xml:space="preserve">Appendix </w:t>
      </w:r>
      <w:r w:rsidR="00E95BCD">
        <w:rPr>
          <w:rFonts w:ascii="Arial" w:hAnsi="Arial" w:cs="Arial"/>
        </w:rPr>
        <w:t>B</w:t>
      </w:r>
      <w:r w:rsidR="0069358B" w:rsidRPr="0069358B">
        <w:rPr>
          <w:rFonts w:ascii="Arial" w:hAnsi="Arial" w:cs="Arial"/>
        </w:rPr>
        <w:t>:  Zero Consumption 180-Day Investigation Customer Notice</w:t>
      </w:r>
      <w:r w:rsidR="0069358B">
        <w:rPr>
          <w:rFonts w:ascii="Arial" w:hAnsi="Arial" w:cs="Arial"/>
        </w:rPr>
        <w:t>.</w:t>
      </w:r>
    </w:p>
    <w:p w:rsidR="00105B7D" w:rsidRPr="007F76B1" w:rsidRDefault="00B4793B" w:rsidP="00105B7D">
      <w:pPr>
        <w:rPr>
          <w:rFonts w:ascii="Arial" w:hAnsi="Arial" w:cs="Arial"/>
        </w:rPr>
      </w:pPr>
      <w:r w:rsidRPr="007F76B1">
        <w:rPr>
          <w:rFonts w:ascii="Arial" w:hAnsi="Arial" w:cs="Arial"/>
        </w:rPr>
        <w:t xml:space="preserve">Between </w:t>
      </w:r>
      <w:r w:rsidR="00381CFC" w:rsidRPr="007F76B1">
        <w:rPr>
          <w:rFonts w:ascii="Arial" w:hAnsi="Arial" w:cs="Arial"/>
        </w:rPr>
        <w:t xml:space="preserve">January </w:t>
      </w:r>
      <w:r w:rsidRPr="007F76B1">
        <w:rPr>
          <w:rFonts w:ascii="Arial" w:hAnsi="Arial" w:cs="Arial"/>
        </w:rPr>
        <w:t xml:space="preserve">1, </w:t>
      </w:r>
      <w:r w:rsidR="00381CFC" w:rsidRPr="007F76B1">
        <w:rPr>
          <w:rFonts w:ascii="Arial" w:hAnsi="Arial" w:cs="Arial"/>
        </w:rPr>
        <w:t>2014</w:t>
      </w:r>
      <w:r w:rsidRPr="007F76B1">
        <w:rPr>
          <w:rFonts w:ascii="Arial" w:hAnsi="Arial" w:cs="Arial"/>
        </w:rPr>
        <w:t xml:space="preserve">, and December 31, </w:t>
      </w:r>
      <w:r w:rsidR="00381CFC" w:rsidRPr="007F76B1">
        <w:rPr>
          <w:rFonts w:ascii="Arial" w:hAnsi="Arial" w:cs="Arial"/>
        </w:rPr>
        <w:t>2014</w:t>
      </w:r>
      <w:r w:rsidRPr="007F76B1">
        <w:rPr>
          <w:rFonts w:ascii="Arial" w:hAnsi="Arial" w:cs="Arial"/>
        </w:rPr>
        <w:t xml:space="preserve">, PSE </w:t>
      </w:r>
      <w:r w:rsidR="00743FC6" w:rsidRPr="007F76B1">
        <w:rPr>
          <w:rFonts w:ascii="Arial" w:hAnsi="Arial" w:cs="Arial"/>
        </w:rPr>
        <w:t xml:space="preserve">launched 20,357 investigation cases (7,436 electric and 12,921 gas cases) and </w:t>
      </w:r>
      <w:r w:rsidR="00381CFC" w:rsidRPr="007F76B1">
        <w:rPr>
          <w:rFonts w:ascii="Arial" w:hAnsi="Arial" w:cs="Arial"/>
        </w:rPr>
        <w:t xml:space="preserve">initiated contact to </w:t>
      </w:r>
      <w:r w:rsidR="005437F9" w:rsidRPr="007F76B1">
        <w:rPr>
          <w:rFonts w:ascii="Arial" w:hAnsi="Arial" w:cs="Arial"/>
        </w:rPr>
        <w:t>17,8</w:t>
      </w:r>
      <w:r w:rsidR="00FC0803" w:rsidRPr="007F76B1">
        <w:rPr>
          <w:rFonts w:ascii="Arial" w:hAnsi="Arial" w:cs="Arial"/>
        </w:rPr>
        <w:t>87</w:t>
      </w:r>
      <w:r w:rsidR="00381CFC" w:rsidRPr="007F76B1">
        <w:rPr>
          <w:rFonts w:ascii="Arial" w:hAnsi="Arial" w:cs="Arial"/>
        </w:rPr>
        <w:t xml:space="preserve"> customers whose meters</w:t>
      </w:r>
      <w:r w:rsidRPr="007F76B1">
        <w:rPr>
          <w:rFonts w:ascii="Arial" w:hAnsi="Arial" w:cs="Arial"/>
        </w:rPr>
        <w:t xml:space="preserve"> </w:t>
      </w:r>
      <w:r w:rsidR="00381CFC" w:rsidRPr="007F76B1">
        <w:rPr>
          <w:rFonts w:ascii="Arial" w:hAnsi="Arial" w:cs="Arial"/>
        </w:rPr>
        <w:t>were identified</w:t>
      </w:r>
      <w:r w:rsidRPr="007F76B1">
        <w:rPr>
          <w:rFonts w:ascii="Arial" w:hAnsi="Arial" w:cs="Arial"/>
        </w:rPr>
        <w:t xml:space="preserve"> in the zero consumption </w:t>
      </w:r>
      <w:r w:rsidR="00AD21E7" w:rsidRPr="007F76B1">
        <w:rPr>
          <w:rFonts w:ascii="Arial" w:hAnsi="Arial" w:cs="Arial"/>
        </w:rPr>
        <w:t xml:space="preserve">180-day </w:t>
      </w:r>
      <w:r w:rsidR="00FA7562" w:rsidRPr="007F76B1">
        <w:rPr>
          <w:rFonts w:ascii="Arial" w:hAnsi="Arial" w:cs="Arial"/>
        </w:rPr>
        <w:t xml:space="preserve">investigation </w:t>
      </w:r>
      <w:r w:rsidRPr="007F76B1">
        <w:rPr>
          <w:rFonts w:ascii="Arial" w:hAnsi="Arial" w:cs="Arial"/>
        </w:rPr>
        <w:t xml:space="preserve">process.  </w:t>
      </w:r>
    </w:p>
    <w:p w:rsidR="0019540A" w:rsidRPr="007F76B1" w:rsidRDefault="00105B7D" w:rsidP="0069358B">
      <w:pPr>
        <w:rPr>
          <w:rFonts w:ascii="Arial" w:hAnsi="Arial" w:cs="Arial"/>
        </w:rPr>
      </w:pPr>
      <w:r w:rsidRPr="007F76B1">
        <w:rPr>
          <w:rFonts w:ascii="Arial" w:hAnsi="Arial" w:cs="Arial"/>
        </w:rPr>
        <w:t xml:space="preserve">The 17,887 customer notification count was inflated with the additional number of contact cases created after October 1, 2014, for existing investigation cases </w:t>
      </w:r>
      <w:r>
        <w:rPr>
          <w:rFonts w:ascii="Arial" w:hAnsi="Arial" w:cs="Arial"/>
        </w:rPr>
        <w:t xml:space="preserve">that already had </w:t>
      </w:r>
      <w:r w:rsidRPr="007F76B1">
        <w:rPr>
          <w:rFonts w:ascii="Arial" w:hAnsi="Arial" w:cs="Arial"/>
        </w:rPr>
        <w:t>a customer notification that created be</w:t>
      </w:r>
      <w:r>
        <w:rPr>
          <w:rFonts w:ascii="Arial" w:hAnsi="Arial" w:cs="Arial"/>
        </w:rPr>
        <w:t>fore</w:t>
      </w:r>
      <w:r w:rsidRPr="007F76B1">
        <w:rPr>
          <w:rFonts w:ascii="Arial" w:hAnsi="Arial" w:cs="Arial"/>
        </w:rPr>
        <w:t xml:space="preserve"> October 1, 2014, but need</w:t>
      </w:r>
      <w:r>
        <w:rPr>
          <w:rFonts w:ascii="Arial" w:hAnsi="Arial" w:cs="Arial"/>
        </w:rPr>
        <w:t>ed</w:t>
      </w:r>
      <w:r w:rsidRPr="007F76B1">
        <w:rPr>
          <w:rFonts w:ascii="Arial" w:hAnsi="Arial" w:cs="Arial"/>
        </w:rPr>
        <w:t xml:space="preserve"> a letter notice under the new process</w:t>
      </w:r>
      <w:r>
        <w:rPr>
          <w:rFonts w:ascii="Arial" w:hAnsi="Arial" w:cs="Arial"/>
        </w:rPr>
        <w:t xml:space="preserve">.  That is, some investigation cases have more than one associated contact cases.  For example, </w:t>
      </w:r>
      <w:r w:rsidRPr="007F76B1">
        <w:rPr>
          <w:rFonts w:ascii="Arial" w:hAnsi="Arial" w:cs="Arial"/>
        </w:rPr>
        <w:t>there are more electric contacts initiated (7,503) than that of the number of investigation cases (7,436).</w:t>
      </w:r>
    </w:p>
    <w:tbl>
      <w:tblPr>
        <w:tblW w:w="8540" w:type="dxa"/>
        <w:tblInd w:w="93" w:type="dxa"/>
        <w:tblLook w:val="04A0" w:firstRow="1" w:lastRow="0" w:firstColumn="1" w:lastColumn="0" w:noHBand="0" w:noVBand="1"/>
      </w:tblPr>
      <w:tblGrid>
        <w:gridCol w:w="960"/>
        <w:gridCol w:w="1420"/>
        <w:gridCol w:w="1060"/>
        <w:gridCol w:w="1180"/>
        <w:gridCol w:w="1179"/>
        <w:gridCol w:w="1520"/>
        <w:gridCol w:w="1353"/>
      </w:tblGrid>
      <w:tr w:rsidR="008567B1" w:rsidRPr="007F76B1" w:rsidTr="008567B1">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8567B1" w:rsidRPr="007F76B1" w:rsidRDefault="008567B1" w:rsidP="008567B1">
            <w:pPr>
              <w:spacing w:after="0"/>
              <w:rPr>
                <w:rFonts w:ascii="Times New Roman" w:eastAsia="Times New Roman" w:hAnsi="Times New Roman"/>
                <w:color w:val="FFFFFF"/>
                <w:kern w:val="0"/>
              </w:rPr>
            </w:pPr>
            <w:r w:rsidRPr="007F76B1">
              <w:rPr>
                <w:rFonts w:ascii="Times New Roman" w:eastAsia="Times New Roman" w:hAnsi="Times New Roman"/>
                <w:color w:val="FFFFFF"/>
                <w:kern w:val="0"/>
              </w:rPr>
              <w:t> </w:t>
            </w:r>
          </w:p>
        </w:tc>
        <w:tc>
          <w:tcPr>
            <w:tcW w:w="1420" w:type="dxa"/>
            <w:tcBorders>
              <w:top w:val="single" w:sz="4" w:space="0" w:color="auto"/>
              <w:left w:val="nil"/>
              <w:bottom w:val="single" w:sz="4" w:space="0" w:color="auto"/>
              <w:right w:val="single" w:sz="4" w:space="0" w:color="auto"/>
            </w:tcBorders>
            <w:shd w:val="clear" w:color="000000" w:fill="16365C"/>
            <w:vAlign w:val="center"/>
            <w:hideMark/>
          </w:tcPr>
          <w:p w:rsidR="008567B1" w:rsidRPr="007F76B1" w:rsidRDefault="008567B1" w:rsidP="008567B1">
            <w:pPr>
              <w:spacing w:after="0"/>
              <w:jc w:val="center"/>
              <w:rPr>
                <w:rFonts w:ascii="Calibri" w:eastAsia="Times New Roman" w:hAnsi="Calibri"/>
                <w:b/>
                <w:bCs/>
                <w:color w:val="FFFFFF"/>
                <w:kern w:val="0"/>
              </w:rPr>
            </w:pPr>
            <w:r w:rsidRPr="007F76B1">
              <w:rPr>
                <w:rFonts w:ascii="Calibri" w:eastAsia="Times New Roman" w:hAnsi="Calibri"/>
                <w:b/>
                <w:bCs/>
                <w:color w:val="FFFFFF"/>
                <w:kern w:val="0"/>
              </w:rPr>
              <w:t>Investigation Cases Created</w:t>
            </w:r>
          </w:p>
        </w:tc>
        <w:tc>
          <w:tcPr>
            <w:tcW w:w="1060" w:type="dxa"/>
            <w:tcBorders>
              <w:top w:val="single" w:sz="4" w:space="0" w:color="auto"/>
              <w:left w:val="nil"/>
              <w:bottom w:val="single" w:sz="4" w:space="0" w:color="auto"/>
              <w:right w:val="single" w:sz="4" w:space="0" w:color="auto"/>
            </w:tcBorders>
            <w:shd w:val="clear" w:color="000000" w:fill="16365C"/>
            <w:vAlign w:val="center"/>
            <w:hideMark/>
          </w:tcPr>
          <w:p w:rsidR="008567B1" w:rsidRPr="007F76B1" w:rsidRDefault="008567B1" w:rsidP="008567B1">
            <w:pPr>
              <w:spacing w:after="0"/>
              <w:jc w:val="center"/>
              <w:rPr>
                <w:rFonts w:ascii="Calibri" w:eastAsia="Times New Roman" w:hAnsi="Calibri"/>
                <w:b/>
                <w:bCs/>
                <w:color w:val="FFFFFF"/>
                <w:kern w:val="0"/>
              </w:rPr>
            </w:pPr>
            <w:r w:rsidRPr="007F76B1">
              <w:rPr>
                <w:rFonts w:ascii="Calibri" w:eastAsia="Times New Roman" w:hAnsi="Calibri"/>
                <w:b/>
                <w:bCs/>
                <w:color w:val="FFFFFF"/>
                <w:kern w:val="0"/>
              </w:rPr>
              <w:t>Contact Initiated</w:t>
            </w:r>
          </w:p>
        </w:tc>
        <w:tc>
          <w:tcPr>
            <w:tcW w:w="1180" w:type="dxa"/>
            <w:tcBorders>
              <w:top w:val="single" w:sz="4" w:space="0" w:color="auto"/>
              <w:left w:val="nil"/>
              <w:bottom w:val="single" w:sz="4" w:space="0" w:color="auto"/>
              <w:right w:val="single" w:sz="4" w:space="0" w:color="auto"/>
            </w:tcBorders>
            <w:shd w:val="clear" w:color="000000" w:fill="16365C"/>
            <w:vAlign w:val="center"/>
            <w:hideMark/>
          </w:tcPr>
          <w:p w:rsidR="008567B1" w:rsidRPr="007F76B1" w:rsidRDefault="008567B1" w:rsidP="00CE47E8">
            <w:pPr>
              <w:spacing w:after="0"/>
              <w:jc w:val="center"/>
              <w:rPr>
                <w:rFonts w:ascii="Calibri" w:eastAsia="Times New Roman" w:hAnsi="Calibri"/>
                <w:b/>
                <w:bCs/>
                <w:color w:val="FFFFFF"/>
                <w:kern w:val="0"/>
              </w:rPr>
            </w:pPr>
            <w:r w:rsidRPr="007F76B1">
              <w:rPr>
                <w:rFonts w:ascii="Calibri" w:eastAsia="Times New Roman" w:hAnsi="Calibri"/>
                <w:b/>
                <w:bCs/>
                <w:color w:val="FFFFFF"/>
                <w:kern w:val="0"/>
              </w:rPr>
              <w:t xml:space="preserve">Resolved </w:t>
            </w:r>
            <w:r w:rsidR="00CE47E8" w:rsidRPr="007F76B1">
              <w:rPr>
                <w:rFonts w:ascii="Calibri" w:eastAsia="Times New Roman" w:hAnsi="Calibri"/>
                <w:b/>
                <w:bCs/>
                <w:color w:val="FFFFFF"/>
                <w:kern w:val="0"/>
              </w:rPr>
              <w:t>Cases</w:t>
            </w:r>
          </w:p>
        </w:tc>
        <w:tc>
          <w:tcPr>
            <w:tcW w:w="1140" w:type="dxa"/>
            <w:tcBorders>
              <w:top w:val="single" w:sz="4" w:space="0" w:color="auto"/>
              <w:left w:val="nil"/>
              <w:bottom w:val="single" w:sz="4" w:space="0" w:color="auto"/>
              <w:right w:val="single" w:sz="4" w:space="0" w:color="auto"/>
            </w:tcBorders>
            <w:shd w:val="clear" w:color="000000" w:fill="16365C"/>
            <w:vAlign w:val="center"/>
            <w:hideMark/>
          </w:tcPr>
          <w:p w:rsidR="008567B1" w:rsidRPr="007F76B1" w:rsidRDefault="008567B1" w:rsidP="008567B1">
            <w:pPr>
              <w:spacing w:after="0"/>
              <w:jc w:val="center"/>
              <w:rPr>
                <w:rFonts w:ascii="Calibri" w:eastAsia="Times New Roman" w:hAnsi="Calibri"/>
                <w:b/>
                <w:bCs/>
                <w:color w:val="FFFFFF"/>
                <w:kern w:val="0"/>
              </w:rPr>
            </w:pPr>
            <w:r w:rsidRPr="007F76B1">
              <w:rPr>
                <w:rFonts w:ascii="Calibri" w:eastAsia="Times New Roman" w:hAnsi="Calibri"/>
                <w:b/>
                <w:bCs/>
                <w:color w:val="FFFFFF"/>
                <w:kern w:val="0"/>
              </w:rPr>
              <w:t>Confirmed Zero-usage</w:t>
            </w:r>
          </w:p>
        </w:tc>
        <w:tc>
          <w:tcPr>
            <w:tcW w:w="1520" w:type="dxa"/>
            <w:tcBorders>
              <w:top w:val="single" w:sz="4" w:space="0" w:color="auto"/>
              <w:left w:val="nil"/>
              <w:bottom w:val="single" w:sz="4" w:space="0" w:color="auto"/>
              <w:right w:val="single" w:sz="4" w:space="0" w:color="auto"/>
            </w:tcBorders>
            <w:shd w:val="clear" w:color="000000" w:fill="16365C"/>
            <w:vAlign w:val="center"/>
            <w:hideMark/>
          </w:tcPr>
          <w:p w:rsidR="008567B1" w:rsidRPr="007F76B1" w:rsidRDefault="008567B1" w:rsidP="008567B1">
            <w:pPr>
              <w:spacing w:after="0"/>
              <w:jc w:val="center"/>
              <w:rPr>
                <w:rFonts w:ascii="Calibri" w:eastAsia="Times New Roman" w:hAnsi="Calibri"/>
                <w:b/>
                <w:bCs/>
                <w:color w:val="FFFFFF"/>
                <w:kern w:val="0"/>
              </w:rPr>
            </w:pPr>
            <w:r w:rsidRPr="007F76B1">
              <w:rPr>
                <w:rFonts w:ascii="Calibri" w:eastAsia="Times New Roman" w:hAnsi="Calibri"/>
                <w:b/>
                <w:bCs/>
                <w:color w:val="FFFFFF"/>
                <w:kern w:val="0"/>
              </w:rPr>
              <w:t>Resolved prior  to notification</w:t>
            </w:r>
          </w:p>
        </w:tc>
        <w:tc>
          <w:tcPr>
            <w:tcW w:w="1260" w:type="dxa"/>
            <w:tcBorders>
              <w:top w:val="single" w:sz="4" w:space="0" w:color="auto"/>
              <w:left w:val="nil"/>
              <w:bottom w:val="single" w:sz="4" w:space="0" w:color="auto"/>
              <w:right w:val="single" w:sz="4" w:space="0" w:color="auto"/>
            </w:tcBorders>
            <w:shd w:val="clear" w:color="000000" w:fill="16365C"/>
            <w:vAlign w:val="center"/>
            <w:hideMark/>
          </w:tcPr>
          <w:p w:rsidR="008567B1" w:rsidRPr="007F76B1" w:rsidRDefault="008567B1" w:rsidP="008567B1">
            <w:pPr>
              <w:spacing w:after="0"/>
              <w:jc w:val="center"/>
              <w:rPr>
                <w:rFonts w:ascii="Calibri" w:eastAsia="Times New Roman" w:hAnsi="Calibri"/>
                <w:b/>
                <w:bCs/>
                <w:color w:val="FFFFFF"/>
                <w:kern w:val="0"/>
              </w:rPr>
            </w:pPr>
            <w:r w:rsidRPr="007F76B1">
              <w:rPr>
                <w:rFonts w:ascii="Calibri" w:eastAsia="Times New Roman" w:hAnsi="Calibri"/>
                <w:b/>
                <w:bCs/>
                <w:color w:val="FFFFFF"/>
                <w:kern w:val="0"/>
              </w:rPr>
              <w:t>Billing adjustments</w:t>
            </w:r>
          </w:p>
        </w:tc>
      </w:tr>
      <w:tr w:rsidR="008567B1" w:rsidRPr="007F76B1" w:rsidTr="008567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567B1" w:rsidRPr="007F76B1" w:rsidRDefault="008567B1" w:rsidP="008567B1">
            <w:pPr>
              <w:spacing w:after="0"/>
              <w:rPr>
                <w:rFonts w:ascii="Calibri" w:eastAsia="Times New Roman" w:hAnsi="Calibri"/>
                <w:b/>
                <w:bCs/>
                <w:color w:val="000000"/>
                <w:kern w:val="0"/>
              </w:rPr>
            </w:pPr>
            <w:r w:rsidRPr="007F76B1">
              <w:rPr>
                <w:rFonts w:ascii="Calibri" w:eastAsia="Times New Roman" w:hAnsi="Calibri"/>
                <w:b/>
                <w:bCs/>
                <w:color w:val="000000"/>
                <w:kern w:val="0"/>
              </w:rPr>
              <w:t>Electric</w:t>
            </w:r>
          </w:p>
        </w:tc>
        <w:tc>
          <w:tcPr>
            <w:tcW w:w="142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7,436</w:t>
            </w:r>
          </w:p>
        </w:tc>
        <w:tc>
          <w:tcPr>
            <w:tcW w:w="106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7,503</w:t>
            </w:r>
          </w:p>
        </w:tc>
        <w:tc>
          <w:tcPr>
            <w:tcW w:w="118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7,378</w:t>
            </w:r>
          </w:p>
        </w:tc>
        <w:tc>
          <w:tcPr>
            <w:tcW w:w="114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6,688</w:t>
            </w:r>
          </w:p>
        </w:tc>
        <w:tc>
          <w:tcPr>
            <w:tcW w:w="152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654</w:t>
            </w:r>
          </w:p>
        </w:tc>
        <w:tc>
          <w:tcPr>
            <w:tcW w:w="126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36</w:t>
            </w:r>
          </w:p>
        </w:tc>
      </w:tr>
      <w:tr w:rsidR="008567B1" w:rsidRPr="007F76B1" w:rsidTr="008567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567B1" w:rsidRPr="007F76B1" w:rsidRDefault="008567B1" w:rsidP="008567B1">
            <w:pPr>
              <w:spacing w:after="0"/>
              <w:rPr>
                <w:rFonts w:ascii="Calibri" w:eastAsia="Times New Roman" w:hAnsi="Calibri"/>
                <w:b/>
                <w:bCs/>
                <w:color w:val="000000"/>
                <w:kern w:val="0"/>
              </w:rPr>
            </w:pPr>
            <w:r w:rsidRPr="007F76B1">
              <w:rPr>
                <w:rFonts w:ascii="Calibri" w:eastAsia="Times New Roman" w:hAnsi="Calibri"/>
                <w:b/>
                <w:bCs/>
                <w:color w:val="000000"/>
                <w:kern w:val="0"/>
              </w:rPr>
              <w:t>Gas</w:t>
            </w:r>
          </w:p>
        </w:tc>
        <w:tc>
          <w:tcPr>
            <w:tcW w:w="142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12,921</w:t>
            </w:r>
          </w:p>
        </w:tc>
        <w:tc>
          <w:tcPr>
            <w:tcW w:w="106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10,384</w:t>
            </w:r>
          </w:p>
        </w:tc>
        <w:tc>
          <w:tcPr>
            <w:tcW w:w="118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12,809</w:t>
            </w:r>
          </w:p>
        </w:tc>
        <w:tc>
          <w:tcPr>
            <w:tcW w:w="114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8,893</w:t>
            </w:r>
          </w:p>
        </w:tc>
        <w:tc>
          <w:tcPr>
            <w:tcW w:w="152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3,735</w:t>
            </w:r>
          </w:p>
        </w:tc>
        <w:tc>
          <w:tcPr>
            <w:tcW w:w="126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color w:val="000000"/>
                <w:kern w:val="0"/>
              </w:rPr>
            </w:pPr>
            <w:r w:rsidRPr="007F76B1">
              <w:rPr>
                <w:rFonts w:ascii="Calibri" w:eastAsia="Times New Roman" w:hAnsi="Calibri"/>
                <w:color w:val="000000"/>
                <w:kern w:val="0"/>
              </w:rPr>
              <w:t>181</w:t>
            </w:r>
          </w:p>
        </w:tc>
      </w:tr>
      <w:tr w:rsidR="008567B1" w:rsidRPr="008567B1" w:rsidTr="008567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567B1" w:rsidRPr="007F76B1" w:rsidRDefault="008567B1" w:rsidP="008567B1">
            <w:pPr>
              <w:spacing w:after="0"/>
              <w:rPr>
                <w:rFonts w:ascii="Calibri" w:eastAsia="Times New Roman" w:hAnsi="Calibri"/>
                <w:b/>
                <w:bCs/>
                <w:kern w:val="0"/>
              </w:rPr>
            </w:pPr>
            <w:r w:rsidRPr="007F76B1">
              <w:rPr>
                <w:rFonts w:ascii="Calibri" w:eastAsia="Times New Roman" w:hAnsi="Calibri"/>
                <w:b/>
                <w:bCs/>
                <w:kern w:val="0"/>
              </w:rPr>
              <w:t>Total</w:t>
            </w:r>
          </w:p>
        </w:tc>
        <w:tc>
          <w:tcPr>
            <w:tcW w:w="142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b/>
                <w:bCs/>
                <w:kern w:val="0"/>
              </w:rPr>
            </w:pPr>
            <w:r w:rsidRPr="007F76B1">
              <w:rPr>
                <w:rFonts w:ascii="Calibri" w:eastAsia="Times New Roman" w:hAnsi="Calibri"/>
                <w:b/>
                <w:bCs/>
                <w:kern w:val="0"/>
              </w:rPr>
              <w:t>20,357</w:t>
            </w:r>
          </w:p>
        </w:tc>
        <w:tc>
          <w:tcPr>
            <w:tcW w:w="106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b/>
                <w:bCs/>
                <w:kern w:val="0"/>
              </w:rPr>
            </w:pPr>
            <w:r w:rsidRPr="007F76B1">
              <w:rPr>
                <w:rFonts w:ascii="Calibri" w:eastAsia="Times New Roman" w:hAnsi="Calibri"/>
                <w:b/>
                <w:bCs/>
                <w:kern w:val="0"/>
              </w:rPr>
              <w:t>17,887</w:t>
            </w:r>
          </w:p>
        </w:tc>
        <w:tc>
          <w:tcPr>
            <w:tcW w:w="118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b/>
                <w:bCs/>
                <w:kern w:val="0"/>
              </w:rPr>
            </w:pPr>
            <w:r w:rsidRPr="007F76B1">
              <w:rPr>
                <w:rFonts w:ascii="Calibri" w:eastAsia="Times New Roman" w:hAnsi="Calibri"/>
                <w:b/>
                <w:bCs/>
                <w:kern w:val="0"/>
              </w:rPr>
              <w:t>20,187</w:t>
            </w:r>
          </w:p>
        </w:tc>
        <w:tc>
          <w:tcPr>
            <w:tcW w:w="114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b/>
                <w:bCs/>
                <w:kern w:val="0"/>
              </w:rPr>
            </w:pPr>
            <w:r w:rsidRPr="007F76B1">
              <w:rPr>
                <w:rFonts w:ascii="Calibri" w:eastAsia="Times New Roman" w:hAnsi="Calibri"/>
                <w:b/>
                <w:bCs/>
                <w:kern w:val="0"/>
              </w:rPr>
              <w:t>15,581</w:t>
            </w:r>
          </w:p>
        </w:tc>
        <w:tc>
          <w:tcPr>
            <w:tcW w:w="1520" w:type="dxa"/>
            <w:tcBorders>
              <w:top w:val="nil"/>
              <w:left w:val="nil"/>
              <w:bottom w:val="single" w:sz="4" w:space="0" w:color="auto"/>
              <w:right w:val="single" w:sz="4" w:space="0" w:color="auto"/>
            </w:tcBorders>
            <w:shd w:val="clear" w:color="auto" w:fill="auto"/>
            <w:noWrap/>
            <w:vAlign w:val="center"/>
            <w:hideMark/>
          </w:tcPr>
          <w:p w:rsidR="008567B1" w:rsidRPr="007F76B1" w:rsidRDefault="008567B1" w:rsidP="008567B1">
            <w:pPr>
              <w:spacing w:after="0"/>
              <w:jc w:val="right"/>
              <w:rPr>
                <w:rFonts w:ascii="Calibri" w:eastAsia="Times New Roman" w:hAnsi="Calibri"/>
                <w:b/>
                <w:bCs/>
                <w:kern w:val="0"/>
              </w:rPr>
            </w:pPr>
            <w:r w:rsidRPr="007F76B1">
              <w:rPr>
                <w:rFonts w:ascii="Calibri" w:eastAsia="Times New Roman" w:hAnsi="Calibri"/>
                <w:b/>
                <w:bCs/>
                <w:kern w:val="0"/>
              </w:rPr>
              <w:t>4,389</w:t>
            </w:r>
          </w:p>
        </w:tc>
        <w:tc>
          <w:tcPr>
            <w:tcW w:w="1260" w:type="dxa"/>
            <w:tcBorders>
              <w:top w:val="nil"/>
              <w:left w:val="nil"/>
              <w:bottom w:val="single" w:sz="4" w:space="0" w:color="auto"/>
              <w:right w:val="single" w:sz="4" w:space="0" w:color="auto"/>
            </w:tcBorders>
            <w:shd w:val="clear" w:color="auto" w:fill="auto"/>
            <w:noWrap/>
            <w:vAlign w:val="center"/>
            <w:hideMark/>
          </w:tcPr>
          <w:p w:rsidR="008567B1" w:rsidRPr="008567B1" w:rsidRDefault="008567B1" w:rsidP="008567B1">
            <w:pPr>
              <w:spacing w:after="0"/>
              <w:jc w:val="right"/>
              <w:rPr>
                <w:rFonts w:ascii="Calibri" w:eastAsia="Times New Roman" w:hAnsi="Calibri"/>
                <w:b/>
                <w:bCs/>
                <w:kern w:val="0"/>
              </w:rPr>
            </w:pPr>
            <w:r w:rsidRPr="007F76B1">
              <w:rPr>
                <w:rFonts w:ascii="Calibri" w:eastAsia="Times New Roman" w:hAnsi="Calibri"/>
                <w:b/>
                <w:bCs/>
                <w:kern w:val="0"/>
              </w:rPr>
              <w:t>217</w:t>
            </w:r>
          </w:p>
        </w:tc>
      </w:tr>
    </w:tbl>
    <w:p w:rsidR="00D471C8" w:rsidRDefault="00D471C8" w:rsidP="0069358B">
      <w:pPr>
        <w:rPr>
          <w:rFonts w:ascii="Arial" w:hAnsi="Arial" w:cs="Arial"/>
        </w:rPr>
      </w:pPr>
    </w:p>
    <w:p w:rsidR="0054609D" w:rsidRDefault="00B4793B" w:rsidP="0069358B">
      <w:pPr>
        <w:rPr>
          <w:rFonts w:ascii="Arial" w:hAnsi="Arial" w:cs="Arial"/>
        </w:rPr>
      </w:pPr>
      <w:r w:rsidRPr="00E4145E">
        <w:rPr>
          <w:rFonts w:ascii="Arial" w:hAnsi="Arial" w:cs="Arial"/>
        </w:rPr>
        <w:lastRenderedPageBreak/>
        <w:t xml:space="preserve">The </w:t>
      </w:r>
      <w:r>
        <w:rPr>
          <w:rFonts w:ascii="Arial" w:hAnsi="Arial" w:cs="Arial"/>
        </w:rPr>
        <w:t>chart</w:t>
      </w:r>
      <w:r w:rsidRPr="00E4145E">
        <w:rPr>
          <w:rFonts w:ascii="Arial" w:hAnsi="Arial" w:cs="Arial"/>
        </w:rPr>
        <w:t xml:space="preserve"> below show the </w:t>
      </w:r>
      <w:r w:rsidR="00C71209">
        <w:rPr>
          <w:rFonts w:ascii="Arial" w:hAnsi="Arial" w:cs="Arial"/>
        </w:rPr>
        <w:t xml:space="preserve">number of </w:t>
      </w:r>
      <w:r w:rsidR="00C71209" w:rsidRPr="00E4145E">
        <w:rPr>
          <w:rFonts w:ascii="Arial" w:hAnsi="Arial" w:cs="Arial"/>
        </w:rPr>
        <w:t>customer notifications</w:t>
      </w:r>
      <w:r w:rsidR="00C71209">
        <w:rPr>
          <w:rFonts w:ascii="Arial" w:hAnsi="Arial" w:cs="Arial"/>
        </w:rPr>
        <w:t xml:space="preserve"> </w:t>
      </w:r>
      <w:r w:rsidRPr="00E4145E">
        <w:rPr>
          <w:rFonts w:ascii="Arial" w:hAnsi="Arial" w:cs="Arial"/>
        </w:rPr>
        <w:t xml:space="preserve">breakdown by fuel and the month the </w:t>
      </w:r>
      <w:r>
        <w:rPr>
          <w:rFonts w:ascii="Arial" w:hAnsi="Arial" w:cs="Arial"/>
        </w:rPr>
        <w:t xml:space="preserve">customer </w:t>
      </w:r>
      <w:r w:rsidRPr="00E4145E">
        <w:rPr>
          <w:rFonts w:ascii="Arial" w:hAnsi="Arial" w:cs="Arial"/>
        </w:rPr>
        <w:t>notification w</w:t>
      </w:r>
      <w:r>
        <w:rPr>
          <w:rFonts w:ascii="Arial" w:hAnsi="Arial" w:cs="Arial"/>
        </w:rPr>
        <w:t>as</w:t>
      </w:r>
      <w:r w:rsidRPr="00E4145E">
        <w:rPr>
          <w:rFonts w:ascii="Arial" w:hAnsi="Arial" w:cs="Arial"/>
        </w:rPr>
        <w:t xml:space="preserve"> generated.</w:t>
      </w:r>
    </w:p>
    <w:p w:rsidR="002A7A88" w:rsidRDefault="002A7A88" w:rsidP="0069358B">
      <w:pPr>
        <w:rPr>
          <w:rFonts w:ascii="Arial" w:hAnsi="Arial" w:cs="Arial"/>
        </w:rPr>
      </w:pPr>
    </w:p>
    <w:p w:rsidR="004D35B3" w:rsidRDefault="00FE59C5" w:rsidP="00E04DF6">
      <w:pPr>
        <w:rPr>
          <w:rFonts w:ascii="Arial" w:hAnsi="Arial" w:cs="Arial"/>
        </w:rPr>
      </w:pPr>
      <w:r>
        <w:rPr>
          <w:rFonts w:ascii="Arial" w:hAnsi="Arial" w:cs="Arial"/>
          <w:noProof/>
        </w:rPr>
        <w:drawing>
          <wp:inline distT="0" distB="0" distL="0" distR="0" wp14:anchorId="04916BB9" wp14:editId="59DE3E7F">
            <wp:extent cx="6013939" cy="2164498"/>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5141" cy="2164930"/>
                    </a:xfrm>
                    <a:prstGeom prst="rect">
                      <a:avLst/>
                    </a:prstGeom>
                    <a:noFill/>
                  </pic:spPr>
                </pic:pic>
              </a:graphicData>
            </a:graphic>
          </wp:inline>
        </w:drawing>
      </w:r>
    </w:p>
    <w:p w:rsidR="002A7A88" w:rsidRDefault="002A7A88" w:rsidP="005430B5">
      <w:pPr>
        <w:spacing w:before="120"/>
        <w:rPr>
          <w:rFonts w:ascii="Arial" w:hAnsi="Arial" w:cs="Arial"/>
        </w:rPr>
      </w:pPr>
    </w:p>
    <w:p w:rsidR="002A7A88" w:rsidRDefault="00CE47E8" w:rsidP="005430B5">
      <w:pPr>
        <w:spacing w:before="120"/>
        <w:rPr>
          <w:rFonts w:ascii="Arial" w:hAnsi="Arial" w:cs="Arial"/>
        </w:rPr>
      </w:pPr>
      <w:r>
        <w:rPr>
          <w:rFonts w:ascii="Arial" w:hAnsi="Arial" w:cs="Arial"/>
        </w:rPr>
        <w:t xml:space="preserve">Of the </w:t>
      </w:r>
      <w:r w:rsidR="00743FC6">
        <w:rPr>
          <w:rFonts w:ascii="Arial" w:hAnsi="Arial" w:cs="Arial"/>
        </w:rPr>
        <w:t>7,378</w:t>
      </w:r>
      <w:r w:rsidR="00AB4E44">
        <w:rPr>
          <w:rFonts w:ascii="Arial" w:hAnsi="Arial" w:cs="Arial"/>
        </w:rPr>
        <w:t xml:space="preserve"> </w:t>
      </w:r>
      <w:r w:rsidR="00DB2674">
        <w:rPr>
          <w:rFonts w:ascii="Arial" w:hAnsi="Arial" w:cs="Arial"/>
        </w:rPr>
        <w:t xml:space="preserve">electric </w:t>
      </w:r>
      <w:r w:rsidR="00743FC6">
        <w:rPr>
          <w:rFonts w:ascii="Arial" w:hAnsi="Arial" w:cs="Arial"/>
        </w:rPr>
        <w:t xml:space="preserve">investigation cases </w:t>
      </w:r>
      <w:r w:rsidR="00DB2674">
        <w:rPr>
          <w:rFonts w:ascii="Arial" w:hAnsi="Arial" w:cs="Arial"/>
        </w:rPr>
        <w:t xml:space="preserve">resolved in 2014, </w:t>
      </w:r>
      <w:r w:rsidR="00500562" w:rsidRPr="002A7A88">
        <w:rPr>
          <w:rFonts w:ascii="Arial" w:hAnsi="Arial" w:cs="Arial"/>
        </w:rPr>
        <w:t>90.</w:t>
      </w:r>
      <w:r w:rsidR="00AB4E44" w:rsidRPr="002A7A88">
        <w:rPr>
          <w:rFonts w:ascii="Arial" w:hAnsi="Arial" w:cs="Arial"/>
        </w:rPr>
        <w:t>6</w:t>
      </w:r>
      <w:r w:rsidR="00500562">
        <w:rPr>
          <w:rFonts w:ascii="Arial" w:hAnsi="Arial" w:cs="Arial"/>
        </w:rPr>
        <w:t>%</w:t>
      </w:r>
      <w:r w:rsidR="00B3498E">
        <w:rPr>
          <w:rFonts w:ascii="Arial" w:hAnsi="Arial" w:cs="Arial"/>
        </w:rPr>
        <w:t xml:space="preserve"> were identified as </w:t>
      </w:r>
      <w:r w:rsidR="00BD66E6">
        <w:rPr>
          <w:rFonts w:ascii="Arial" w:hAnsi="Arial" w:cs="Arial"/>
        </w:rPr>
        <w:t>customer-confirmed zero-usage meters</w:t>
      </w:r>
      <w:r w:rsidR="00B3498E">
        <w:rPr>
          <w:rFonts w:ascii="Arial" w:hAnsi="Arial" w:cs="Arial"/>
        </w:rPr>
        <w:t xml:space="preserve">, </w:t>
      </w:r>
      <w:r w:rsidR="00500562" w:rsidRPr="002A7A88">
        <w:rPr>
          <w:rFonts w:ascii="Arial" w:hAnsi="Arial" w:cs="Arial"/>
        </w:rPr>
        <w:t>8.</w:t>
      </w:r>
      <w:r w:rsidR="00AB4E44" w:rsidRPr="002A7A88">
        <w:rPr>
          <w:rFonts w:ascii="Arial" w:hAnsi="Arial" w:cs="Arial"/>
        </w:rPr>
        <w:t>9</w:t>
      </w:r>
      <w:r w:rsidR="00500562">
        <w:rPr>
          <w:rFonts w:ascii="Arial" w:hAnsi="Arial" w:cs="Arial"/>
        </w:rPr>
        <w:t>%</w:t>
      </w:r>
      <w:r w:rsidR="00B3498E">
        <w:rPr>
          <w:rFonts w:ascii="Arial" w:hAnsi="Arial" w:cs="Arial"/>
        </w:rPr>
        <w:t xml:space="preserve"> </w:t>
      </w:r>
      <w:r w:rsidR="00BD66E6">
        <w:rPr>
          <w:rFonts w:ascii="Arial" w:hAnsi="Arial" w:cs="Arial"/>
        </w:rPr>
        <w:t>resolved prior to the initiation of the customer notification</w:t>
      </w:r>
      <w:r w:rsidR="00B3498E">
        <w:rPr>
          <w:rFonts w:ascii="Arial" w:hAnsi="Arial" w:cs="Arial"/>
        </w:rPr>
        <w:t xml:space="preserve">, </w:t>
      </w:r>
      <w:r w:rsidR="00D56384">
        <w:rPr>
          <w:rFonts w:ascii="Arial" w:hAnsi="Arial" w:cs="Arial"/>
        </w:rPr>
        <w:t xml:space="preserve">and </w:t>
      </w:r>
      <w:r w:rsidR="00BD66E6">
        <w:rPr>
          <w:rFonts w:ascii="Arial" w:hAnsi="Arial" w:cs="Arial"/>
        </w:rPr>
        <w:t xml:space="preserve">the </w:t>
      </w:r>
      <w:r w:rsidR="00533AB3">
        <w:rPr>
          <w:rFonts w:ascii="Arial" w:hAnsi="Arial" w:cs="Arial"/>
        </w:rPr>
        <w:t>remaining</w:t>
      </w:r>
      <w:r w:rsidR="00BD66E6">
        <w:rPr>
          <w:rFonts w:ascii="Arial" w:hAnsi="Arial" w:cs="Arial"/>
        </w:rPr>
        <w:t xml:space="preserve"> </w:t>
      </w:r>
      <w:r w:rsidR="00500562" w:rsidRPr="002A7A88">
        <w:rPr>
          <w:rFonts w:ascii="Arial" w:hAnsi="Arial" w:cs="Arial"/>
        </w:rPr>
        <w:t>0.5</w:t>
      </w:r>
      <w:r w:rsidR="00500562">
        <w:rPr>
          <w:rFonts w:ascii="Arial" w:hAnsi="Arial" w:cs="Arial"/>
        </w:rPr>
        <w:t>%</w:t>
      </w:r>
      <w:r w:rsidR="00BD66E6">
        <w:rPr>
          <w:rFonts w:ascii="Arial" w:hAnsi="Arial" w:cs="Arial"/>
        </w:rPr>
        <w:t xml:space="preserve"> (or </w:t>
      </w:r>
      <w:r w:rsidR="008C562D">
        <w:rPr>
          <w:rFonts w:ascii="Arial" w:hAnsi="Arial" w:cs="Arial"/>
        </w:rPr>
        <w:t>58</w:t>
      </w:r>
      <w:r w:rsidR="00BD66E6">
        <w:rPr>
          <w:rFonts w:ascii="Arial" w:hAnsi="Arial" w:cs="Arial"/>
        </w:rPr>
        <w:t>)</w:t>
      </w:r>
      <w:r w:rsidR="00B3498E">
        <w:rPr>
          <w:rFonts w:ascii="Arial" w:hAnsi="Arial" w:cs="Arial"/>
        </w:rPr>
        <w:t xml:space="preserve"> </w:t>
      </w:r>
      <w:r w:rsidR="00BD66E6">
        <w:rPr>
          <w:rFonts w:ascii="Arial" w:hAnsi="Arial" w:cs="Arial"/>
        </w:rPr>
        <w:t xml:space="preserve">of the meters </w:t>
      </w:r>
      <w:r w:rsidR="00B3498E">
        <w:rPr>
          <w:rFonts w:ascii="Arial" w:hAnsi="Arial" w:cs="Arial"/>
        </w:rPr>
        <w:t xml:space="preserve">required </w:t>
      </w:r>
      <w:r w:rsidR="00BD66E6">
        <w:rPr>
          <w:rFonts w:ascii="Arial" w:hAnsi="Arial" w:cs="Arial"/>
        </w:rPr>
        <w:t xml:space="preserve">billing </w:t>
      </w:r>
      <w:r w:rsidR="00533AB3">
        <w:rPr>
          <w:rFonts w:ascii="Arial" w:hAnsi="Arial" w:cs="Arial"/>
        </w:rPr>
        <w:t xml:space="preserve">adjustments. </w:t>
      </w:r>
    </w:p>
    <w:p w:rsidR="00CE6F7E" w:rsidRDefault="00533AB3" w:rsidP="005430B5">
      <w:pPr>
        <w:spacing w:before="120"/>
        <w:rPr>
          <w:rFonts w:ascii="Arial" w:hAnsi="Arial" w:cs="Arial"/>
        </w:rPr>
      </w:pPr>
      <w:r>
        <w:rPr>
          <w:rFonts w:ascii="Arial" w:hAnsi="Arial" w:cs="Arial"/>
        </w:rPr>
        <w:t>The</w:t>
      </w:r>
      <w:r w:rsidR="00EB3F6A">
        <w:rPr>
          <w:rFonts w:ascii="Arial" w:hAnsi="Arial" w:cs="Arial"/>
        </w:rPr>
        <w:t xml:space="preserve"> chart below shows the resolution status of the</w:t>
      </w:r>
      <w:r w:rsidR="00475A54">
        <w:rPr>
          <w:rFonts w:ascii="Arial" w:hAnsi="Arial" w:cs="Arial"/>
        </w:rPr>
        <w:t>se</w:t>
      </w:r>
      <w:r w:rsidR="00EB3F6A">
        <w:rPr>
          <w:rFonts w:ascii="Arial" w:hAnsi="Arial" w:cs="Arial"/>
        </w:rPr>
        <w:t xml:space="preserve"> </w:t>
      </w:r>
      <w:r w:rsidR="00534A8F">
        <w:rPr>
          <w:rFonts w:ascii="Arial" w:hAnsi="Arial" w:cs="Arial"/>
        </w:rPr>
        <w:t xml:space="preserve">2014 </w:t>
      </w:r>
      <w:r w:rsidR="00EB3F6A">
        <w:rPr>
          <w:rFonts w:ascii="Arial" w:hAnsi="Arial" w:cs="Arial"/>
        </w:rPr>
        <w:t xml:space="preserve">electric </w:t>
      </w:r>
      <w:r w:rsidR="00CE47E8">
        <w:rPr>
          <w:rFonts w:ascii="Arial" w:hAnsi="Arial" w:cs="Arial"/>
        </w:rPr>
        <w:t xml:space="preserve">resolved </w:t>
      </w:r>
      <w:r w:rsidR="00EB3F6A">
        <w:rPr>
          <w:rFonts w:ascii="Arial" w:hAnsi="Arial" w:cs="Arial"/>
        </w:rPr>
        <w:t>cases by the month of the investigation complet</w:t>
      </w:r>
      <w:r w:rsidR="003447CB">
        <w:rPr>
          <w:rFonts w:ascii="Arial" w:hAnsi="Arial" w:cs="Arial"/>
        </w:rPr>
        <w:t xml:space="preserve">ion as of December 31, </w:t>
      </w:r>
      <w:r w:rsidR="00C44F01">
        <w:rPr>
          <w:rFonts w:ascii="Arial" w:hAnsi="Arial" w:cs="Arial"/>
        </w:rPr>
        <w:t>2014</w:t>
      </w:r>
      <w:r w:rsidR="00EB3F6A">
        <w:rPr>
          <w:rFonts w:ascii="Arial" w:hAnsi="Arial" w:cs="Arial"/>
        </w:rPr>
        <w:t>.</w:t>
      </w:r>
      <w:r w:rsidR="007B5B8B">
        <w:rPr>
          <w:rFonts w:ascii="Arial" w:hAnsi="Arial" w:cs="Arial"/>
        </w:rPr>
        <w:t xml:space="preserve"> </w:t>
      </w:r>
    </w:p>
    <w:p w:rsidR="00E93927" w:rsidRDefault="00E93927" w:rsidP="00F51658">
      <w:pPr>
        <w:spacing w:after="0"/>
        <w:rPr>
          <w:rFonts w:ascii="Arial" w:hAnsi="Arial" w:cs="Arial"/>
        </w:rPr>
      </w:pPr>
    </w:p>
    <w:p w:rsidR="00887DAF" w:rsidRDefault="00CE47E8" w:rsidP="00EB3F6A">
      <w:pPr>
        <w:spacing w:after="0"/>
        <w:rPr>
          <w:rFonts w:ascii="Arial" w:hAnsi="Arial" w:cs="Arial"/>
        </w:rPr>
      </w:pPr>
      <w:r>
        <w:rPr>
          <w:rFonts w:ascii="Arial" w:hAnsi="Arial" w:cs="Arial"/>
          <w:noProof/>
        </w:rPr>
        <w:drawing>
          <wp:inline distT="0" distB="0" distL="0" distR="0" wp14:anchorId="3E106102" wp14:editId="15665F86">
            <wp:extent cx="5960096" cy="2068443"/>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0107" cy="2068447"/>
                    </a:xfrm>
                    <a:prstGeom prst="rect">
                      <a:avLst/>
                    </a:prstGeom>
                    <a:noFill/>
                  </pic:spPr>
                </pic:pic>
              </a:graphicData>
            </a:graphic>
          </wp:inline>
        </w:drawing>
      </w:r>
    </w:p>
    <w:p w:rsidR="00CD75EE" w:rsidRDefault="00CD75EE" w:rsidP="00EB3F6A">
      <w:pPr>
        <w:spacing w:after="0"/>
        <w:rPr>
          <w:rFonts w:ascii="Arial" w:hAnsi="Arial" w:cs="Arial"/>
        </w:rPr>
      </w:pPr>
    </w:p>
    <w:p w:rsidR="00595DE2" w:rsidRDefault="00595DE2" w:rsidP="00503660">
      <w:pPr>
        <w:rPr>
          <w:rFonts w:ascii="Arial" w:hAnsi="Arial" w:cs="Arial"/>
        </w:rPr>
      </w:pPr>
      <w:r>
        <w:rPr>
          <w:rFonts w:ascii="Arial" w:hAnsi="Arial" w:cs="Arial"/>
        </w:rPr>
        <w:br w:type="page"/>
      </w:r>
    </w:p>
    <w:p w:rsidR="00503660" w:rsidRDefault="00595DE2" w:rsidP="00503660">
      <w:pPr>
        <w:rPr>
          <w:rFonts w:ascii="Arial" w:hAnsi="Arial" w:cs="Arial"/>
        </w:rPr>
      </w:pPr>
      <w:r>
        <w:rPr>
          <w:rFonts w:ascii="Arial" w:hAnsi="Arial" w:cs="Arial"/>
        </w:rPr>
        <w:lastRenderedPageBreak/>
        <w:t>O</w:t>
      </w:r>
      <w:r w:rsidR="008C562D">
        <w:rPr>
          <w:rFonts w:ascii="Arial" w:hAnsi="Arial" w:cs="Arial"/>
        </w:rPr>
        <w:t>f the 12,</w:t>
      </w:r>
      <w:r w:rsidR="00CE47E8">
        <w:rPr>
          <w:rFonts w:ascii="Arial" w:hAnsi="Arial" w:cs="Arial"/>
        </w:rPr>
        <w:t>809</w:t>
      </w:r>
      <w:r w:rsidR="008C562D">
        <w:rPr>
          <w:rFonts w:ascii="Arial" w:hAnsi="Arial" w:cs="Arial"/>
        </w:rPr>
        <w:t xml:space="preserve"> </w:t>
      </w:r>
      <w:r w:rsidR="00A5447F">
        <w:rPr>
          <w:rFonts w:ascii="Arial" w:hAnsi="Arial" w:cs="Arial"/>
        </w:rPr>
        <w:t xml:space="preserve">gas </w:t>
      </w:r>
      <w:r w:rsidR="008C562D">
        <w:rPr>
          <w:rFonts w:ascii="Arial" w:hAnsi="Arial" w:cs="Arial"/>
        </w:rPr>
        <w:t>investigations</w:t>
      </w:r>
      <w:r w:rsidR="00A5447F">
        <w:rPr>
          <w:rFonts w:ascii="Arial" w:hAnsi="Arial" w:cs="Arial"/>
        </w:rPr>
        <w:t xml:space="preserve"> </w:t>
      </w:r>
      <w:r w:rsidR="00CE47E8">
        <w:rPr>
          <w:rFonts w:ascii="Arial" w:hAnsi="Arial" w:cs="Arial"/>
        </w:rPr>
        <w:t xml:space="preserve">that </w:t>
      </w:r>
      <w:r w:rsidR="00A5447F">
        <w:rPr>
          <w:rFonts w:ascii="Arial" w:hAnsi="Arial" w:cs="Arial"/>
        </w:rPr>
        <w:t xml:space="preserve">were resolved; </w:t>
      </w:r>
      <w:r w:rsidR="00F02642" w:rsidRPr="002A7A88">
        <w:rPr>
          <w:rFonts w:ascii="Arial" w:hAnsi="Arial" w:cs="Arial"/>
        </w:rPr>
        <w:t>69.4</w:t>
      </w:r>
      <w:r w:rsidR="00500562">
        <w:rPr>
          <w:rFonts w:ascii="Arial" w:hAnsi="Arial" w:cs="Arial"/>
        </w:rPr>
        <w:t>%</w:t>
      </w:r>
      <w:r w:rsidR="00A5447F">
        <w:rPr>
          <w:rFonts w:ascii="Arial" w:hAnsi="Arial" w:cs="Arial"/>
        </w:rPr>
        <w:t xml:space="preserve"> </w:t>
      </w:r>
      <w:r w:rsidR="00500562">
        <w:rPr>
          <w:rFonts w:ascii="Arial" w:hAnsi="Arial" w:cs="Arial"/>
        </w:rPr>
        <w:t xml:space="preserve">were </w:t>
      </w:r>
      <w:r w:rsidR="00BD66E6">
        <w:rPr>
          <w:rFonts w:ascii="Arial" w:hAnsi="Arial" w:cs="Arial"/>
        </w:rPr>
        <w:t xml:space="preserve">customer-confirmed zero-usage </w:t>
      </w:r>
      <w:r w:rsidR="00533AB3">
        <w:rPr>
          <w:rFonts w:ascii="Arial" w:hAnsi="Arial" w:cs="Arial"/>
        </w:rPr>
        <w:t>meters,</w:t>
      </w:r>
      <w:r w:rsidR="00A5447F">
        <w:rPr>
          <w:rFonts w:ascii="Arial" w:hAnsi="Arial" w:cs="Arial"/>
        </w:rPr>
        <w:t xml:space="preserve"> </w:t>
      </w:r>
      <w:r w:rsidR="00F02642">
        <w:rPr>
          <w:rFonts w:ascii="Arial" w:hAnsi="Arial" w:cs="Arial"/>
        </w:rPr>
        <w:t>29.2</w:t>
      </w:r>
      <w:r w:rsidR="00500562">
        <w:rPr>
          <w:rFonts w:ascii="Arial" w:hAnsi="Arial" w:cs="Arial"/>
        </w:rPr>
        <w:t>%</w:t>
      </w:r>
      <w:r w:rsidR="00A5447F">
        <w:rPr>
          <w:rFonts w:ascii="Arial" w:hAnsi="Arial" w:cs="Arial"/>
        </w:rPr>
        <w:t xml:space="preserve"> </w:t>
      </w:r>
      <w:r w:rsidR="00BD66E6">
        <w:rPr>
          <w:rFonts w:ascii="Arial" w:hAnsi="Arial" w:cs="Arial"/>
        </w:rPr>
        <w:t>resolved prior to the initiation of the customer notification</w:t>
      </w:r>
      <w:r w:rsidR="00A5447F">
        <w:rPr>
          <w:rFonts w:ascii="Arial" w:hAnsi="Arial" w:cs="Arial"/>
        </w:rPr>
        <w:t xml:space="preserve">, </w:t>
      </w:r>
      <w:r w:rsidR="00FF3ECB">
        <w:rPr>
          <w:rFonts w:ascii="Arial" w:hAnsi="Arial" w:cs="Arial"/>
        </w:rPr>
        <w:t xml:space="preserve">and </w:t>
      </w:r>
      <w:r w:rsidR="00500562" w:rsidRPr="002A7A88">
        <w:rPr>
          <w:rFonts w:ascii="Arial" w:hAnsi="Arial" w:cs="Arial"/>
        </w:rPr>
        <w:t>1.4</w:t>
      </w:r>
      <w:r w:rsidR="00500562">
        <w:rPr>
          <w:rFonts w:ascii="Arial" w:hAnsi="Arial" w:cs="Arial"/>
        </w:rPr>
        <w:t>%</w:t>
      </w:r>
      <w:r w:rsidR="00503660">
        <w:rPr>
          <w:rFonts w:ascii="Arial" w:hAnsi="Arial" w:cs="Arial"/>
        </w:rPr>
        <w:t xml:space="preserve"> (</w:t>
      </w:r>
      <w:r w:rsidR="00500562" w:rsidRPr="002A7A88">
        <w:rPr>
          <w:rFonts w:ascii="Arial" w:hAnsi="Arial" w:cs="Arial"/>
        </w:rPr>
        <w:t>18</w:t>
      </w:r>
      <w:r w:rsidR="00F02642" w:rsidRPr="002A7A88">
        <w:rPr>
          <w:rFonts w:ascii="Arial" w:hAnsi="Arial" w:cs="Arial"/>
        </w:rPr>
        <w:t>1</w:t>
      </w:r>
      <w:r w:rsidR="00503660">
        <w:rPr>
          <w:rFonts w:ascii="Arial" w:hAnsi="Arial" w:cs="Arial"/>
        </w:rPr>
        <w:t>)</w:t>
      </w:r>
      <w:r w:rsidR="00A5447F">
        <w:rPr>
          <w:rFonts w:ascii="Arial" w:hAnsi="Arial" w:cs="Arial"/>
        </w:rPr>
        <w:t xml:space="preserve"> </w:t>
      </w:r>
      <w:r w:rsidR="00BD66E6">
        <w:rPr>
          <w:rFonts w:ascii="Arial" w:hAnsi="Arial" w:cs="Arial"/>
        </w:rPr>
        <w:t xml:space="preserve">of the meters </w:t>
      </w:r>
      <w:r w:rsidR="00A5447F">
        <w:rPr>
          <w:rFonts w:ascii="Arial" w:hAnsi="Arial" w:cs="Arial"/>
        </w:rPr>
        <w:t>required bill</w:t>
      </w:r>
      <w:r w:rsidR="00BD66E6">
        <w:rPr>
          <w:rFonts w:ascii="Arial" w:hAnsi="Arial" w:cs="Arial"/>
        </w:rPr>
        <w:t>ing adjustments</w:t>
      </w:r>
      <w:r w:rsidR="00A5447F">
        <w:rPr>
          <w:rFonts w:ascii="Arial" w:hAnsi="Arial" w:cs="Arial"/>
        </w:rPr>
        <w:t>.</w:t>
      </w:r>
      <w:r w:rsidR="00503660">
        <w:rPr>
          <w:rFonts w:ascii="Arial" w:hAnsi="Arial" w:cs="Arial"/>
        </w:rPr>
        <w:t xml:space="preserve"> </w:t>
      </w:r>
      <w:r w:rsidR="00CE47E8">
        <w:rPr>
          <w:rFonts w:ascii="Arial" w:hAnsi="Arial" w:cs="Arial"/>
        </w:rPr>
        <w:t xml:space="preserve"> </w:t>
      </w:r>
      <w:r w:rsidR="00503660">
        <w:rPr>
          <w:rFonts w:ascii="Arial" w:hAnsi="Arial" w:cs="Arial"/>
        </w:rPr>
        <w:t xml:space="preserve">The chart below shows the resolution status of these 2014 natural gas </w:t>
      </w:r>
      <w:r w:rsidR="00CE47E8">
        <w:rPr>
          <w:rFonts w:ascii="Arial" w:hAnsi="Arial" w:cs="Arial"/>
        </w:rPr>
        <w:t xml:space="preserve">resolved </w:t>
      </w:r>
      <w:r w:rsidR="00503660">
        <w:rPr>
          <w:rFonts w:ascii="Arial" w:hAnsi="Arial" w:cs="Arial"/>
        </w:rPr>
        <w:t xml:space="preserve">cases by the month of the investigation completion as of December 31, 2014. </w:t>
      </w:r>
    </w:p>
    <w:p w:rsidR="00D36476" w:rsidRDefault="00595DE2" w:rsidP="00EB3F6A">
      <w:pPr>
        <w:spacing w:after="0"/>
        <w:rPr>
          <w:rFonts w:ascii="Arial" w:hAnsi="Arial" w:cs="Arial"/>
        </w:rPr>
      </w:pPr>
      <w:r>
        <w:rPr>
          <w:rFonts w:ascii="Arial" w:hAnsi="Arial" w:cs="Arial"/>
          <w:noProof/>
        </w:rPr>
        <w:drawing>
          <wp:inline distT="0" distB="0" distL="0" distR="0" wp14:anchorId="136B4A56" wp14:editId="160F70A1">
            <wp:extent cx="6043246" cy="20989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2396" cy="2098644"/>
                    </a:xfrm>
                    <a:prstGeom prst="rect">
                      <a:avLst/>
                    </a:prstGeom>
                    <a:noFill/>
                  </pic:spPr>
                </pic:pic>
              </a:graphicData>
            </a:graphic>
          </wp:inline>
        </w:drawing>
      </w:r>
    </w:p>
    <w:p w:rsidR="00CD75EE" w:rsidRDefault="00CD75EE" w:rsidP="00EB3F6A">
      <w:pPr>
        <w:spacing w:after="0"/>
        <w:rPr>
          <w:rFonts w:ascii="Arial" w:hAnsi="Arial" w:cs="Arial"/>
        </w:rPr>
      </w:pPr>
    </w:p>
    <w:p w:rsidR="00D22E12" w:rsidRDefault="00D22E12">
      <w:pPr>
        <w:spacing w:after="0"/>
        <w:rPr>
          <w:rFonts w:ascii="Arial" w:hAnsi="Arial" w:cs="Arial"/>
        </w:rPr>
      </w:pPr>
      <w:r w:rsidRPr="00D22E12">
        <w:rPr>
          <w:rFonts w:ascii="Arial" w:hAnsi="Arial" w:cs="Arial"/>
        </w:rPr>
        <w:t>The C</w:t>
      </w:r>
      <w:r>
        <w:rPr>
          <w:rFonts w:ascii="Arial" w:hAnsi="Arial" w:cs="Arial"/>
        </w:rPr>
        <w:t xml:space="preserve">hart below shows the average length of </w:t>
      </w:r>
      <w:r w:rsidR="00503660">
        <w:rPr>
          <w:rFonts w:ascii="Arial" w:hAnsi="Arial" w:cs="Arial"/>
        </w:rPr>
        <w:t>bill adjustment</w:t>
      </w:r>
      <w:r>
        <w:rPr>
          <w:rFonts w:ascii="Arial" w:hAnsi="Arial" w:cs="Arial"/>
        </w:rPr>
        <w:t xml:space="preserve"> and the average </w:t>
      </w:r>
      <w:r w:rsidR="00503660">
        <w:rPr>
          <w:rFonts w:ascii="Arial" w:hAnsi="Arial" w:cs="Arial"/>
        </w:rPr>
        <w:t xml:space="preserve">billing adjustment </w:t>
      </w:r>
      <w:r>
        <w:rPr>
          <w:rFonts w:ascii="Arial" w:hAnsi="Arial" w:cs="Arial"/>
        </w:rPr>
        <w:t xml:space="preserve">amount for the </w:t>
      </w:r>
      <w:r w:rsidR="005430B5">
        <w:rPr>
          <w:rFonts w:ascii="Arial" w:hAnsi="Arial" w:cs="Arial"/>
        </w:rPr>
        <w:t xml:space="preserve">36 </w:t>
      </w:r>
      <w:r>
        <w:rPr>
          <w:rFonts w:ascii="Arial" w:hAnsi="Arial" w:cs="Arial"/>
        </w:rPr>
        <w:t xml:space="preserve">electric </w:t>
      </w:r>
      <w:r w:rsidR="00AA6476">
        <w:rPr>
          <w:rFonts w:ascii="Arial" w:hAnsi="Arial" w:cs="Arial"/>
        </w:rPr>
        <w:t>meters identified by the customer notification process</w:t>
      </w:r>
      <w:r>
        <w:rPr>
          <w:rFonts w:ascii="Arial" w:hAnsi="Arial" w:cs="Arial"/>
        </w:rPr>
        <w:t>.</w:t>
      </w:r>
    </w:p>
    <w:p w:rsidR="00F02642" w:rsidRDefault="00F02642">
      <w:pPr>
        <w:spacing w:after="0"/>
        <w:rPr>
          <w:rFonts w:ascii="Arial" w:hAnsi="Arial" w:cs="Arial"/>
        </w:rPr>
      </w:pPr>
    </w:p>
    <w:p w:rsidR="004A2DA6" w:rsidRDefault="000F29F9">
      <w:pPr>
        <w:spacing w:after="0"/>
        <w:rPr>
          <w:rFonts w:ascii="Arial" w:hAnsi="Arial" w:cs="Arial"/>
        </w:rPr>
      </w:pPr>
      <w:r>
        <w:rPr>
          <w:rFonts w:ascii="Arial" w:hAnsi="Arial" w:cs="Arial"/>
          <w:noProof/>
        </w:rPr>
        <w:drawing>
          <wp:inline distT="0" distB="0" distL="0" distR="0" wp14:anchorId="69608A7B" wp14:editId="37AD8127">
            <wp:extent cx="6058505" cy="20618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925" cy="2062300"/>
                    </a:xfrm>
                    <a:prstGeom prst="rect">
                      <a:avLst/>
                    </a:prstGeom>
                    <a:noFill/>
                  </pic:spPr>
                </pic:pic>
              </a:graphicData>
            </a:graphic>
          </wp:inline>
        </w:drawing>
      </w:r>
    </w:p>
    <w:p w:rsidR="00594159" w:rsidRDefault="00594159" w:rsidP="00D22E12">
      <w:pPr>
        <w:spacing w:after="0"/>
        <w:rPr>
          <w:rFonts w:ascii="Arial" w:hAnsi="Arial" w:cs="Arial"/>
        </w:rPr>
      </w:pPr>
    </w:p>
    <w:p w:rsidR="00D22E12" w:rsidRDefault="00D22E12" w:rsidP="00D22E12">
      <w:pPr>
        <w:spacing w:after="0"/>
        <w:rPr>
          <w:rFonts w:ascii="Arial" w:hAnsi="Arial" w:cs="Arial"/>
        </w:rPr>
      </w:pPr>
      <w:r w:rsidRPr="00D22E12">
        <w:rPr>
          <w:rFonts w:ascii="Arial" w:hAnsi="Arial" w:cs="Arial"/>
        </w:rPr>
        <w:t>The C</w:t>
      </w:r>
      <w:r>
        <w:rPr>
          <w:rFonts w:ascii="Arial" w:hAnsi="Arial" w:cs="Arial"/>
        </w:rPr>
        <w:t xml:space="preserve">hart below shows the average length of back bill and the average back bill dollar amount for the </w:t>
      </w:r>
      <w:r w:rsidR="005430B5">
        <w:rPr>
          <w:rFonts w:ascii="Arial" w:hAnsi="Arial" w:cs="Arial"/>
        </w:rPr>
        <w:t xml:space="preserve">181 </w:t>
      </w:r>
      <w:r>
        <w:rPr>
          <w:rFonts w:ascii="Arial" w:hAnsi="Arial" w:cs="Arial"/>
        </w:rPr>
        <w:t xml:space="preserve">gas </w:t>
      </w:r>
      <w:r w:rsidR="00AA6476">
        <w:rPr>
          <w:rFonts w:ascii="Arial" w:hAnsi="Arial" w:cs="Arial"/>
        </w:rPr>
        <w:t>meters identified by the customer notification process</w:t>
      </w:r>
      <w:r>
        <w:rPr>
          <w:rFonts w:ascii="Arial" w:hAnsi="Arial" w:cs="Arial"/>
        </w:rPr>
        <w:t>.</w:t>
      </w:r>
    </w:p>
    <w:p w:rsidR="00EB3F6A" w:rsidRDefault="000F29F9" w:rsidP="00594159">
      <w:pPr>
        <w:spacing w:after="0"/>
        <w:ind w:left="-450"/>
      </w:pPr>
      <w:r>
        <w:rPr>
          <w:noProof/>
        </w:rPr>
        <w:drawing>
          <wp:inline distT="0" distB="0" distL="0" distR="0" wp14:anchorId="1640814C" wp14:editId="43AD0911">
            <wp:extent cx="6081784" cy="207505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3832" cy="2079161"/>
                    </a:xfrm>
                    <a:prstGeom prst="rect">
                      <a:avLst/>
                    </a:prstGeom>
                    <a:noFill/>
                  </pic:spPr>
                </pic:pic>
              </a:graphicData>
            </a:graphic>
          </wp:inline>
        </w:drawing>
      </w:r>
      <w:r w:rsidR="00EB3F6A">
        <w:t xml:space="preserve">  </w:t>
      </w:r>
    </w:p>
    <w:p w:rsidR="00A8470B" w:rsidRPr="00777164" w:rsidRDefault="001A27A7" w:rsidP="000F29F9">
      <w:pPr>
        <w:pStyle w:val="Body"/>
        <w:ind w:left="0"/>
      </w:pPr>
      <w:r>
        <w:rPr>
          <w:noProof/>
        </w:rPr>
        <w:lastRenderedPageBreak/>
        <mc:AlternateContent>
          <mc:Choice Requires="wps">
            <w:drawing>
              <wp:anchor distT="0" distB="0" distL="114300" distR="114300" simplePos="0" relativeHeight="251657216" behindDoc="0" locked="0" layoutInCell="1" allowOverlap="1" wp14:anchorId="60419D73" wp14:editId="50424188">
                <wp:simplePos x="0" y="0"/>
                <wp:positionH relativeFrom="column">
                  <wp:posOffset>-456</wp:posOffset>
                </wp:positionH>
                <wp:positionV relativeFrom="paragraph">
                  <wp:posOffset>172720</wp:posOffset>
                </wp:positionV>
                <wp:extent cx="1143000" cy="876300"/>
                <wp:effectExtent l="0" t="0" r="19050" b="1905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3"/>
                          <a:srcRect/>
                          <a:stretch>
                            <a:fillRect b="-5093"/>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76" style="position:absolute;margin-left:-.05pt;margin-top:13.6pt;width:90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GgAAAABSZ2h0bG9uZwAAAV4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" strokecolor="#006a71" strokeweight="1pt">
                <v:fill r:id="rId25" o:title="" recolor="t" rotate="t" type="frame"/>
              </v:shape>
            </w:pict>
          </mc:Fallback>
        </mc:AlternateContent>
      </w:r>
    </w:p>
    <w:p w:rsidR="00A8470B" w:rsidRPr="005F462C" w:rsidRDefault="00A8470B" w:rsidP="00F50641">
      <w:pPr>
        <w:pStyle w:val="Heading1"/>
        <w:tabs>
          <w:tab w:val="clear" w:pos="9360"/>
        </w:tabs>
        <w:rPr>
          <w:rFonts w:ascii="Arial" w:hAnsi="Arial" w:cs="Arial"/>
        </w:rPr>
      </w:pPr>
      <w:bookmarkStart w:id="25" w:name="_Toc291675211"/>
      <w:bookmarkStart w:id="26" w:name="_Ref296946903"/>
      <w:bookmarkStart w:id="27" w:name="_Ref307472012"/>
      <w:bookmarkStart w:id="28" w:name="_Toc323280711"/>
      <w:bookmarkStart w:id="29" w:name="_Toc410305176"/>
      <w:bookmarkStart w:id="30" w:name="_Toc218653703"/>
      <w:bookmarkEnd w:id="23"/>
      <w:r>
        <w:rPr>
          <w:rFonts w:ascii="Arial" w:hAnsi="Arial" w:cs="Arial"/>
          <w:bCs/>
          <w:noProof/>
        </w:rPr>
        <w:t>T</w:t>
      </w:r>
      <w:r w:rsidRPr="005F462C">
        <w:rPr>
          <w:rFonts w:ascii="Arial" w:hAnsi="Arial" w:cs="Arial"/>
          <w:bCs/>
          <w:noProof/>
        </w:rPr>
        <w:t>racking and Reporting of Meter/Billing Issues</w:t>
      </w:r>
      <w:bookmarkEnd w:id="25"/>
      <w:bookmarkEnd w:id="26"/>
      <w:bookmarkEnd w:id="27"/>
      <w:bookmarkEnd w:id="28"/>
      <w:bookmarkEnd w:id="29"/>
    </w:p>
    <w:p w:rsidR="00A8470B" w:rsidRDefault="00A8470B" w:rsidP="00450FA1">
      <w:pPr>
        <w:pStyle w:val="H1"/>
        <w:pBdr>
          <w:bottom w:val="single" w:sz="12" w:space="0" w:color="006A71"/>
        </w:pBdr>
        <w:rPr>
          <w:rFonts w:ascii="Arial" w:hAnsi="Arial"/>
        </w:rPr>
      </w:pPr>
      <w:bookmarkStart w:id="31" w:name="_Toc323280712"/>
      <w:bookmarkStart w:id="32" w:name="_Toc410305177"/>
      <w:r w:rsidRPr="00C825F0">
        <w:rPr>
          <w:rFonts w:ascii="Arial" w:hAnsi="Arial"/>
        </w:rPr>
        <w:t>Issues Discussion</w:t>
      </w:r>
      <w:bookmarkEnd w:id="31"/>
      <w:bookmarkEnd w:id="32"/>
      <w:r>
        <w:rPr>
          <w:rFonts w:ascii="Arial" w:hAnsi="Arial"/>
        </w:rPr>
        <w:t xml:space="preserve"> </w:t>
      </w:r>
    </w:p>
    <w:bookmarkEnd w:id="30"/>
    <w:p w:rsidR="00310AB5" w:rsidRDefault="00861697" w:rsidP="00661B00">
      <w:pPr>
        <w:spacing w:after="0"/>
        <w:rPr>
          <w:rFonts w:ascii="Arial" w:hAnsi="Arial"/>
        </w:rPr>
      </w:pPr>
      <w:r w:rsidRPr="00051FD8">
        <w:rPr>
          <w:rFonts w:ascii="Arial" w:hAnsi="Arial"/>
        </w:rPr>
        <w:t xml:space="preserve">This section </w:t>
      </w:r>
      <w:r w:rsidR="000178D4" w:rsidRPr="00051FD8">
        <w:rPr>
          <w:rFonts w:ascii="Arial" w:hAnsi="Arial"/>
        </w:rPr>
        <w:t>expla</w:t>
      </w:r>
      <w:r w:rsidR="00050995">
        <w:rPr>
          <w:rFonts w:ascii="Arial" w:hAnsi="Arial"/>
        </w:rPr>
        <w:t>i</w:t>
      </w:r>
      <w:r w:rsidR="000178D4" w:rsidRPr="00051FD8">
        <w:rPr>
          <w:rFonts w:ascii="Arial" w:hAnsi="Arial"/>
        </w:rPr>
        <w:t>ns</w:t>
      </w:r>
      <w:r w:rsidRPr="00051FD8">
        <w:rPr>
          <w:rFonts w:ascii="Arial" w:hAnsi="Arial"/>
        </w:rPr>
        <w:t xml:space="preserve"> </w:t>
      </w:r>
      <w:r w:rsidR="000178D4">
        <w:rPr>
          <w:rFonts w:ascii="Arial" w:hAnsi="Arial"/>
        </w:rPr>
        <w:t xml:space="preserve">the meter cases that were corrected outside the </w:t>
      </w:r>
      <w:r w:rsidR="0044642A">
        <w:rPr>
          <w:rFonts w:ascii="Arial" w:hAnsi="Arial"/>
        </w:rPr>
        <w:t>Meter and Billing Performance Standards</w:t>
      </w:r>
      <w:r w:rsidRPr="00051FD8">
        <w:rPr>
          <w:rFonts w:ascii="Arial" w:hAnsi="Arial"/>
        </w:rPr>
        <w:t xml:space="preserve"> and any other </w:t>
      </w:r>
      <w:r w:rsidR="0044642A">
        <w:rPr>
          <w:rFonts w:ascii="Arial" w:hAnsi="Arial"/>
        </w:rPr>
        <w:t xml:space="preserve">tracking and reporting </w:t>
      </w:r>
      <w:r w:rsidRPr="00051FD8">
        <w:rPr>
          <w:rFonts w:ascii="Arial" w:hAnsi="Arial"/>
        </w:rPr>
        <w:t>issues</w:t>
      </w:r>
      <w:r w:rsidR="0044642A">
        <w:rPr>
          <w:rFonts w:ascii="Arial" w:hAnsi="Arial"/>
        </w:rPr>
        <w:t>.</w:t>
      </w:r>
    </w:p>
    <w:p w:rsidR="00310AB5" w:rsidRDefault="00310AB5" w:rsidP="00661B00">
      <w:pPr>
        <w:spacing w:after="0"/>
        <w:rPr>
          <w:rFonts w:ascii="Arial" w:hAnsi="Arial"/>
        </w:rPr>
      </w:pPr>
    </w:p>
    <w:p w:rsidR="00C22693" w:rsidRPr="00E127A6" w:rsidRDefault="00C22693" w:rsidP="00C22693">
      <w:pPr>
        <w:spacing w:after="0"/>
        <w:rPr>
          <w:rFonts w:ascii="Arial" w:hAnsi="Arial"/>
          <w:b/>
          <w:u w:val="single"/>
        </w:rPr>
      </w:pPr>
      <w:r w:rsidRPr="00E127A6">
        <w:rPr>
          <w:rFonts w:ascii="Arial" w:hAnsi="Arial"/>
          <w:b/>
          <w:u w:val="single"/>
        </w:rPr>
        <w:t>Stopped Meters</w:t>
      </w:r>
    </w:p>
    <w:p w:rsidR="00C22693" w:rsidRDefault="00C22693">
      <w:pPr>
        <w:spacing w:after="0"/>
        <w:rPr>
          <w:rFonts w:ascii="Arial" w:hAnsi="Arial"/>
        </w:rPr>
      </w:pPr>
    </w:p>
    <w:p w:rsidR="00F26F3E" w:rsidRDefault="00F26F3E">
      <w:pPr>
        <w:spacing w:after="0"/>
        <w:rPr>
          <w:rFonts w:ascii="Arial" w:hAnsi="Arial"/>
        </w:rPr>
      </w:pPr>
      <w:r>
        <w:rPr>
          <w:rFonts w:ascii="Arial" w:hAnsi="Arial"/>
        </w:rPr>
        <w:t xml:space="preserve">The table below </w:t>
      </w:r>
      <w:r w:rsidR="005706CB">
        <w:rPr>
          <w:rFonts w:ascii="Arial" w:hAnsi="Arial"/>
        </w:rPr>
        <w:t>summarize</w:t>
      </w:r>
      <w:r w:rsidR="0044642A">
        <w:rPr>
          <w:rFonts w:ascii="Arial" w:hAnsi="Arial"/>
        </w:rPr>
        <w:t>s</w:t>
      </w:r>
      <w:r>
        <w:rPr>
          <w:rFonts w:ascii="Arial" w:hAnsi="Arial"/>
        </w:rPr>
        <w:t xml:space="preserve"> the </w:t>
      </w:r>
      <w:r w:rsidR="005706CB">
        <w:rPr>
          <w:rFonts w:ascii="Arial" w:hAnsi="Arial"/>
        </w:rPr>
        <w:t xml:space="preserve">stopped meter </w:t>
      </w:r>
      <w:r>
        <w:rPr>
          <w:rFonts w:ascii="Arial" w:hAnsi="Arial"/>
        </w:rPr>
        <w:t xml:space="preserve">results </w:t>
      </w:r>
      <w:r w:rsidR="005706CB">
        <w:rPr>
          <w:rFonts w:ascii="Arial" w:hAnsi="Arial"/>
        </w:rPr>
        <w:t xml:space="preserve">by </w:t>
      </w:r>
      <w:r w:rsidR="0044642A">
        <w:rPr>
          <w:rFonts w:ascii="Arial" w:hAnsi="Arial"/>
        </w:rPr>
        <w:t xml:space="preserve">Meter and Billing Performance Standards </w:t>
      </w:r>
      <w:r>
        <w:rPr>
          <w:rFonts w:ascii="Arial" w:hAnsi="Arial"/>
        </w:rPr>
        <w:t xml:space="preserve">for the </w:t>
      </w:r>
      <w:r w:rsidR="005706CB">
        <w:rPr>
          <w:rFonts w:ascii="Arial" w:hAnsi="Arial"/>
        </w:rPr>
        <w:t xml:space="preserve">applicable reporting </w:t>
      </w:r>
      <w:r>
        <w:rPr>
          <w:rFonts w:ascii="Arial" w:hAnsi="Arial"/>
        </w:rPr>
        <w:t xml:space="preserve">period </w:t>
      </w:r>
      <w:r w:rsidR="005706CB">
        <w:rPr>
          <w:rFonts w:ascii="Arial" w:hAnsi="Arial"/>
        </w:rPr>
        <w:t xml:space="preserve">of </w:t>
      </w:r>
      <w:r w:rsidR="00CE593E">
        <w:rPr>
          <w:rFonts w:ascii="Arial" w:hAnsi="Arial"/>
        </w:rPr>
        <w:t xml:space="preserve">January </w:t>
      </w:r>
      <w:r>
        <w:rPr>
          <w:rFonts w:ascii="Arial" w:hAnsi="Arial"/>
        </w:rPr>
        <w:t xml:space="preserve">1, </w:t>
      </w:r>
      <w:r w:rsidR="00CE593E">
        <w:rPr>
          <w:rFonts w:ascii="Arial" w:hAnsi="Arial"/>
        </w:rPr>
        <w:t>2014</w:t>
      </w:r>
      <w:r w:rsidR="00FE2433">
        <w:rPr>
          <w:rFonts w:ascii="Arial" w:hAnsi="Arial"/>
        </w:rPr>
        <w:t>,</w:t>
      </w:r>
      <w:r>
        <w:rPr>
          <w:rFonts w:ascii="Arial" w:hAnsi="Arial"/>
        </w:rPr>
        <w:t xml:space="preserve"> thr</w:t>
      </w:r>
      <w:r w:rsidR="005706CB">
        <w:rPr>
          <w:rFonts w:ascii="Arial" w:hAnsi="Arial"/>
        </w:rPr>
        <w:t>ough</w:t>
      </w:r>
      <w:r>
        <w:rPr>
          <w:rFonts w:ascii="Arial" w:hAnsi="Arial"/>
        </w:rPr>
        <w:t xml:space="preserve"> December 31, </w:t>
      </w:r>
      <w:r w:rsidR="00A44FD5">
        <w:rPr>
          <w:rFonts w:ascii="Arial" w:hAnsi="Arial"/>
        </w:rPr>
        <w:t>201</w:t>
      </w:r>
      <w:r w:rsidR="00CE593E">
        <w:rPr>
          <w:rFonts w:ascii="Arial" w:hAnsi="Arial"/>
        </w:rPr>
        <w:t>4</w:t>
      </w:r>
      <w:r w:rsidR="005706CB">
        <w:rPr>
          <w:rFonts w:ascii="Arial" w:hAnsi="Arial"/>
        </w:rPr>
        <w:t xml:space="preserve"> by energy</w:t>
      </w:r>
      <w:r>
        <w:rPr>
          <w:rFonts w:ascii="Arial" w:hAnsi="Arial"/>
        </w:rPr>
        <w:t>.</w:t>
      </w:r>
    </w:p>
    <w:p w:rsidR="00F26F3E" w:rsidRDefault="00F26F3E">
      <w:pPr>
        <w:spacing w:after="0"/>
        <w:rPr>
          <w:rFonts w:ascii="Arial" w:hAnsi="Arial"/>
        </w:rPr>
      </w:pPr>
    </w:p>
    <w:tbl>
      <w:tblPr>
        <w:tblW w:w="0" w:type="auto"/>
        <w:tblInd w:w="198" w:type="dxa"/>
        <w:tblLook w:val="04A0" w:firstRow="1" w:lastRow="0" w:firstColumn="1" w:lastColumn="0" w:noHBand="0" w:noVBand="1"/>
      </w:tblPr>
      <w:tblGrid>
        <w:gridCol w:w="1890"/>
        <w:gridCol w:w="1800"/>
        <w:gridCol w:w="1800"/>
        <w:gridCol w:w="1980"/>
        <w:gridCol w:w="1675"/>
      </w:tblGrid>
      <w:tr w:rsidR="00DC1301" w:rsidRPr="00DC1301" w:rsidTr="00DC1301">
        <w:trPr>
          <w:trHeight w:val="765"/>
        </w:trPr>
        <w:tc>
          <w:tcPr>
            <w:tcW w:w="1890" w:type="dxa"/>
            <w:tcBorders>
              <w:top w:val="single" w:sz="4" w:space="0" w:color="auto"/>
              <w:left w:val="single" w:sz="4" w:space="0" w:color="auto"/>
              <w:bottom w:val="single" w:sz="4" w:space="0" w:color="auto"/>
              <w:right w:val="single" w:sz="4" w:space="0" w:color="FFFFFF"/>
            </w:tcBorders>
            <w:shd w:val="clear" w:color="000000" w:fill="16365C"/>
            <w:vAlign w:val="center"/>
            <w:hideMark/>
          </w:tcPr>
          <w:p w:rsidR="00F26F3E" w:rsidRPr="00DC1301" w:rsidRDefault="000B763D" w:rsidP="004E37B6">
            <w:pPr>
              <w:spacing w:after="0"/>
              <w:jc w:val="center"/>
              <w:rPr>
                <w:rFonts w:asciiTheme="minorHAnsi" w:eastAsia="Times New Roman" w:hAnsiTheme="minorHAnsi" w:cs="Arial"/>
                <w:b/>
                <w:color w:val="FFFFFF"/>
                <w:kern w:val="0"/>
              </w:rPr>
            </w:pPr>
            <w:r w:rsidRPr="00DC1301">
              <w:rPr>
                <w:rFonts w:asciiTheme="minorHAnsi" w:eastAsia="Times New Roman" w:hAnsiTheme="minorHAnsi" w:cs="Arial"/>
                <w:b/>
                <w:kern w:val="0"/>
              </w:rPr>
              <w:t>Stopped Meter Results</w:t>
            </w:r>
          </w:p>
        </w:tc>
        <w:tc>
          <w:tcPr>
            <w:tcW w:w="1800" w:type="dxa"/>
            <w:tcBorders>
              <w:top w:val="single" w:sz="4" w:space="0" w:color="auto"/>
              <w:left w:val="nil"/>
              <w:bottom w:val="single" w:sz="4" w:space="0" w:color="auto"/>
              <w:right w:val="single" w:sz="4" w:space="0" w:color="FFFFFF"/>
            </w:tcBorders>
            <w:shd w:val="clear" w:color="000000" w:fill="16365C"/>
            <w:vAlign w:val="center"/>
            <w:hideMark/>
          </w:tcPr>
          <w:p w:rsidR="00F26F3E" w:rsidRPr="00DC1301" w:rsidRDefault="00F26F3E" w:rsidP="00F26F3E">
            <w:pPr>
              <w:spacing w:after="0"/>
              <w:jc w:val="center"/>
              <w:rPr>
                <w:rFonts w:asciiTheme="minorHAnsi" w:eastAsia="Times New Roman" w:hAnsiTheme="minorHAnsi" w:cs="Arial"/>
                <w:b/>
                <w:color w:val="FFFFFF"/>
                <w:kern w:val="0"/>
              </w:rPr>
            </w:pPr>
            <w:r w:rsidRPr="00DC1301">
              <w:rPr>
                <w:rFonts w:asciiTheme="minorHAnsi" w:eastAsia="Times New Roman" w:hAnsiTheme="minorHAnsi" w:cs="Arial"/>
                <w:b/>
                <w:color w:val="FFFFFF"/>
                <w:kern w:val="0"/>
              </w:rPr>
              <w:t>Within 12 months</w:t>
            </w:r>
          </w:p>
        </w:tc>
        <w:tc>
          <w:tcPr>
            <w:tcW w:w="1800" w:type="dxa"/>
            <w:tcBorders>
              <w:top w:val="single" w:sz="4" w:space="0" w:color="auto"/>
              <w:left w:val="nil"/>
              <w:bottom w:val="single" w:sz="4" w:space="0" w:color="auto"/>
              <w:right w:val="single" w:sz="4" w:space="0" w:color="FFFFFF"/>
            </w:tcBorders>
            <w:shd w:val="clear" w:color="000000" w:fill="16365C"/>
            <w:vAlign w:val="center"/>
            <w:hideMark/>
          </w:tcPr>
          <w:p w:rsidR="00F26F3E" w:rsidRPr="00DC1301" w:rsidRDefault="00F26F3E" w:rsidP="00F26F3E">
            <w:pPr>
              <w:spacing w:after="0"/>
              <w:jc w:val="center"/>
              <w:rPr>
                <w:rFonts w:asciiTheme="minorHAnsi" w:eastAsia="Times New Roman" w:hAnsiTheme="minorHAnsi" w:cs="Arial"/>
                <w:b/>
                <w:color w:val="FFFFFF"/>
                <w:kern w:val="0"/>
              </w:rPr>
            </w:pPr>
            <w:r w:rsidRPr="00DC1301">
              <w:rPr>
                <w:rFonts w:asciiTheme="minorHAnsi" w:eastAsia="Times New Roman" w:hAnsiTheme="minorHAnsi" w:cs="Arial"/>
                <w:b/>
                <w:color w:val="FFFFFF"/>
                <w:kern w:val="0"/>
              </w:rPr>
              <w:t>Within 24 months</w:t>
            </w:r>
          </w:p>
        </w:tc>
        <w:tc>
          <w:tcPr>
            <w:tcW w:w="1980" w:type="dxa"/>
            <w:tcBorders>
              <w:top w:val="single" w:sz="4" w:space="0" w:color="auto"/>
              <w:left w:val="nil"/>
              <w:bottom w:val="single" w:sz="4" w:space="0" w:color="auto"/>
              <w:right w:val="single" w:sz="4" w:space="0" w:color="FFFFFF"/>
            </w:tcBorders>
            <w:shd w:val="clear" w:color="000000" w:fill="16365C"/>
            <w:vAlign w:val="center"/>
            <w:hideMark/>
          </w:tcPr>
          <w:p w:rsidR="00F26F3E" w:rsidRPr="00DC1301" w:rsidRDefault="00F26F3E" w:rsidP="00F26F3E">
            <w:pPr>
              <w:spacing w:after="0"/>
              <w:jc w:val="center"/>
              <w:rPr>
                <w:rFonts w:asciiTheme="minorHAnsi" w:eastAsia="Times New Roman" w:hAnsiTheme="minorHAnsi" w:cs="Arial"/>
                <w:b/>
                <w:color w:val="FFFFFF"/>
                <w:kern w:val="0"/>
              </w:rPr>
            </w:pPr>
            <w:r w:rsidRPr="00DC1301">
              <w:rPr>
                <w:rFonts w:asciiTheme="minorHAnsi" w:eastAsia="Times New Roman" w:hAnsiTheme="minorHAnsi" w:cs="Arial"/>
                <w:b/>
                <w:color w:val="FFFFFF"/>
                <w:kern w:val="0"/>
              </w:rPr>
              <w:t>Greater than 24 months</w:t>
            </w:r>
          </w:p>
        </w:tc>
        <w:tc>
          <w:tcPr>
            <w:tcW w:w="1675" w:type="dxa"/>
            <w:tcBorders>
              <w:top w:val="single" w:sz="4" w:space="0" w:color="auto"/>
              <w:left w:val="nil"/>
              <w:bottom w:val="single" w:sz="4" w:space="0" w:color="auto"/>
              <w:right w:val="single" w:sz="4" w:space="0" w:color="auto"/>
            </w:tcBorders>
            <w:shd w:val="clear" w:color="000000" w:fill="16365C"/>
            <w:vAlign w:val="center"/>
            <w:hideMark/>
          </w:tcPr>
          <w:p w:rsidR="00F26F3E" w:rsidRPr="00DC1301" w:rsidRDefault="00F26F3E" w:rsidP="00F26F3E">
            <w:pPr>
              <w:spacing w:after="0"/>
              <w:jc w:val="center"/>
              <w:rPr>
                <w:rFonts w:asciiTheme="minorHAnsi" w:eastAsia="Times New Roman" w:hAnsiTheme="minorHAnsi" w:cs="Arial"/>
                <w:b/>
                <w:color w:val="FFFFFF"/>
                <w:kern w:val="0"/>
              </w:rPr>
            </w:pPr>
            <w:r w:rsidRPr="00DC1301">
              <w:rPr>
                <w:rFonts w:asciiTheme="minorHAnsi" w:eastAsia="Times New Roman" w:hAnsiTheme="minorHAnsi" w:cs="Arial"/>
                <w:b/>
                <w:color w:val="FFFFFF"/>
                <w:kern w:val="0"/>
              </w:rPr>
              <w:t>Total</w:t>
            </w:r>
          </w:p>
        </w:tc>
      </w:tr>
      <w:tr w:rsidR="00DC1301" w:rsidRPr="00DC1301" w:rsidTr="00DC1301">
        <w:trPr>
          <w:trHeight w:hRule="exact" w:val="288"/>
        </w:trPr>
        <w:tc>
          <w:tcPr>
            <w:tcW w:w="1890" w:type="dxa"/>
            <w:tcBorders>
              <w:top w:val="single" w:sz="4" w:space="0" w:color="auto"/>
              <w:left w:val="single" w:sz="4" w:space="0" w:color="auto"/>
              <w:bottom w:val="single" w:sz="4" w:space="0" w:color="auto"/>
              <w:right w:val="nil"/>
            </w:tcBorders>
            <w:shd w:val="clear" w:color="auto" w:fill="auto"/>
            <w:vAlign w:val="bottom"/>
            <w:hideMark/>
          </w:tcPr>
          <w:p w:rsidR="00F26F3E" w:rsidRPr="00B67677" w:rsidRDefault="00F03EC2" w:rsidP="00594159">
            <w:pPr>
              <w:spacing w:after="0"/>
              <w:rPr>
                <w:rFonts w:asciiTheme="minorHAnsi" w:eastAsia="Times New Roman" w:hAnsiTheme="minorHAnsi" w:cs="Arial"/>
                <w:b/>
                <w:kern w:val="0"/>
              </w:rPr>
            </w:pPr>
            <w:r w:rsidRPr="00B67677">
              <w:rPr>
                <w:rFonts w:asciiTheme="minorHAnsi" w:eastAsia="Times New Roman" w:hAnsiTheme="minorHAnsi" w:cs="Arial"/>
                <w:b/>
                <w:kern w:val="0"/>
              </w:rPr>
              <w:t>Electric</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rsidR="00F26F3E" w:rsidRPr="00DC1301" w:rsidRDefault="00CE593E" w:rsidP="00A44FD5">
            <w:pPr>
              <w:jc w:val="right"/>
              <w:rPr>
                <w:rFonts w:asciiTheme="minorHAnsi" w:hAnsiTheme="minorHAnsi" w:cs="Calibri"/>
                <w:color w:val="000000"/>
              </w:rPr>
            </w:pPr>
            <w:r w:rsidRPr="00DC1301">
              <w:rPr>
                <w:rFonts w:asciiTheme="minorHAnsi" w:hAnsiTheme="minorHAnsi" w:cs="Calibri"/>
                <w:color w:val="000000"/>
              </w:rPr>
              <w:t xml:space="preserve">306  </w:t>
            </w:r>
          </w:p>
        </w:tc>
        <w:tc>
          <w:tcPr>
            <w:tcW w:w="1800" w:type="dxa"/>
            <w:tcBorders>
              <w:top w:val="nil"/>
              <w:left w:val="nil"/>
              <w:bottom w:val="single" w:sz="4" w:space="0" w:color="auto"/>
              <w:right w:val="single" w:sz="4" w:space="0" w:color="auto"/>
            </w:tcBorders>
            <w:shd w:val="clear" w:color="auto" w:fill="auto"/>
            <w:vAlign w:val="bottom"/>
            <w:hideMark/>
          </w:tcPr>
          <w:p w:rsidR="00F26F3E" w:rsidRPr="00DC1301" w:rsidRDefault="00CE593E" w:rsidP="000A2FA0">
            <w:pPr>
              <w:jc w:val="right"/>
              <w:rPr>
                <w:rFonts w:asciiTheme="minorHAnsi" w:hAnsiTheme="minorHAnsi" w:cs="Calibri"/>
                <w:color w:val="000000"/>
              </w:rPr>
            </w:pPr>
            <w:r w:rsidRPr="00DC1301">
              <w:rPr>
                <w:rFonts w:asciiTheme="minorHAnsi" w:hAnsiTheme="minorHAnsi" w:cs="Calibri"/>
                <w:color w:val="000000"/>
              </w:rPr>
              <w:t>15</w:t>
            </w:r>
          </w:p>
        </w:tc>
        <w:tc>
          <w:tcPr>
            <w:tcW w:w="1980" w:type="dxa"/>
            <w:tcBorders>
              <w:top w:val="nil"/>
              <w:left w:val="nil"/>
              <w:bottom w:val="single" w:sz="4" w:space="0" w:color="auto"/>
              <w:right w:val="single" w:sz="4" w:space="0" w:color="auto"/>
            </w:tcBorders>
            <w:shd w:val="clear" w:color="auto" w:fill="auto"/>
            <w:vAlign w:val="bottom"/>
            <w:hideMark/>
          </w:tcPr>
          <w:p w:rsidR="00F26F3E" w:rsidRPr="00DC1301" w:rsidRDefault="00CE593E" w:rsidP="00FD7756">
            <w:pPr>
              <w:jc w:val="right"/>
              <w:rPr>
                <w:rFonts w:asciiTheme="minorHAnsi" w:hAnsiTheme="minorHAnsi" w:cs="Calibri"/>
                <w:color w:val="000000"/>
              </w:rPr>
            </w:pPr>
            <w:r w:rsidRPr="00DC1301">
              <w:rPr>
                <w:rFonts w:asciiTheme="minorHAnsi" w:hAnsiTheme="minorHAnsi" w:cs="Calibri"/>
                <w:color w:val="000000"/>
              </w:rPr>
              <w:t>7</w:t>
            </w:r>
          </w:p>
        </w:tc>
        <w:tc>
          <w:tcPr>
            <w:tcW w:w="1675" w:type="dxa"/>
            <w:tcBorders>
              <w:top w:val="nil"/>
              <w:left w:val="nil"/>
              <w:bottom w:val="single" w:sz="4" w:space="0" w:color="auto"/>
              <w:right w:val="single" w:sz="4" w:space="0" w:color="auto"/>
            </w:tcBorders>
            <w:shd w:val="clear" w:color="auto" w:fill="auto"/>
            <w:vAlign w:val="bottom"/>
            <w:hideMark/>
          </w:tcPr>
          <w:p w:rsidR="00F26F3E" w:rsidRPr="008B505E" w:rsidRDefault="00CE593E">
            <w:pPr>
              <w:jc w:val="right"/>
              <w:rPr>
                <w:rFonts w:asciiTheme="minorHAnsi" w:hAnsiTheme="minorHAnsi" w:cs="Calibri"/>
                <w:b/>
                <w:color w:val="000000"/>
              </w:rPr>
            </w:pPr>
            <w:r w:rsidRPr="008B505E">
              <w:rPr>
                <w:rFonts w:asciiTheme="minorHAnsi" w:hAnsiTheme="minorHAnsi" w:cs="Calibri"/>
                <w:b/>
                <w:color w:val="000000"/>
              </w:rPr>
              <w:t>328</w:t>
            </w:r>
          </w:p>
        </w:tc>
      </w:tr>
      <w:tr w:rsidR="00DC1301" w:rsidRPr="00DC1301" w:rsidTr="00DC1301">
        <w:trPr>
          <w:trHeight w:hRule="exact" w:val="288"/>
        </w:trPr>
        <w:tc>
          <w:tcPr>
            <w:tcW w:w="1890" w:type="dxa"/>
            <w:tcBorders>
              <w:top w:val="single" w:sz="4" w:space="0" w:color="auto"/>
              <w:left w:val="single" w:sz="4" w:space="0" w:color="auto"/>
              <w:bottom w:val="single" w:sz="4" w:space="0" w:color="auto"/>
              <w:right w:val="nil"/>
            </w:tcBorders>
            <w:shd w:val="clear" w:color="auto" w:fill="auto"/>
            <w:vAlign w:val="bottom"/>
            <w:hideMark/>
          </w:tcPr>
          <w:p w:rsidR="00F26F3E" w:rsidRPr="00B67677" w:rsidRDefault="00F03EC2" w:rsidP="00594159">
            <w:pPr>
              <w:spacing w:after="0"/>
              <w:rPr>
                <w:rFonts w:asciiTheme="minorHAnsi" w:eastAsia="Times New Roman" w:hAnsiTheme="minorHAnsi" w:cs="Arial"/>
                <w:b/>
                <w:kern w:val="0"/>
              </w:rPr>
            </w:pPr>
            <w:r w:rsidRPr="00B67677">
              <w:rPr>
                <w:rFonts w:asciiTheme="minorHAnsi" w:eastAsia="Times New Roman" w:hAnsiTheme="minorHAnsi" w:cs="Arial"/>
                <w:b/>
                <w:kern w:val="0"/>
              </w:rPr>
              <w:t>Gas</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rsidR="00F26F3E" w:rsidRPr="00DC1301" w:rsidRDefault="00CE593E" w:rsidP="00A44FD5">
            <w:pPr>
              <w:spacing w:after="0"/>
              <w:jc w:val="right"/>
              <w:rPr>
                <w:rFonts w:asciiTheme="minorHAnsi" w:eastAsia="Times New Roman" w:hAnsiTheme="minorHAnsi" w:cs="Calibri"/>
                <w:color w:val="000000"/>
                <w:kern w:val="0"/>
              </w:rPr>
            </w:pPr>
            <w:r w:rsidRPr="00DC1301">
              <w:rPr>
                <w:rFonts w:asciiTheme="minorHAnsi" w:eastAsia="Times New Roman" w:hAnsiTheme="minorHAnsi" w:cs="Calibri"/>
                <w:color w:val="000000"/>
                <w:kern w:val="0"/>
              </w:rPr>
              <w:t>2,037</w:t>
            </w:r>
          </w:p>
        </w:tc>
        <w:tc>
          <w:tcPr>
            <w:tcW w:w="1800" w:type="dxa"/>
            <w:tcBorders>
              <w:top w:val="nil"/>
              <w:left w:val="nil"/>
              <w:bottom w:val="single" w:sz="4" w:space="0" w:color="auto"/>
              <w:right w:val="single" w:sz="4" w:space="0" w:color="auto"/>
            </w:tcBorders>
            <w:shd w:val="clear" w:color="auto" w:fill="auto"/>
            <w:vAlign w:val="bottom"/>
            <w:hideMark/>
          </w:tcPr>
          <w:p w:rsidR="00F26F3E" w:rsidRPr="00DC1301" w:rsidRDefault="00F26F3E" w:rsidP="000A2FA0">
            <w:pPr>
              <w:spacing w:after="0"/>
              <w:jc w:val="right"/>
              <w:rPr>
                <w:rFonts w:asciiTheme="minorHAnsi" w:eastAsia="Times New Roman" w:hAnsiTheme="minorHAnsi" w:cs="Calibri"/>
                <w:color w:val="000000"/>
                <w:kern w:val="0"/>
              </w:rPr>
            </w:pPr>
            <w:r w:rsidRPr="00DC1301">
              <w:rPr>
                <w:rFonts w:asciiTheme="minorHAnsi" w:eastAsia="Times New Roman" w:hAnsiTheme="minorHAnsi" w:cs="Calibri"/>
                <w:color w:val="000000"/>
                <w:kern w:val="0"/>
              </w:rPr>
              <w:t xml:space="preserve">     </w:t>
            </w:r>
            <w:r w:rsidR="00CE593E" w:rsidRPr="00DC1301">
              <w:rPr>
                <w:rFonts w:asciiTheme="minorHAnsi" w:eastAsia="Times New Roman" w:hAnsiTheme="minorHAnsi" w:cs="Calibri"/>
                <w:color w:val="000000"/>
                <w:kern w:val="0"/>
              </w:rPr>
              <w:t>131</w:t>
            </w:r>
          </w:p>
        </w:tc>
        <w:tc>
          <w:tcPr>
            <w:tcW w:w="1980" w:type="dxa"/>
            <w:tcBorders>
              <w:top w:val="nil"/>
              <w:left w:val="nil"/>
              <w:bottom w:val="single" w:sz="4" w:space="0" w:color="auto"/>
              <w:right w:val="single" w:sz="4" w:space="0" w:color="auto"/>
            </w:tcBorders>
            <w:shd w:val="clear" w:color="auto" w:fill="auto"/>
            <w:vAlign w:val="bottom"/>
            <w:hideMark/>
          </w:tcPr>
          <w:p w:rsidR="00F26F3E" w:rsidRPr="00DC1301" w:rsidRDefault="00CE593E" w:rsidP="00FD7756">
            <w:pPr>
              <w:spacing w:after="0"/>
              <w:jc w:val="right"/>
              <w:rPr>
                <w:rFonts w:asciiTheme="minorHAnsi" w:eastAsia="Times New Roman" w:hAnsiTheme="minorHAnsi" w:cs="Calibri"/>
                <w:color w:val="000000"/>
                <w:kern w:val="0"/>
              </w:rPr>
            </w:pPr>
            <w:r w:rsidRPr="00DC1301">
              <w:rPr>
                <w:rFonts w:asciiTheme="minorHAnsi" w:eastAsia="Times New Roman" w:hAnsiTheme="minorHAnsi" w:cs="Calibri"/>
                <w:color w:val="000000"/>
                <w:kern w:val="0"/>
              </w:rPr>
              <w:t>25</w:t>
            </w:r>
          </w:p>
        </w:tc>
        <w:tc>
          <w:tcPr>
            <w:tcW w:w="1675" w:type="dxa"/>
            <w:tcBorders>
              <w:top w:val="nil"/>
              <w:left w:val="nil"/>
              <w:bottom w:val="single" w:sz="4" w:space="0" w:color="auto"/>
              <w:right w:val="single" w:sz="4" w:space="0" w:color="auto"/>
            </w:tcBorders>
            <w:shd w:val="clear" w:color="auto" w:fill="auto"/>
            <w:vAlign w:val="bottom"/>
            <w:hideMark/>
          </w:tcPr>
          <w:p w:rsidR="00F26F3E" w:rsidRPr="008B505E" w:rsidRDefault="00CE593E">
            <w:pPr>
              <w:spacing w:after="0"/>
              <w:jc w:val="right"/>
              <w:rPr>
                <w:rFonts w:asciiTheme="minorHAnsi" w:eastAsia="Times New Roman" w:hAnsiTheme="minorHAnsi" w:cs="Calibri"/>
                <w:b/>
                <w:color w:val="000000"/>
                <w:kern w:val="0"/>
              </w:rPr>
            </w:pPr>
            <w:r w:rsidRPr="008B505E">
              <w:rPr>
                <w:rFonts w:asciiTheme="minorHAnsi" w:eastAsia="Times New Roman" w:hAnsiTheme="minorHAnsi" w:cs="Calibri"/>
                <w:b/>
                <w:color w:val="000000"/>
                <w:kern w:val="0"/>
              </w:rPr>
              <w:t>2,193</w:t>
            </w:r>
          </w:p>
        </w:tc>
      </w:tr>
      <w:tr w:rsidR="00DC1301" w:rsidRPr="00B67677" w:rsidTr="00DC1301">
        <w:trPr>
          <w:trHeight w:hRule="exact" w:val="288"/>
        </w:trPr>
        <w:tc>
          <w:tcPr>
            <w:tcW w:w="1890" w:type="dxa"/>
            <w:tcBorders>
              <w:top w:val="single" w:sz="4" w:space="0" w:color="auto"/>
              <w:left w:val="single" w:sz="4" w:space="0" w:color="auto"/>
              <w:bottom w:val="single" w:sz="4" w:space="0" w:color="auto"/>
              <w:right w:val="nil"/>
            </w:tcBorders>
            <w:shd w:val="clear" w:color="auto" w:fill="auto"/>
            <w:vAlign w:val="bottom"/>
          </w:tcPr>
          <w:p w:rsidR="005706CB" w:rsidRPr="00B67677" w:rsidRDefault="005706CB" w:rsidP="00594159">
            <w:pPr>
              <w:spacing w:after="0"/>
              <w:rPr>
                <w:rFonts w:asciiTheme="minorHAnsi" w:eastAsia="Times New Roman" w:hAnsiTheme="minorHAnsi" w:cs="Arial"/>
                <w:b/>
                <w:kern w:val="0"/>
              </w:rPr>
            </w:pPr>
            <w:r w:rsidRPr="00B67677">
              <w:rPr>
                <w:rFonts w:asciiTheme="minorHAnsi" w:eastAsia="Times New Roman" w:hAnsiTheme="minorHAnsi" w:cs="Arial"/>
                <w:b/>
                <w:kern w:val="0"/>
              </w:rPr>
              <w:t>Total</w:t>
            </w:r>
          </w:p>
        </w:tc>
        <w:tc>
          <w:tcPr>
            <w:tcW w:w="1800" w:type="dxa"/>
            <w:tcBorders>
              <w:top w:val="nil"/>
              <w:left w:val="single" w:sz="4" w:space="0" w:color="auto"/>
              <w:bottom w:val="single" w:sz="4" w:space="0" w:color="auto"/>
              <w:right w:val="single" w:sz="4" w:space="0" w:color="auto"/>
            </w:tcBorders>
            <w:shd w:val="clear" w:color="auto" w:fill="auto"/>
            <w:vAlign w:val="bottom"/>
          </w:tcPr>
          <w:p w:rsidR="005706CB" w:rsidRPr="00B67677" w:rsidRDefault="00CE593E" w:rsidP="00A44FD5">
            <w:pPr>
              <w:spacing w:after="0"/>
              <w:jc w:val="right"/>
              <w:rPr>
                <w:rFonts w:asciiTheme="minorHAnsi" w:eastAsia="Times New Roman" w:hAnsiTheme="minorHAnsi" w:cs="Calibri"/>
                <w:b/>
                <w:color w:val="000000"/>
                <w:kern w:val="0"/>
              </w:rPr>
            </w:pPr>
            <w:r w:rsidRPr="00B67677">
              <w:rPr>
                <w:rFonts w:asciiTheme="minorHAnsi" w:eastAsia="Times New Roman" w:hAnsiTheme="minorHAnsi" w:cs="Calibri"/>
                <w:b/>
                <w:color w:val="000000"/>
                <w:kern w:val="0"/>
              </w:rPr>
              <w:t>2,343</w:t>
            </w:r>
          </w:p>
        </w:tc>
        <w:tc>
          <w:tcPr>
            <w:tcW w:w="1800" w:type="dxa"/>
            <w:tcBorders>
              <w:top w:val="nil"/>
              <w:left w:val="nil"/>
              <w:bottom w:val="single" w:sz="4" w:space="0" w:color="auto"/>
              <w:right w:val="single" w:sz="4" w:space="0" w:color="auto"/>
            </w:tcBorders>
            <w:shd w:val="clear" w:color="auto" w:fill="auto"/>
            <w:vAlign w:val="bottom"/>
          </w:tcPr>
          <w:p w:rsidR="005706CB" w:rsidRPr="00B67677" w:rsidRDefault="00CE593E" w:rsidP="000A2FA0">
            <w:pPr>
              <w:spacing w:after="0"/>
              <w:jc w:val="right"/>
              <w:rPr>
                <w:rFonts w:asciiTheme="minorHAnsi" w:eastAsia="Times New Roman" w:hAnsiTheme="minorHAnsi" w:cs="Calibri"/>
                <w:b/>
                <w:color w:val="000000"/>
                <w:kern w:val="0"/>
              </w:rPr>
            </w:pPr>
            <w:r w:rsidRPr="00B67677">
              <w:rPr>
                <w:rFonts w:asciiTheme="minorHAnsi" w:eastAsia="Times New Roman" w:hAnsiTheme="minorHAnsi" w:cs="Calibri"/>
                <w:b/>
                <w:color w:val="000000"/>
                <w:kern w:val="0"/>
              </w:rPr>
              <w:t>146</w:t>
            </w:r>
          </w:p>
        </w:tc>
        <w:tc>
          <w:tcPr>
            <w:tcW w:w="1980" w:type="dxa"/>
            <w:tcBorders>
              <w:top w:val="nil"/>
              <w:left w:val="nil"/>
              <w:bottom w:val="single" w:sz="4" w:space="0" w:color="auto"/>
              <w:right w:val="single" w:sz="4" w:space="0" w:color="auto"/>
            </w:tcBorders>
            <w:shd w:val="clear" w:color="auto" w:fill="auto"/>
            <w:vAlign w:val="bottom"/>
          </w:tcPr>
          <w:p w:rsidR="005706CB" w:rsidRPr="00B67677" w:rsidRDefault="00CE593E" w:rsidP="00FD7756">
            <w:pPr>
              <w:spacing w:after="0"/>
              <w:jc w:val="right"/>
              <w:rPr>
                <w:rFonts w:asciiTheme="minorHAnsi" w:eastAsia="Times New Roman" w:hAnsiTheme="minorHAnsi" w:cs="Calibri"/>
                <w:b/>
                <w:color w:val="000000"/>
                <w:kern w:val="0"/>
              </w:rPr>
            </w:pPr>
            <w:r w:rsidRPr="00B67677">
              <w:rPr>
                <w:rFonts w:asciiTheme="minorHAnsi" w:eastAsia="Times New Roman" w:hAnsiTheme="minorHAnsi" w:cs="Calibri"/>
                <w:b/>
                <w:color w:val="000000"/>
                <w:kern w:val="0"/>
              </w:rPr>
              <w:t>32</w:t>
            </w:r>
          </w:p>
        </w:tc>
        <w:tc>
          <w:tcPr>
            <w:tcW w:w="1675" w:type="dxa"/>
            <w:tcBorders>
              <w:top w:val="nil"/>
              <w:left w:val="nil"/>
              <w:bottom w:val="single" w:sz="4" w:space="0" w:color="auto"/>
              <w:right w:val="single" w:sz="4" w:space="0" w:color="auto"/>
            </w:tcBorders>
            <w:shd w:val="clear" w:color="auto" w:fill="auto"/>
            <w:vAlign w:val="bottom"/>
          </w:tcPr>
          <w:p w:rsidR="005706CB" w:rsidRPr="00B67677" w:rsidRDefault="00CE593E">
            <w:pPr>
              <w:spacing w:after="0"/>
              <w:jc w:val="right"/>
              <w:rPr>
                <w:rFonts w:asciiTheme="minorHAnsi" w:eastAsia="Times New Roman" w:hAnsiTheme="minorHAnsi" w:cs="Calibri"/>
                <w:b/>
                <w:color w:val="000000"/>
                <w:kern w:val="0"/>
              </w:rPr>
            </w:pPr>
            <w:r w:rsidRPr="00B67677">
              <w:rPr>
                <w:rFonts w:asciiTheme="minorHAnsi" w:eastAsia="Times New Roman" w:hAnsiTheme="minorHAnsi" w:cs="Calibri"/>
                <w:b/>
                <w:color w:val="000000"/>
                <w:kern w:val="0"/>
              </w:rPr>
              <w:t>2,521</w:t>
            </w:r>
          </w:p>
        </w:tc>
      </w:tr>
    </w:tbl>
    <w:p w:rsidR="00F26F3E" w:rsidRPr="00051FD8" w:rsidRDefault="00F26F3E">
      <w:pPr>
        <w:spacing w:after="0"/>
        <w:rPr>
          <w:rFonts w:ascii="Arial" w:hAnsi="Arial"/>
        </w:rPr>
      </w:pPr>
    </w:p>
    <w:p w:rsidR="009712CA" w:rsidRPr="00051FD8" w:rsidRDefault="009712CA">
      <w:pPr>
        <w:spacing w:after="0"/>
        <w:rPr>
          <w:rFonts w:ascii="Arial" w:hAnsi="Arial"/>
        </w:rPr>
      </w:pPr>
    </w:p>
    <w:p w:rsidR="00DC1301" w:rsidRDefault="00A44FD5" w:rsidP="00DC1301">
      <w:pPr>
        <w:spacing w:before="120" w:after="240"/>
        <w:rPr>
          <w:rFonts w:ascii="Arial" w:hAnsi="Arial"/>
        </w:rPr>
      </w:pPr>
      <w:r>
        <w:rPr>
          <w:rFonts w:ascii="Arial" w:hAnsi="Arial"/>
        </w:rPr>
        <w:t xml:space="preserve">The </w:t>
      </w:r>
      <w:r w:rsidR="002F0D22">
        <w:rPr>
          <w:rFonts w:ascii="Arial" w:hAnsi="Arial"/>
        </w:rPr>
        <w:t>3</w:t>
      </w:r>
      <w:r w:rsidR="00FF3ECB">
        <w:rPr>
          <w:rFonts w:ascii="Arial" w:hAnsi="Arial"/>
        </w:rPr>
        <w:t>2</w:t>
      </w:r>
      <w:r w:rsidR="00CE593E" w:rsidRPr="005706CB">
        <w:rPr>
          <w:rFonts w:ascii="Arial" w:hAnsi="Arial"/>
        </w:rPr>
        <w:t xml:space="preserve"> </w:t>
      </w:r>
      <w:r w:rsidR="008B51F2">
        <w:rPr>
          <w:rFonts w:ascii="Arial" w:hAnsi="Arial"/>
        </w:rPr>
        <w:t xml:space="preserve">electric and natural gas </w:t>
      </w:r>
      <w:r w:rsidR="00CB1CCD" w:rsidRPr="005706CB">
        <w:rPr>
          <w:rFonts w:ascii="Arial" w:hAnsi="Arial"/>
        </w:rPr>
        <w:t xml:space="preserve">meters </w:t>
      </w:r>
      <w:r>
        <w:rPr>
          <w:rFonts w:ascii="Arial" w:hAnsi="Arial"/>
        </w:rPr>
        <w:t xml:space="preserve">that </w:t>
      </w:r>
      <w:r w:rsidR="008B51F2">
        <w:rPr>
          <w:rFonts w:ascii="Arial" w:hAnsi="Arial"/>
        </w:rPr>
        <w:t xml:space="preserve">were </w:t>
      </w:r>
      <w:r w:rsidR="00533AB3">
        <w:rPr>
          <w:rFonts w:ascii="Arial" w:hAnsi="Arial"/>
        </w:rPr>
        <w:t>resolved</w:t>
      </w:r>
      <w:r>
        <w:rPr>
          <w:rFonts w:ascii="Arial" w:hAnsi="Arial"/>
        </w:rPr>
        <w:t xml:space="preserve"> </w:t>
      </w:r>
      <w:r w:rsidR="005706CB" w:rsidRPr="005706CB">
        <w:rPr>
          <w:rFonts w:ascii="Arial" w:hAnsi="Arial"/>
        </w:rPr>
        <w:t>outside of the 24</w:t>
      </w:r>
      <w:r w:rsidR="005706CB">
        <w:rPr>
          <w:rFonts w:ascii="Arial" w:hAnsi="Arial"/>
        </w:rPr>
        <w:t>-</w:t>
      </w:r>
      <w:r w:rsidR="005706CB" w:rsidRPr="005706CB">
        <w:rPr>
          <w:rFonts w:ascii="Arial" w:hAnsi="Arial"/>
        </w:rPr>
        <w:t xml:space="preserve">month time measurement </w:t>
      </w:r>
      <w:r w:rsidR="004A5998">
        <w:rPr>
          <w:rFonts w:ascii="Arial" w:hAnsi="Arial"/>
        </w:rPr>
        <w:t>were</w:t>
      </w:r>
      <w:r w:rsidR="00CB1CCD" w:rsidRPr="005706CB">
        <w:rPr>
          <w:rFonts w:ascii="Arial" w:hAnsi="Arial"/>
        </w:rPr>
        <w:t xml:space="preserve"> “poor performing” meters.  </w:t>
      </w:r>
      <w:r w:rsidR="00980820" w:rsidRPr="0011406F">
        <w:rPr>
          <w:rFonts w:ascii="Arial" w:hAnsi="Arial"/>
        </w:rPr>
        <w:t>The</w:t>
      </w:r>
      <w:r w:rsidR="005706CB" w:rsidRPr="00CD1339">
        <w:rPr>
          <w:rFonts w:ascii="Arial" w:hAnsi="Arial"/>
        </w:rPr>
        <w:t>se</w:t>
      </w:r>
      <w:r w:rsidR="00CB1CCD" w:rsidRPr="00B96718">
        <w:rPr>
          <w:rFonts w:ascii="Arial" w:hAnsi="Arial"/>
        </w:rPr>
        <w:t xml:space="preserve"> meter</w:t>
      </w:r>
      <w:r w:rsidR="005706CB" w:rsidRPr="00B96718">
        <w:rPr>
          <w:rFonts w:ascii="Arial" w:hAnsi="Arial"/>
        </w:rPr>
        <w:t>s</w:t>
      </w:r>
      <w:r w:rsidR="00CB1CCD" w:rsidRPr="00B96718">
        <w:rPr>
          <w:rFonts w:ascii="Arial" w:hAnsi="Arial"/>
        </w:rPr>
        <w:t xml:space="preserve"> show</w:t>
      </w:r>
      <w:r w:rsidR="007C1316">
        <w:rPr>
          <w:rFonts w:ascii="Arial" w:hAnsi="Arial"/>
        </w:rPr>
        <w:t>ed</w:t>
      </w:r>
      <w:r w:rsidR="00CB1CCD" w:rsidRPr="00E30565">
        <w:rPr>
          <w:rFonts w:ascii="Arial" w:hAnsi="Arial"/>
        </w:rPr>
        <w:t xml:space="preserve"> sporadic usage over a </w:t>
      </w:r>
      <w:r w:rsidR="00C70125">
        <w:rPr>
          <w:rFonts w:ascii="Arial" w:hAnsi="Arial"/>
        </w:rPr>
        <w:t xml:space="preserve">long </w:t>
      </w:r>
      <w:r w:rsidR="00CB1CCD" w:rsidRPr="00E30565">
        <w:rPr>
          <w:rFonts w:ascii="Arial" w:hAnsi="Arial"/>
        </w:rPr>
        <w:t>period of time</w:t>
      </w:r>
      <w:r w:rsidR="005706CB" w:rsidRPr="00E30565">
        <w:rPr>
          <w:rFonts w:ascii="Arial" w:hAnsi="Arial"/>
        </w:rPr>
        <w:t xml:space="preserve"> rather than constant zero consumption</w:t>
      </w:r>
      <w:r w:rsidR="00A27204" w:rsidRPr="00133A9D">
        <w:rPr>
          <w:rFonts w:ascii="Arial" w:hAnsi="Arial"/>
        </w:rPr>
        <w:t xml:space="preserve">.  </w:t>
      </w:r>
      <w:r w:rsidR="005706CB">
        <w:rPr>
          <w:rFonts w:ascii="Arial" w:hAnsi="Arial"/>
        </w:rPr>
        <w:t>Therefore, t</w:t>
      </w:r>
      <w:r w:rsidR="00A27204" w:rsidRPr="005706CB">
        <w:rPr>
          <w:rFonts w:ascii="Arial" w:hAnsi="Arial"/>
        </w:rPr>
        <w:t xml:space="preserve">he </w:t>
      </w:r>
      <w:r w:rsidR="00370561">
        <w:rPr>
          <w:rFonts w:ascii="Arial" w:hAnsi="Arial"/>
        </w:rPr>
        <w:t xml:space="preserve">initial </w:t>
      </w:r>
      <w:r w:rsidR="00CB1CCD" w:rsidRPr="005706CB">
        <w:rPr>
          <w:rFonts w:ascii="Arial" w:hAnsi="Arial"/>
        </w:rPr>
        <w:t xml:space="preserve">period of time </w:t>
      </w:r>
      <w:r w:rsidR="00A16DF1" w:rsidRPr="005706CB">
        <w:rPr>
          <w:rFonts w:ascii="Arial" w:hAnsi="Arial"/>
        </w:rPr>
        <w:t>when the</w:t>
      </w:r>
      <w:r w:rsidR="005706CB">
        <w:rPr>
          <w:rFonts w:ascii="Arial" w:hAnsi="Arial"/>
        </w:rPr>
        <w:t>se</w:t>
      </w:r>
      <w:r w:rsidR="00A16DF1" w:rsidRPr="005706CB">
        <w:rPr>
          <w:rFonts w:ascii="Arial" w:hAnsi="Arial"/>
        </w:rPr>
        <w:t xml:space="preserve"> meter</w:t>
      </w:r>
      <w:r w:rsidR="00F03EC2">
        <w:rPr>
          <w:rFonts w:ascii="Arial" w:hAnsi="Arial"/>
        </w:rPr>
        <w:t>s</w:t>
      </w:r>
      <w:r w:rsidR="00A16DF1" w:rsidRPr="005706CB">
        <w:rPr>
          <w:rFonts w:ascii="Arial" w:hAnsi="Arial"/>
        </w:rPr>
        <w:t xml:space="preserve"> </w:t>
      </w:r>
      <w:r w:rsidR="00FB4863" w:rsidRPr="005706CB">
        <w:rPr>
          <w:rFonts w:ascii="Arial" w:hAnsi="Arial"/>
        </w:rPr>
        <w:t>w</w:t>
      </w:r>
      <w:r w:rsidR="005706CB">
        <w:rPr>
          <w:rFonts w:ascii="Arial" w:hAnsi="Arial"/>
        </w:rPr>
        <w:t>ere</w:t>
      </w:r>
      <w:r w:rsidR="00A16DF1" w:rsidRPr="005706CB">
        <w:rPr>
          <w:rFonts w:ascii="Arial" w:hAnsi="Arial"/>
        </w:rPr>
        <w:t xml:space="preserve"> not registering</w:t>
      </w:r>
      <w:r w:rsidR="00CB1CCD" w:rsidRPr="005706CB">
        <w:rPr>
          <w:rFonts w:ascii="Arial" w:hAnsi="Arial"/>
        </w:rPr>
        <w:t xml:space="preserve"> usage d</w:t>
      </w:r>
      <w:r w:rsidR="00FB4863" w:rsidRPr="005706CB">
        <w:rPr>
          <w:rFonts w:ascii="Arial" w:hAnsi="Arial"/>
        </w:rPr>
        <w:t xml:space="preserve">id </w:t>
      </w:r>
      <w:r w:rsidR="00CB1CCD" w:rsidRPr="005706CB">
        <w:rPr>
          <w:rFonts w:ascii="Arial" w:hAnsi="Arial"/>
        </w:rPr>
        <w:t>not meet the thresholds for identification in the stopped meter process</w:t>
      </w:r>
      <w:r w:rsidR="00370561">
        <w:rPr>
          <w:rFonts w:ascii="Arial" w:hAnsi="Arial"/>
        </w:rPr>
        <w:t xml:space="preserve"> due to the sporadic usage</w:t>
      </w:r>
      <w:r w:rsidR="00CB1CCD" w:rsidRPr="005706CB">
        <w:rPr>
          <w:rFonts w:ascii="Arial" w:hAnsi="Arial"/>
        </w:rPr>
        <w:t>.  When the</w:t>
      </w:r>
      <w:r w:rsidR="00E71570" w:rsidRPr="005706CB">
        <w:rPr>
          <w:rFonts w:ascii="Arial" w:hAnsi="Arial"/>
        </w:rPr>
        <w:t xml:space="preserve"> </w:t>
      </w:r>
      <w:r w:rsidR="00370561">
        <w:rPr>
          <w:rFonts w:ascii="Arial" w:hAnsi="Arial"/>
        </w:rPr>
        <w:t xml:space="preserve">stopped meter </w:t>
      </w:r>
      <w:r w:rsidR="00E71570" w:rsidRPr="005706CB">
        <w:rPr>
          <w:rFonts w:ascii="Arial" w:hAnsi="Arial"/>
        </w:rPr>
        <w:t>thre</w:t>
      </w:r>
      <w:r w:rsidR="00CB1CCD" w:rsidRPr="005706CB">
        <w:rPr>
          <w:rFonts w:ascii="Arial" w:hAnsi="Arial"/>
        </w:rPr>
        <w:t>shold</w:t>
      </w:r>
      <w:r w:rsidR="00370561">
        <w:rPr>
          <w:rFonts w:ascii="Arial" w:hAnsi="Arial"/>
        </w:rPr>
        <w:t>s</w:t>
      </w:r>
      <w:r w:rsidR="00E71570" w:rsidRPr="005706CB">
        <w:rPr>
          <w:rFonts w:ascii="Arial" w:hAnsi="Arial"/>
        </w:rPr>
        <w:t xml:space="preserve"> w</w:t>
      </w:r>
      <w:r w:rsidR="00370561">
        <w:rPr>
          <w:rFonts w:ascii="Arial" w:hAnsi="Arial"/>
        </w:rPr>
        <w:t>ere</w:t>
      </w:r>
      <w:r w:rsidR="00E71570" w:rsidRPr="005706CB">
        <w:rPr>
          <w:rFonts w:ascii="Arial" w:hAnsi="Arial"/>
        </w:rPr>
        <w:t xml:space="preserve"> finally reached</w:t>
      </w:r>
      <w:r w:rsidR="00CB1CCD" w:rsidRPr="005706CB">
        <w:rPr>
          <w:rFonts w:ascii="Arial" w:hAnsi="Arial"/>
        </w:rPr>
        <w:t>,</w:t>
      </w:r>
      <w:r w:rsidR="00370561">
        <w:rPr>
          <w:rFonts w:ascii="Arial" w:hAnsi="Arial"/>
        </w:rPr>
        <w:t xml:space="preserve"> the time measure would be longer than a meter that was completely stopped</w:t>
      </w:r>
      <w:r w:rsidR="007C1316">
        <w:rPr>
          <w:rFonts w:ascii="Arial" w:hAnsi="Arial"/>
        </w:rPr>
        <w:t xml:space="preserve">.  </w:t>
      </w:r>
    </w:p>
    <w:p w:rsidR="00CB1CCD" w:rsidRDefault="007C1316" w:rsidP="00DC1301">
      <w:pPr>
        <w:spacing w:before="120" w:after="240"/>
        <w:rPr>
          <w:rFonts w:ascii="Arial" w:hAnsi="Arial" w:cs="Arial"/>
          <w:bCs/>
        </w:rPr>
      </w:pPr>
      <w:r>
        <w:rPr>
          <w:rFonts w:ascii="Arial" w:hAnsi="Arial"/>
        </w:rPr>
        <w:t xml:space="preserve">The resulting </w:t>
      </w:r>
      <w:r w:rsidR="008B51F2">
        <w:rPr>
          <w:rFonts w:ascii="Arial" w:hAnsi="Arial"/>
        </w:rPr>
        <w:t xml:space="preserve">length of </w:t>
      </w:r>
      <w:r w:rsidR="00CB1CCD" w:rsidRPr="005706CB">
        <w:rPr>
          <w:rFonts w:ascii="Arial" w:hAnsi="Arial"/>
        </w:rPr>
        <w:t>billing adjustment</w:t>
      </w:r>
      <w:r w:rsidR="00370561">
        <w:rPr>
          <w:rFonts w:ascii="Arial" w:hAnsi="Arial"/>
        </w:rPr>
        <w:t>s</w:t>
      </w:r>
      <w:r w:rsidR="00CB1CCD" w:rsidRPr="00E71570">
        <w:rPr>
          <w:rFonts w:ascii="Arial" w:hAnsi="Arial" w:cs="Arial"/>
          <w:bCs/>
        </w:rPr>
        <w:t xml:space="preserve"> for the</w:t>
      </w:r>
      <w:r w:rsidR="00370561">
        <w:rPr>
          <w:rFonts w:ascii="Arial" w:hAnsi="Arial" w:cs="Arial"/>
          <w:bCs/>
        </w:rPr>
        <w:t xml:space="preserve">se meters </w:t>
      </w:r>
      <w:r>
        <w:rPr>
          <w:rFonts w:ascii="Arial" w:hAnsi="Arial" w:cs="Arial"/>
          <w:bCs/>
        </w:rPr>
        <w:t xml:space="preserve">include the period of time where the </w:t>
      </w:r>
      <w:r w:rsidR="00370561">
        <w:rPr>
          <w:rFonts w:ascii="Arial" w:hAnsi="Arial" w:cs="Arial"/>
          <w:bCs/>
        </w:rPr>
        <w:t xml:space="preserve">zero consumption </w:t>
      </w:r>
      <w:r w:rsidR="0011406F">
        <w:rPr>
          <w:rFonts w:ascii="Arial" w:hAnsi="Arial" w:cs="Arial"/>
          <w:bCs/>
        </w:rPr>
        <w:t>occurred</w:t>
      </w:r>
      <w:r w:rsidR="00370561">
        <w:rPr>
          <w:rFonts w:ascii="Arial" w:hAnsi="Arial" w:cs="Arial"/>
          <w:bCs/>
        </w:rPr>
        <w:t xml:space="preserve"> </w:t>
      </w:r>
      <w:r w:rsidR="009F07E3">
        <w:rPr>
          <w:rFonts w:ascii="Arial" w:hAnsi="Arial" w:cs="Arial"/>
          <w:bCs/>
        </w:rPr>
        <w:t>through the time the meters were repaired or replaced</w:t>
      </w:r>
      <w:r w:rsidR="00C70125">
        <w:rPr>
          <w:rFonts w:ascii="Arial" w:hAnsi="Arial" w:cs="Arial"/>
          <w:bCs/>
        </w:rPr>
        <w:t xml:space="preserve"> and the </w:t>
      </w:r>
      <w:r>
        <w:rPr>
          <w:rFonts w:ascii="Arial" w:hAnsi="Arial" w:cs="Arial"/>
          <w:bCs/>
        </w:rPr>
        <w:t xml:space="preserve"> period associated with the sporadic usage</w:t>
      </w:r>
      <w:r w:rsidR="00C70125">
        <w:rPr>
          <w:rFonts w:ascii="Arial" w:hAnsi="Arial" w:cs="Arial"/>
          <w:bCs/>
        </w:rPr>
        <w:t xml:space="preserve"> prior to completely stop</w:t>
      </w:r>
      <w:r w:rsidR="004D0BED">
        <w:rPr>
          <w:rFonts w:ascii="Arial" w:hAnsi="Arial" w:cs="Arial"/>
          <w:bCs/>
        </w:rPr>
        <w:t>ping</w:t>
      </w:r>
      <w:r>
        <w:rPr>
          <w:rFonts w:ascii="Arial" w:hAnsi="Arial" w:cs="Arial"/>
          <w:bCs/>
        </w:rPr>
        <w:t>, thus resulting in a longer time measure than would have occurred if the meter had simply stopped.</w:t>
      </w:r>
    </w:p>
    <w:p w:rsidR="00861697" w:rsidRDefault="0011406F" w:rsidP="00DC1301">
      <w:pPr>
        <w:spacing w:after="0"/>
        <w:rPr>
          <w:rFonts w:ascii="Arial" w:hAnsi="Arial"/>
        </w:rPr>
      </w:pPr>
      <w:r>
        <w:rPr>
          <w:rFonts w:ascii="Arial" w:hAnsi="Arial"/>
        </w:rPr>
        <w:t xml:space="preserve">There are </w:t>
      </w:r>
      <w:r w:rsidR="00C70125">
        <w:rPr>
          <w:rFonts w:ascii="Arial" w:hAnsi="Arial"/>
        </w:rPr>
        <w:t>three</w:t>
      </w:r>
      <w:r w:rsidR="005D4A79">
        <w:rPr>
          <w:rFonts w:ascii="Arial" w:hAnsi="Arial"/>
        </w:rPr>
        <w:t xml:space="preserve"> </w:t>
      </w:r>
      <w:r>
        <w:rPr>
          <w:rFonts w:ascii="Arial" w:hAnsi="Arial"/>
        </w:rPr>
        <w:t xml:space="preserve">contributing factors that results in </w:t>
      </w:r>
      <w:r w:rsidR="008B51F2">
        <w:rPr>
          <w:rFonts w:ascii="Arial" w:hAnsi="Arial"/>
        </w:rPr>
        <w:t xml:space="preserve">the 146 </w:t>
      </w:r>
      <w:r>
        <w:rPr>
          <w:rFonts w:ascii="Arial" w:hAnsi="Arial"/>
        </w:rPr>
        <w:t>m</w:t>
      </w:r>
      <w:r w:rsidR="00A16DF1" w:rsidRPr="00051FD8">
        <w:rPr>
          <w:rFonts w:ascii="Arial" w:hAnsi="Arial"/>
        </w:rPr>
        <w:t>eter</w:t>
      </w:r>
      <w:r>
        <w:rPr>
          <w:rFonts w:ascii="Arial" w:hAnsi="Arial"/>
        </w:rPr>
        <w:t xml:space="preserve"> case</w:t>
      </w:r>
      <w:r w:rsidR="00A16DF1" w:rsidRPr="00051FD8">
        <w:rPr>
          <w:rFonts w:ascii="Arial" w:hAnsi="Arial"/>
        </w:rPr>
        <w:t xml:space="preserve">s that </w:t>
      </w:r>
      <w:r>
        <w:rPr>
          <w:rFonts w:ascii="Arial" w:hAnsi="Arial"/>
        </w:rPr>
        <w:t>exceeded the</w:t>
      </w:r>
      <w:r w:rsidR="00A16DF1" w:rsidRPr="00051FD8">
        <w:rPr>
          <w:rFonts w:ascii="Arial" w:hAnsi="Arial"/>
        </w:rPr>
        <w:t xml:space="preserve"> </w:t>
      </w:r>
      <w:r w:rsidR="00861697" w:rsidRPr="00051FD8">
        <w:rPr>
          <w:rFonts w:ascii="Arial" w:hAnsi="Arial"/>
        </w:rPr>
        <w:t>12</w:t>
      </w:r>
      <w:r>
        <w:rPr>
          <w:rFonts w:ascii="Arial" w:hAnsi="Arial"/>
        </w:rPr>
        <w:t>-</w:t>
      </w:r>
      <w:r w:rsidR="00861697" w:rsidRPr="00051FD8">
        <w:rPr>
          <w:rFonts w:ascii="Arial" w:hAnsi="Arial"/>
        </w:rPr>
        <w:t>month</w:t>
      </w:r>
      <w:r>
        <w:rPr>
          <w:rFonts w:ascii="Arial" w:hAnsi="Arial"/>
        </w:rPr>
        <w:t xml:space="preserve"> time measurement</w:t>
      </w:r>
      <w:r w:rsidR="00A16DF1" w:rsidRPr="00051FD8">
        <w:rPr>
          <w:rFonts w:ascii="Arial" w:hAnsi="Arial"/>
        </w:rPr>
        <w:t>:</w:t>
      </w:r>
    </w:p>
    <w:p w:rsidR="00DC1301" w:rsidRPr="00051FD8" w:rsidRDefault="00DC1301" w:rsidP="00DC1301">
      <w:pPr>
        <w:pStyle w:val="ListParagraph"/>
        <w:spacing w:before="120" w:after="240"/>
        <w:ind w:left="0"/>
        <w:rPr>
          <w:rFonts w:ascii="Arial" w:hAnsi="Arial" w:cs="Arial"/>
          <w:b/>
          <w:bCs/>
          <w:sz w:val="22"/>
          <w:szCs w:val="22"/>
        </w:rPr>
      </w:pPr>
    </w:p>
    <w:p w:rsidR="00753419" w:rsidRDefault="00566CD9" w:rsidP="00DC1301">
      <w:pPr>
        <w:pStyle w:val="ListParagraph"/>
        <w:numPr>
          <w:ilvl w:val="0"/>
          <w:numId w:val="40"/>
        </w:numPr>
        <w:spacing w:before="120" w:after="240"/>
        <w:ind w:left="806" w:hanging="446"/>
        <w:rPr>
          <w:rFonts w:ascii="Arial" w:hAnsi="Arial" w:cs="Arial"/>
          <w:bCs/>
          <w:sz w:val="22"/>
          <w:szCs w:val="22"/>
        </w:rPr>
      </w:pPr>
      <w:r>
        <w:rPr>
          <w:rFonts w:ascii="Arial" w:hAnsi="Arial" w:cs="Arial"/>
          <w:bCs/>
          <w:sz w:val="22"/>
          <w:szCs w:val="22"/>
        </w:rPr>
        <w:t xml:space="preserve">4 </w:t>
      </w:r>
      <w:r w:rsidR="0030713F">
        <w:rPr>
          <w:rFonts w:ascii="Arial" w:hAnsi="Arial" w:cs="Arial"/>
          <w:bCs/>
          <w:sz w:val="22"/>
          <w:szCs w:val="22"/>
        </w:rPr>
        <w:t>of 146 m</w:t>
      </w:r>
      <w:r w:rsidR="00753419" w:rsidRPr="00051FD8">
        <w:rPr>
          <w:rFonts w:ascii="Arial" w:hAnsi="Arial" w:cs="Arial"/>
          <w:bCs/>
          <w:sz w:val="22"/>
          <w:szCs w:val="22"/>
        </w:rPr>
        <w:t>eter</w:t>
      </w:r>
      <w:r w:rsidR="00367AF5">
        <w:rPr>
          <w:rFonts w:ascii="Arial" w:hAnsi="Arial" w:cs="Arial"/>
          <w:bCs/>
          <w:sz w:val="22"/>
          <w:szCs w:val="22"/>
        </w:rPr>
        <w:t>s</w:t>
      </w:r>
      <w:r w:rsidR="00753419" w:rsidRPr="00051FD8">
        <w:rPr>
          <w:rFonts w:ascii="Arial" w:hAnsi="Arial" w:cs="Arial"/>
          <w:bCs/>
          <w:sz w:val="22"/>
          <w:szCs w:val="22"/>
        </w:rPr>
        <w:t xml:space="preserve"> </w:t>
      </w:r>
      <w:r w:rsidR="0011406F">
        <w:rPr>
          <w:rFonts w:ascii="Arial" w:hAnsi="Arial" w:cs="Arial"/>
          <w:bCs/>
          <w:sz w:val="22"/>
          <w:szCs w:val="22"/>
        </w:rPr>
        <w:t>w</w:t>
      </w:r>
      <w:r w:rsidR="00367AF5">
        <w:rPr>
          <w:rFonts w:ascii="Arial" w:hAnsi="Arial" w:cs="Arial"/>
          <w:bCs/>
          <w:sz w:val="22"/>
          <w:szCs w:val="22"/>
        </w:rPr>
        <w:t>ere</w:t>
      </w:r>
      <w:r w:rsidR="00753419" w:rsidRPr="00051FD8">
        <w:rPr>
          <w:rFonts w:ascii="Arial" w:hAnsi="Arial" w:cs="Arial"/>
          <w:bCs/>
          <w:sz w:val="22"/>
          <w:szCs w:val="22"/>
        </w:rPr>
        <w:t xml:space="preserve"> a </w:t>
      </w:r>
      <w:r w:rsidR="00E71570">
        <w:rPr>
          <w:rFonts w:ascii="Arial" w:hAnsi="Arial" w:cs="Arial"/>
          <w:bCs/>
          <w:sz w:val="22"/>
          <w:szCs w:val="22"/>
        </w:rPr>
        <w:t>“</w:t>
      </w:r>
      <w:r w:rsidR="00753419" w:rsidRPr="00051FD8">
        <w:rPr>
          <w:rFonts w:ascii="Arial" w:hAnsi="Arial" w:cs="Arial"/>
          <w:bCs/>
          <w:sz w:val="22"/>
          <w:szCs w:val="22"/>
        </w:rPr>
        <w:t>poor performing</w:t>
      </w:r>
      <w:r w:rsidR="00E71570">
        <w:rPr>
          <w:rFonts w:ascii="Arial" w:hAnsi="Arial" w:cs="Arial"/>
          <w:bCs/>
          <w:sz w:val="22"/>
          <w:szCs w:val="22"/>
        </w:rPr>
        <w:t>”</w:t>
      </w:r>
      <w:r w:rsidR="00753419" w:rsidRPr="00051FD8">
        <w:rPr>
          <w:rFonts w:ascii="Arial" w:hAnsi="Arial" w:cs="Arial"/>
          <w:bCs/>
          <w:sz w:val="22"/>
          <w:szCs w:val="22"/>
        </w:rPr>
        <w:t xml:space="preserve"> meter as described above</w:t>
      </w:r>
      <w:r w:rsidR="00C70125">
        <w:rPr>
          <w:rFonts w:ascii="Arial" w:hAnsi="Arial" w:cs="Arial"/>
          <w:bCs/>
          <w:sz w:val="22"/>
          <w:szCs w:val="22"/>
        </w:rPr>
        <w:t xml:space="preserve"> that would take an extended period for a meter to completely </w:t>
      </w:r>
      <w:r w:rsidR="000A2726">
        <w:rPr>
          <w:rFonts w:ascii="Arial" w:hAnsi="Arial" w:cs="Arial"/>
          <w:bCs/>
          <w:sz w:val="22"/>
          <w:szCs w:val="22"/>
        </w:rPr>
        <w:t>stop</w:t>
      </w:r>
      <w:r w:rsidR="00753419" w:rsidRPr="00051FD8">
        <w:rPr>
          <w:rFonts w:ascii="Arial" w:hAnsi="Arial" w:cs="Arial"/>
          <w:bCs/>
          <w:sz w:val="22"/>
          <w:szCs w:val="22"/>
        </w:rPr>
        <w:t>.</w:t>
      </w:r>
    </w:p>
    <w:p w:rsidR="00DC1301" w:rsidRPr="00051FD8" w:rsidRDefault="00DC1301" w:rsidP="00DC1301">
      <w:pPr>
        <w:pStyle w:val="ListParagraph"/>
        <w:spacing w:before="120" w:after="240"/>
        <w:ind w:left="806"/>
        <w:rPr>
          <w:rFonts w:ascii="Arial" w:hAnsi="Arial" w:cs="Arial"/>
          <w:bCs/>
          <w:sz w:val="22"/>
          <w:szCs w:val="22"/>
        </w:rPr>
      </w:pPr>
    </w:p>
    <w:p w:rsidR="004A5998" w:rsidRDefault="00566CD9" w:rsidP="00533AB3">
      <w:pPr>
        <w:pStyle w:val="ListParagraph"/>
        <w:numPr>
          <w:ilvl w:val="0"/>
          <w:numId w:val="40"/>
        </w:numPr>
        <w:spacing w:before="120" w:after="240"/>
        <w:ind w:left="806" w:hanging="446"/>
        <w:rPr>
          <w:rFonts w:ascii="Arial" w:hAnsi="Arial" w:cs="Arial"/>
          <w:bCs/>
          <w:sz w:val="22"/>
          <w:szCs w:val="22"/>
        </w:rPr>
      </w:pPr>
      <w:r>
        <w:rPr>
          <w:rFonts w:ascii="Arial" w:hAnsi="Arial" w:cs="Arial"/>
          <w:bCs/>
          <w:sz w:val="22"/>
          <w:szCs w:val="22"/>
        </w:rPr>
        <w:t xml:space="preserve">86 </w:t>
      </w:r>
      <w:r w:rsidR="0030713F">
        <w:rPr>
          <w:rFonts w:ascii="Arial" w:hAnsi="Arial" w:cs="Arial"/>
          <w:bCs/>
          <w:sz w:val="22"/>
          <w:szCs w:val="22"/>
        </w:rPr>
        <w:t>of 146 m</w:t>
      </w:r>
      <w:r w:rsidR="004A5998">
        <w:rPr>
          <w:rFonts w:ascii="Arial" w:hAnsi="Arial" w:cs="Arial"/>
          <w:bCs/>
          <w:sz w:val="22"/>
          <w:szCs w:val="22"/>
        </w:rPr>
        <w:t>eters with a m</w:t>
      </w:r>
      <w:r w:rsidR="004A5998" w:rsidRPr="00051FD8">
        <w:rPr>
          <w:rFonts w:ascii="Arial" w:hAnsi="Arial" w:cs="Arial"/>
          <w:bCs/>
          <w:sz w:val="22"/>
          <w:szCs w:val="22"/>
        </w:rPr>
        <w:t xml:space="preserve">odule </w:t>
      </w:r>
      <w:r w:rsidR="004A5998">
        <w:rPr>
          <w:rFonts w:ascii="Arial" w:hAnsi="Arial" w:cs="Arial"/>
          <w:bCs/>
          <w:sz w:val="22"/>
          <w:szCs w:val="22"/>
        </w:rPr>
        <w:t xml:space="preserve">that had been </w:t>
      </w:r>
      <w:r w:rsidR="004A5998" w:rsidRPr="00051FD8">
        <w:rPr>
          <w:rFonts w:ascii="Arial" w:hAnsi="Arial" w:cs="Arial"/>
          <w:bCs/>
          <w:sz w:val="22"/>
          <w:szCs w:val="22"/>
        </w:rPr>
        <w:t xml:space="preserve">slowing down </w:t>
      </w:r>
      <w:r w:rsidR="000A2FA0">
        <w:rPr>
          <w:rFonts w:ascii="Arial" w:hAnsi="Arial" w:cs="Arial"/>
          <w:bCs/>
          <w:sz w:val="22"/>
          <w:szCs w:val="22"/>
        </w:rPr>
        <w:t xml:space="preserve">overall time </w:t>
      </w:r>
      <w:r w:rsidR="004A5998" w:rsidRPr="00051FD8">
        <w:rPr>
          <w:rFonts w:ascii="Arial" w:hAnsi="Arial" w:cs="Arial"/>
          <w:bCs/>
          <w:sz w:val="22"/>
          <w:szCs w:val="22"/>
        </w:rPr>
        <w:t xml:space="preserve">and </w:t>
      </w:r>
      <w:r w:rsidR="004A5998">
        <w:rPr>
          <w:rFonts w:ascii="Arial" w:hAnsi="Arial" w:cs="Arial"/>
          <w:bCs/>
          <w:sz w:val="22"/>
          <w:szCs w:val="22"/>
        </w:rPr>
        <w:t xml:space="preserve">failed to measure the </w:t>
      </w:r>
      <w:r w:rsidR="000A2FA0">
        <w:rPr>
          <w:rFonts w:ascii="Arial" w:hAnsi="Arial" w:cs="Arial"/>
          <w:bCs/>
          <w:sz w:val="22"/>
          <w:szCs w:val="22"/>
        </w:rPr>
        <w:t xml:space="preserve">correct </w:t>
      </w:r>
      <w:r w:rsidR="004A5998">
        <w:rPr>
          <w:rFonts w:ascii="Arial" w:hAnsi="Arial" w:cs="Arial"/>
          <w:bCs/>
          <w:sz w:val="22"/>
          <w:szCs w:val="22"/>
        </w:rPr>
        <w:t>actual usage</w:t>
      </w:r>
      <w:r w:rsidR="000A2FA0">
        <w:rPr>
          <w:rFonts w:ascii="Arial" w:hAnsi="Arial" w:cs="Arial"/>
          <w:bCs/>
          <w:sz w:val="22"/>
          <w:szCs w:val="22"/>
        </w:rPr>
        <w:t xml:space="preserve"> but </w:t>
      </w:r>
      <w:r w:rsidR="000A2726">
        <w:rPr>
          <w:rFonts w:ascii="Arial" w:hAnsi="Arial" w:cs="Arial"/>
          <w:bCs/>
          <w:sz w:val="22"/>
          <w:szCs w:val="22"/>
        </w:rPr>
        <w:t>still registered</w:t>
      </w:r>
      <w:r w:rsidR="000A2FA0">
        <w:rPr>
          <w:rFonts w:ascii="Arial" w:hAnsi="Arial" w:cs="Arial"/>
          <w:bCs/>
          <w:sz w:val="22"/>
          <w:szCs w:val="22"/>
        </w:rPr>
        <w:t xml:space="preserve"> some usage</w:t>
      </w:r>
      <w:r w:rsidR="004A5998" w:rsidRPr="00051FD8">
        <w:rPr>
          <w:rFonts w:ascii="Arial" w:hAnsi="Arial" w:cs="Arial"/>
          <w:bCs/>
          <w:sz w:val="22"/>
          <w:szCs w:val="22"/>
        </w:rPr>
        <w:t xml:space="preserve">.  Until </w:t>
      </w:r>
      <w:r w:rsidR="004D0BED">
        <w:rPr>
          <w:rFonts w:ascii="Arial" w:hAnsi="Arial" w:cs="Arial"/>
          <w:bCs/>
          <w:sz w:val="22"/>
          <w:szCs w:val="22"/>
        </w:rPr>
        <w:t xml:space="preserve">the </w:t>
      </w:r>
      <w:r w:rsidR="004A5998" w:rsidRPr="00051FD8">
        <w:rPr>
          <w:rFonts w:ascii="Arial" w:hAnsi="Arial" w:cs="Arial"/>
          <w:bCs/>
          <w:sz w:val="22"/>
          <w:szCs w:val="22"/>
        </w:rPr>
        <w:t xml:space="preserve">meter actually </w:t>
      </w:r>
      <w:r w:rsidR="000A2FA0">
        <w:rPr>
          <w:rFonts w:ascii="Arial" w:hAnsi="Arial" w:cs="Arial"/>
          <w:bCs/>
          <w:sz w:val="22"/>
          <w:szCs w:val="22"/>
        </w:rPr>
        <w:t xml:space="preserve">completely </w:t>
      </w:r>
      <w:r w:rsidR="004A5998" w:rsidRPr="00051FD8">
        <w:rPr>
          <w:rFonts w:ascii="Arial" w:hAnsi="Arial" w:cs="Arial"/>
          <w:bCs/>
          <w:sz w:val="22"/>
          <w:szCs w:val="22"/>
        </w:rPr>
        <w:t>stop</w:t>
      </w:r>
      <w:r w:rsidR="004A5998">
        <w:rPr>
          <w:rFonts w:ascii="Arial" w:hAnsi="Arial" w:cs="Arial"/>
          <w:bCs/>
          <w:sz w:val="22"/>
          <w:szCs w:val="22"/>
        </w:rPr>
        <w:t>ped</w:t>
      </w:r>
      <w:r w:rsidR="004A5998" w:rsidRPr="00051FD8">
        <w:rPr>
          <w:rFonts w:ascii="Arial" w:hAnsi="Arial" w:cs="Arial"/>
          <w:bCs/>
          <w:sz w:val="22"/>
          <w:szCs w:val="22"/>
        </w:rPr>
        <w:t xml:space="preserve">, it </w:t>
      </w:r>
      <w:r w:rsidR="004A5998">
        <w:rPr>
          <w:rFonts w:ascii="Arial" w:hAnsi="Arial" w:cs="Arial"/>
          <w:bCs/>
          <w:sz w:val="22"/>
          <w:szCs w:val="22"/>
        </w:rPr>
        <w:t>could not</w:t>
      </w:r>
      <w:r w:rsidR="004A5998" w:rsidRPr="00051FD8">
        <w:rPr>
          <w:rFonts w:ascii="Arial" w:hAnsi="Arial" w:cs="Arial"/>
          <w:bCs/>
          <w:sz w:val="22"/>
          <w:szCs w:val="22"/>
        </w:rPr>
        <w:t xml:space="preserve"> be identified as a probable stopped meter.  </w:t>
      </w:r>
      <w:r w:rsidR="004A5998">
        <w:rPr>
          <w:rFonts w:ascii="Arial" w:hAnsi="Arial" w:cs="Arial"/>
          <w:bCs/>
          <w:sz w:val="22"/>
          <w:szCs w:val="22"/>
        </w:rPr>
        <w:t xml:space="preserve">The billing adjustment for these slow meters would be longer than a typical stopped </w:t>
      </w:r>
      <w:r w:rsidR="004A5998">
        <w:rPr>
          <w:rFonts w:ascii="Arial" w:hAnsi="Arial" w:cs="Arial"/>
          <w:bCs/>
          <w:sz w:val="22"/>
          <w:szCs w:val="22"/>
        </w:rPr>
        <w:lastRenderedPageBreak/>
        <w:t>meter as the</w:t>
      </w:r>
      <w:r w:rsidR="004A5998" w:rsidRPr="00051FD8">
        <w:rPr>
          <w:rFonts w:ascii="Arial" w:hAnsi="Arial" w:cs="Arial"/>
          <w:bCs/>
          <w:sz w:val="22"/>
          <w:szCs w:val="22"/>
        </w:rPr>
        <w:t xml:space="preserve"> billing adjustment </w:t>
      </w:r>
      <w:r w:rsidR="004A5998">
        <w:rPr>
          <w:rFonts w:ascii="Arial" w:hAnsi="Arial" w:cs="Arial"/>
          <w:bCs/>
          <w:sz w:val="22"/>
          <w:szCs w:val="22"/>
        </w:rPr>
        <w:t xml:space="preserve">would be </w:t>
      </w:r>
      <w:r w:rsidR="004A5998" w:rsidRPr="00051FD8">
        <w:rPr>
          <w:rFonts w:ascii="Arial" w:hAnsi="Arial" w:cs="Arial"/>
          <w:bCs/>
          <w:sz w:val="22"/>
          <w:szCs w:val="22"/>
        </w:rPr>
        <w:t xml:space="preserve">back to </w:t>
      </w:r>
      <w:r w:rsidR="004A5998">
        <w:rPr>
          <w:rFonts w:ascii="Arial" w:hAnsi="Arial" w:cs="Arial"/>
          <w:bCs/>
          <w:sz w:val="22"/>
          <w:szCs w:val="22"/>
        </w:rPr>
        <w:t xml:space="preserve">the </w:t>
      </w:r>
      <w:r w:rsidR="004A5998" w:rsidRPr="00051FD8">
        <w:rPr>
          <w:rFonts w:ascii="Arial" w:hAnsi="Arial" w:cs="Arial"/>
          <w:bCs/>
          <w:sz w:val="22"/>
          <w:szCs w:val="22"/>
        </w:rPr>
        <w:t xml:space="preserve">point when </w:t>
      </w:r>
      <w:r w:rsidR="004A5998">
        <w:rPr>
          <w:rFonts w:ascii="Arial" w:hAnsi="Arial" w:cs="Arial"/>
          <w:bCs/>
          <w:sz w:val="22"/>
          <w:szCs w:val="22"/>
        </w:rPr>
        <w:t>a</w:t>
      </w:r>
      <w:r w:rsidR="004A5998" w:rsidRPr="00051FD8">
        <w:rPr>
          <w:rFonts w:ascii="Arial" w:hAnsi="Arial" w:cs="Arial"/>
          <w:bCs/>
          <w:sz w:val="22"/>
          <w:szCs w:val="22"/>
        </w:rPr>
        <w:t xml:space="preserve"> meter started slowing down</w:t>
      </w:r>
      <w:r w:rsidR="000A2FA0">
        <w:rPr>
          <w:rFonts w:ascii="Arial" w:hAnsi="Arial" w:cs="Arial"/>
          <w:bCs/>
          <w:sz w:val="22"/>
          <w:szCs w:val="22"/>
        </w:rPr>
        <w:t xml:space="preserve"> which was prior to when the meter was </w:t>
      </w:r>
      <w:r w:rsidR="000A2FA0" w:rsidRPr="000A2FA0">
        <w:rPr>
          <w:rFonts w:ascii="Arial" w:hAnsi="Arial" w:cs="Arial"/>
          <w:bCs/>
          <w:sz w:val="22"/>
          <w:szCs w:val="22"/>
        </w:rPr>
        <w:t>completely stopped</w:t>
      </w:r>
      <w:r w:rsidR="004A5998" w:rsidRPr="00051FD8">
        <w:rPr>
          <w:rFonts w:ascii="Arial" w:hAnsi="Arial" w:cs="Arial"/>
          <w:bCs/>
          <w:sz w:val="22"/>
          <w:szCs w:val="22"/>
        </w:rPr>
        <w:t xml:space="preserve">.  </w:t>
      </w:r>
    </w:p>
    <w:p w:rsidR="00DC1301" w:rsidRPr="00051FD8" w:rsidRDefault="00DC1301" w:rsidP="00DC1301">
      <w:pPr>
        <w:pStyle w:val="ListParagraph"/>
        <w:spacing w:before="120" w:after="240"/>
        <w:ind w:left="806"/>
        <w:rPr>
          <w:rFonts w:ascii="Arial" w:hAnsi="Arial" w:cs="Arial"/>
          <w:bCs/>
          <w:sz w:val="22"/>
          <w:szCs w:val="22"/>
        </w:rPr>
      </w:pPr>
    </w:p>
    <w:p w:rsidR="009265F8" w:rsidRPr="009265F8" w:rsidRDefault="00566CD9" w:rsidP="00533AB3">
      <w:pPr>
        <w:pStyle w:val="ListParagraph"/>
        <w:numPr>
          <w:ilvl w:val="0"/>
          <w:numId w:val="40"/>
        </w:numPr>
        <w:spacing w:before="120" w:after="240"/>
        <w:ind w:left="720"/>
        <w:rPr>
          <w:rFonts w:ascii="Arial" w:hAnsi="Arial" w:cs="Arial"/>
          <w:bCs/>
          <w:sz w:val="22"/>
          <w:szCs w:val="22"/>
        </w:rPr>
      </w:pPr>
      <w:r>
        <w:rPr>
          <w:rFonts w:ascii="Arial" w:hAnsi="Arial" w:cs="Arial"/>
          <w:bCs/>
          <w:sz w:val="22"/>
          <w:szCs w:val="22"/>
        </w:rPr>
        <w:t xml:space="preserve">56 </w:t>
      </w:r>
      <w:r w:rsidR="0030713F">
        <w:rPr>
          <w:rFonts w:ascii="Arial" w:hAnsi="Arial" w:cs="Arial"/>
          <w:bCs/>
          <w:sz w:val="22"/>
          <w:szCs w:val="22"/>
        </w:rPr>
        <w:t>of 146 m</w:t>
      </w:r>
      <w:r w:rsidR="00C70125">
        <w:rPr>
          <w:rFonts w:ascii="Arial" w:hAnsi="Arial" w:cs="Arial"/>
          <w:bCs/>
          <w:sz w:val="22"/>
          <w:szCs w:val="22"/>
        </w:rPr>
        <w:t xml:space="preserve">eters that showed usage after first identified by the </w:t>
      </w:r>
      <w:r w:rsidR="00C70125" w:rsidRPr="00C70125">
        <w:rPr>
          <w:rFonts w:ascii="Arial" w:hAnsi="Arial" w:cs="Arial"/>
          <w:bCs/>
          <w:sz w:val="22"/>
          <w:szCs w:val="22"/>
        </w:rPr>
        <w:t>automatic tracking of the stopped meter review process</w:t>
      </w:r>
      <w:r w:rsidR="003C548D">
        <w:rPr>
          <w:rFonts w:ascii="Arial" w:hAnsi="Arial" w:cs="Arial"/>
          <w:bCs/>
          <w:sz w:val="22"/>
          <w:szCs w:val="22"/>
        </w:rPr>
        <w:t xml:space="preserve"> but before the completion of the investigation process.</w:t>
      </w:r>
      <w:r w:rsidR="009265F8" w:rsidRPr="009265F8">
        <w:rPr>
          <w:rFonts w:ascii="Arial" w:hAnsi="Arial" w:cs="Arial"/>
          <w:bCs/>
          <w:sz w:val="22"/>
          <w:szCs w:val="22"/>
        </w:rPr>
        <w:t xml:space="preserve">  </w:t>
      </w:r>
      <w:r w:rsidR="003C548D">
        <w:rPr>
          <w:rFonts w:ascii="Arial" w:hAnsi="Arial" w:cs="Arial"/>
          <w:bCs/>
          <w:sz w:val="22"/>
          <w:szCs w:val="22"/>
        </w:rPr>
        <w:t>Typically, a</w:t>
      </w:r>
      <w:r w:rsidR="009265F8" w:rsidRPr="009265F8">
        <w:rPr>
          <w:rFonts w:ascii="Arial" w:hAnsi="Arial" w:cs="Arial"/>
          <w:bCs/>
          <w:sz w:val="22"/>
          <w:szCs w:val="22"/>
        </w:rPr>
        <w:t xml:space="preserve">s </w:t>
      </w:r>
      <w:r w:rsidR="008D0278">
        <w:rPr>
          <w:rFonts w:ascii="Arial" w:hAnsi="Arial" w:cs="Arial"/>
          <w:bCs/>
          <w:sz w:val="22"/>
          <w:szCs w:val="22"/>
        </w:rPr>
        <w:t xml:space="preserve">a </w:t>
      </w:r>
      <w:r w:rsidR="009265F8" w:rsidRPr="009265F8">
        <w:rPr>
          <w:rFonts w:ascii="Arial" w:hAnsi="Arial" w:cs="Arial"/>
          <w:bCs/>
          <w:sz w:val="22"/>
          <w:szCs w:val="22"/>
        </w:rPr>
        <w:t>meter</w:t>
      </w:r>
      <w:r w:rsidR="008D0278">
        <w:rPr>
          <w:rFonts w:ascii="Arial" w:hAnsi="Arial" w:cs="Arial"/>
          <w:bCs/>
          <w:sz w:val="22"/>
          <w:szCs w:val="22"/>
        </w:rPr>
        <w:t xml:space="preserve"> </w:t>
      </w:r>
      <w:r w:rsidR="000E3146">
        <w:rPr>
          <w:rFonts w:ascii="Arial" w:hAnsi="Arial" w:cs="Arial"/>
          <w:bCs/>
          <w:sz w:val="22"/>
          <w:szCs w:val="22"/>
        </w:rPr>
        <w:t>is</w:t>
      </w:r>
      <w:r w:rsidR="000E3146" w:rsidRPr="009265F8">
        <w:rPr>
          <w:rFonts w:ascii="Arial" w:hAnsi="Arial" w:cs="Arial"/>
          <w:bCs/>
          <w:sz w:val="22"/>
          <w:szCs w:val="22"/>
        </w:rPr>
        <w:t xml:space="preserve"> </w:t>
      </w:r>
      <w:r w:rsidR="009265F8" w:rsidRPr="009265F8">
        <w:rPr>
          <w:rFonts w:ascii="Arial" w:hAnsi="Arial" w:cs="Arial"/>
          <w:bCs/>
          <w:sz w:val="22"/>
          <w:szCs w:val="22"/>
        </w:rPr>
        <w:t xml:space="preserve">identified as </w:t>
      </w:r>
      <w:r w:rsidR="000E3146">
        <w:rPr>
          <w:rFonts w:ascii="Arial" w:hAnsi="Arial" w:cs="Arial"/>
          <w:bCs/>
          <w:sz w:val="22"/>
          <w:szCs w:val="22"/>
        </w:rPr>
        <w:t xml:space="preserve">a </w:t>
      </w:r>
      <w:r w:rsidR="009265F8" w:rsidRPr="009265F8">
        <w:rPr>
          <w:rFonts w:ascii="Arial" w:hAnsi="Arial" w:cs="Arial"/>
          <w:bCs/>
          <w:sz w:val="22"/>
          <w:szCs w:val="22"/>
        </w:rPr>
        <w:t xml:space="preserve">probable stopped meter </w:t>
      </w:r>
      <w:r w:rsidR="008D0278">
        <w:rPr>
          <w:rFonts w:ascii="Arial" w:hAnsi="Arial" w:cs="Arial"/>
          <w:bCs/>
          <w:sz w:val="22"/>
          <w:szCs w:val="22"/>
        </w:rPr>
        <w:t xml:space="preserve">it is </w:t>
      </w:r>
      <w:r w:rsidR="009265F8" w:rsidRPr="009265F8">
        <w:rPr>
          <w:rFonts w:ascii="Arial" w:hAnsi="Arial" w:cs="Arial"/>
          <w:bCs/>
          <w:sz w:val="22"/>
          <w:szCs w:val="22"/>
        </w:rPr>
        <w:t xml:space="preserve">automatically logged into the stopped meter review process.  </w:t>
      </w:r>
      <w:r w:rsidR="003C548D">
        <w:rPr>
          <w:rFonts w:ascii="Arial" w:hAnsi="Arial" w:cs="Arial"/>
          <w:bCs/>
          <w:sz w:val="22"/>
          <w:szCs w:val="22"/>
        </w:rPr>
        <w:t xml:space="preserve">When </w:t>
      </w:r>
      <w:r w:rsidR="008D0278">
        <w:rPr>
          <w:rFonts w:ascii="Arial" w:hAnsi="Arial" w:cs="Arial"/>
          <w:bCs/>
          <w:sz w:val="22"/>
          <w:szCs w:val="22"/>
        </w:rPr>
        <w:t xml:space="preserve">a </w:t>
      </w:r>
      <w:r w:rsidR="009265F8" w:rsidRPr="009265F8">
        <w:rPr>
          <w:rFonts w:ascii="Arial" w:hAnsi="Arial" w:cs="Arial"/>
          <w:bCs/>
          <w:sz w:val="22"/>
          <w:szCs w:val="22"/>
        </w:rPr>
        <w:t xml:space="preserve">meter resumed usage by </w:t>
      </w:r>
      <w:r w:rsidR="008D0278">
        <w:rPr>
          <w:rFonts w:ascii="Arial" w:hAnsi="Arial" w:cs="Arial"/>
          <w:bCs/>
          <w:sz w:val="22"/>
          <w:szCs w:val="22"/>
        </w:rPr>
        <w:t xml:space="preserve">itself </w:t>
      </w:r>
      <w:r w:rsidR="009265F8" w:rsidRPr="009265F8">
        <w:rPr>
          <w:rFonts w:ascii="Arial" w:hAnsi="Arial" w:cs="Arial"/>
          <w:bCs/>
          <w:sz w:val="22"/>
          <w:szCs w:val="22"/>
        </w:rPr>
        <w:t>prior to the manual investigation process taking place</w:t>
      </w:r>
      <w:r w:rsidR="00533AB3">
        <w:rPr>
          <w:rFonts w:ascii="Arial" w:hAnsi="Arial" w:cs="Arial"/>
          <w:bCs/>
          <w:sz w:val="22"/>
          <w:szCs w:val="22"/>
        </w:rPr>
        <w:t>, the</w:t>
      </w:r>
      <w:r w:rsidR="009265F8" w:rsidRPr="009265F8">
        <w:rPr>
          <w:rFonts w:ascii="Arial" w:hAnsi="Arial" w:cs="Arial"/>
          <w:bCs/>
          <w:sz w:val="22"/>
          <w:szCs w:val="22"/>
        </w:rPr>
        <w:t xml:space="preserve"> meter is no</w:t>
      </w:r>
      <w:r w:rsidR="000E3146">
        <w:rPr>
          <w:rFonts w:ascii="Arial" w:hAnsi="Arial" w:cs="Arial"/>
          <w:bCs/>
          <w:sz w:val="22"/>
          <w:szCs w:val="22"/>
        </w:rPr>
        <w:t xml:space="preserve"> longer</w:t>
      </w:r>
      <w:r w:rsidR="009265F8" w:rsidRPr="009265F8">
        <w:rPr>
          <w:rFonts w:ascii="Arial" w:hAnsi="Arial" w:cs="Arial"/>
          <w:bCs/>
          <w:sz w:val="22"/>
          <w:szCs w:val="22"/>
        </w:rPr>
        <w:t xml:space="preserve"> considered a stopped meter and </w:t>
      </w:r>
      <w:r w:rsidR="000E3146">
        <w:rPr>
          <w:rFonts w:ascii="Arial" w:hAnsi="Arial" w:cs="Arial"/>
          <w:bCs/>
          <w:sz w:val="22"/>
          <w:szCs w:val="22"/>
        </w:rPr>
        <w:t>is therefore</w:t>
      </w:r>
      <w:r w:rsidR="009265F8" w:rsidRPr="009265F8">
        <w:rPr>
          <w:rFonts w:ascii="Arial" w:hAnsi="Arial" w:cs="Arial"/>
          <w:bCs/>
          <w:sz w:val="22"/>
          <w:szCs w:val="22"/>
        </w:rPr>
        <w:t xml:space="preserve"> removed from the automatic tracking of the stopped meter review process.  </w:t>
      </w:r>
      <w:r w:rsidR="003C548D">
        <w:rPr>
          <w:rFonts w:ascii="Arial" w:hAnsi="Arial" w:cs="Arial"/>
          <w:bCs/>
          <w:sz w:val="22"/>
          <w:szCs w:val="22"/>
        </w:rPr>
        <w:t xml:space="preserve">However, if the meter has been move to the </w:t>
      </w:r>
      <w:r w:rsidR="00A53D4C">
        <w:rPr>
          <w:rFonts w:ascii="Arial" w:hAnsi="Arial" w:cs="Arial"/>
          <w:bCs/>
          <w:sz w:val="22"/>
          <w:szCs w:val="22"/>
        </w:rPr>
        <w:t>investigation</w:t>
      </w:r>
      <w:r w:rsidR="003C548D">
        <w:rPr>
          <w:rFonts w:ascii="Arial" w:hAnsi="Arial" w:cs="Arial"/>
          <w:bCs/>
          <w:sz w:val="22"/>
          <w:szCs w:val="22"/>
        </w:rPr>
        <w:t xml:space="preserve"> process, it will remain in the </w:t>
      </w:r>
      <w:r w:rsidR="003C548D" w:rsidRPr="003C548D">
        <w:rPr>
          <w:rFonts w:ascii="Arial" w:hAnsi="Arial" w:cs="Arial"/>
          <w:bCs/>
          <w:sz w:val="22"/>
          <w:szCs w:val="22"/>
        </w:rPr>
        <w:t>automatic tracking of the stopped meter review process</w:t>
      </w:r>
      <w:r w:rsidR="003C548D">
        <w:rPr>
          <w:rFonts w:ascii="Arial" w:hAnsi="Arial" w:cs="Arial"/>
          <w:bCs/>
          <w:sz w:val="22"/>
          <w:szCs w:val="22"/>
        </w:rPr>
        <w:t xml:space="preserve"> as the </w:t>
      </w:r>
      <w:r w:rsidR="00A53D4C">
        <w:rPr>
          <w:rFonts w:ascii="Arial" w:hAnsi="Arial" w:cs="Arial"/>
          <w:bCs/>
          <w:sz w:val="22"/>
          <w:szCs w:val="22"/>
        </w:rPr>
        <w:t>investigation</w:t>
      </w:r>
      <w:r w:rsidR="003C548D">
        <w:rPr>
          <w:rFonts w:ascii="Arial" w:hAnsi="Arial" w:cs="Arial"/>
          <w:bCs/>
          <w:sz w:val="22"/>
          <w:szCs w:val="22"/>
        </w:rPr>
        <w:t xml:space="preserve"> process is still on going. </w:t>
      </w:r>
      <w:r w:rsidR="009265F8" w:rsidRPr="009265F8">
        <w:rPr>
          <w:rFonts w:ascii="Arial" w:hAnsi="Arial" w:cs="Arial"/>
          <w:bCs/>
          <w:sz w:val="22"/>
          <w:szCs w:val="22"/>
        </w:rPr>
        <w:t xml:space="preserve"> </w:t>
      </w:r>
      <w:r w:rsidR="003C548D">
        <w:rPr>
          <w:rFonts w:ascii="Arial" w:hAnsi="Arial" w:cs="Arial"/>
          <w:bCs/>
          <w:sz w:val="22"/>
          <w:szCs w:val="22"/>
        </w:rPr>
        <w:t xml:space="preserve">For this particular type of meter issues, </w:t>
      </w:r>
      <w:r w:rsidR="009265F8" w:rsidRPr="009265F8">
        <w:rPr>
          <w:rFonts w:ascii="Arial" w:hAnsi="Arial" w:cs="Arial"/>
          <w:bCs/>
          <w:sz w:val="22"/>
          <w:szCs w:val="22"/>
        </w:rPr>
        <w:t xml:space="preserve">the length of the bill adjustment </w:t>
      </w:r>
      <w:r w:rsidR="003C548D">
        <w:rPr>
          <w:rFonts w:ascii="Arial" w:hAnsi="Arial" w:cs="Arial"/>
          <w:bCs/>
          <w:sz w:val="22"/>
          <w:szCs w:val="22"/>
        </w:rPr>
        <w:t xml:space="preserve">would include </w:t>
      </w:r>
      <w:r w:rsidR="009265F8" w:rsidRPr="009265F8">
        <w:rPr>
          <w:rFonts w:ascii="Arial" w:hAnsi="Arial" w:cs="Arial"/>
          <w:bCs/>
          <w:sz w:val="22"/>
          <w:szCs w:val="22"/>
        </w:rPr>
        <w:t xml:space="preserve">the time when the </w:t>
      </w:r>
      <w:r w:rsidR="00A53D4C">
        <w:rPr>
          <w:rFonts w:ascii="Arial" w:hAnsi="Arial" w:cs="Arial"/>
          <w:bCs/>
          <w:sz w:val="22"/>
          <w:szCs w:val="22"/>
        </w:rPr>
        <w:t xml:space="preserve">sporadic </w:t>
      </w:r>
      <w:r w:rsidR="009265F8" w:rsidRPr="009265F8">
        <w:rPr>
          <w:rFonts w:ascii="Arial" w:hAnsi="Arial" w:cs="Arial"/>
          <w:bCs/>
          <w:sz w:val="22"/>
          <w:szCs w:val="22"/>
        </w:rPr>
        <w:t xml:space="preserve">usage </w:t>
      </w:r>
      <w:r w:rsidR="00A53D4C">
        <w:rPr>
          <w:rFonts w:ascii="Arial" w:hAnsi="Arial" w:cs="Arial"/>
          <w:bCs/>
          <w:sz w:val="22"/>
          <w:szCs w:val="22"/>
        </w:rPr>
        <w:t xml:space="preserve">begun </w:t>
      </w:r>
      <w:r w:rsidR="009265F8" w:rsidRPr="009265F8">
        <w:rPr>
          <w:rFonts w:ascii="Arial" w:hAnsi="Arial" w:cs="Arial"/>
          <w:bCs/>
          <w:sz w:val="22"/>
          <w:szCs w:val="22"/>
        </w:rPr>
        <w:t xml:space="preserve">to the time </w:t>
      </w:r>
      <w:r w:rsidR="003C548D">
        <w:rPr>
          <w:rFonts w:ascii="Arial" w:hAnsi="Arial" w:cs="Arial"/>
          <w:bCs/>
          <w:sz w:val="22"/>
          <w:szCs w:val="22"/>
        </w:rPr>
        <w:t xml:space="preserve">that </w:t>
      </w:r>
      <w:r w:rsidR="009265F8" w:rsidRPr="009265F8">
        <w:rPr>
          <w:rFonts w:ascii="Arial" w:hAnsi="Arial" w:cs="Arial"/>
          <w:bCs/>
          <w:sz w:val="22"/>
          <w:szCs w:val="22"/>
        </w:rPr>
        <w:t xml:space="preserve">the </w:t>
      </w:r>
      <w:r w:rsidR="003C548D">
        <w:rPr>
          <w:rFonts w:ascii="Arial" w:hAnsi="Arial" w:cs="Arial"/>
          <w:bCs/>
          <w:sz w:val="22"/>
          <w:szCs w:val="22"/>
        </w:rPr>
        <w:t>i</w:t>
      </w:r>
      <w:bookmarkStart w:id="33" w:name="_GoBack"/>
      <w:bookmarkEnd w:id="33"/>
      <w:r w:rsidR="003C548D">
        <w:rPr>
          <w:rFonts w:ascii="Arial" w:hAnsi="Arial" w:cs="Arial"/>
          <w:bCs/>
          <w:sz w:val="22"/>
          <w:szCs w:val="22"/>
        </w:rPr>
        <w:t xml:space="preserve">nvestigation process confirms that the </w:t>
      </w:r>
      <w:r w:rsidR="00FB2C17">
        <w:rPr>
          <w:rFonts w:ascii="Arial" w:hAnsi="Arial" w:cs="Arial"/>
          <w:bCs/>
          <w:sz w:val="22"/>
          <w:szCs w:val="22"/>
        </w:rPr>
        <w:t xml:space="preserve">meter </w:t>
      </w:r>
      <w:r w:rsidR="003C548D">
        <w:rPr>
          <w:rFonts w:ascii="Arial" w:hAnsi="Arial" w:cs="Arial"/>
          <w:bCs/>
          <w:sz w:val="22"/>
          <w:szCs w:val="22"/>
        </w:rPr>
        <w:t>is indeed a</w:t>
      </w:r>
      <w:r w:rsidR="00FB2C17">
        <w:rPr>
          <w:rFonts w:ascii="Arial" w:hAnsi="Arial" w:cs="Arial"/>
          <w:bCs/>
          <w:sz w:val="22"/>
          <w:szCs w:val="22"/>
        </w:rPr>
        <w:t>ccurately records usage</w:t>
      </w:r>
      <w:r w:rsidR="009265F8" w:rsidRPr="009265F8">
        <w:rPr>
          <w:rFonts w:ascii="Arial" w:hAnsi="Arial" w:cs="Arial"/>
          <w:bCs/>
          <w:sz w:val="22"/>
          <w:szCs w:val="22"/>
        </w:rPr>
        <w:t>.  Therefore, it takes a longer time to correct this type of meter cases.</w:t>
      </w:r>
    </w:p>
    <w:p w:rsidR="00EB5CA8" w:rsidRPr="00105B7D" w:rsidRDefault="00EB5CA8" w:rsidP="00FD7756">
      <w:pPr>
        <w:spacing w:after="0"/>
        <w:rPr>
          <w:rFonts w:ascii="Arial" w:hAnsi="Arial" w:cs="Arial"/>
          <w:bCs/>
        </w:rPr>
      </w:pPr>
    </w:p>
    <w:p w:rsidR="00EC7898" w:rsidRPr="00105B7D" w:rsidRDefault="00EC7898" w:rsidP="00EC7898">
      <w:pPr>
        <w:rPr>
          <w:rFonts w:ascii="Arial" w:hAnsi="Arial" w:cs="Arial"/>
        </w:rPr>
      </w:pPr>
      <w:r w:rsidRPr="00105B7D">
        <w:rPr>
          <w:rFonts w:ascii="Arial" w:hAnsi="Arial" w:cs="Arial"/>
        </w:rPr>
        <w:t xml:space="preserve">In order to reduce the time required to complete the poor performing and slow meter cases </w:t>
      </w:r>
      <w:r>
        <w:rPr>
          <w:rFonts w:ascii="Arial" w:hAnsi="Arial" w:cs="Arial"/>
        </w:rPr>
        <w:t>PSE</w:t>
      </w:r>
      <w:r w:rsidRPr="00105B7D">
        <w:rPr>
          <w:rFonts w:ascii="Arial" w:hAnsi="Arial" w:cs="Arial"/>
        </w:rPr>
        <w:t xml:space="preserve"> took the following actions</w:t>
      </w:r>
      <w:r>
        <w:rPr>
          <w:rFonts w:ascii="Arial" w:hAnsi="Arial" w:cs="Arial"/>
        </w:rPr>
        <w:t xml:space="preserve"> in 2014</w:t>
      </w:r>
      <w:r w:rsidRPr="00105B7D">
        <w:rPr>
          <w:rFonts w:ascii="Arial" w:hAnsi="Arial" w:cs="Arial"/>
        </w:rPr>
        <w:t>:</w:t>
      </w:r>
    </w:p>
    <w:p w:rsidR="00EC7898" w:rsidRPr="00105B7D" w:rsidRDefault="00EC7898" w:rsidP="00505F77">
      <w:pPr>
        <w:pStyle w:val="ListParagraph"/>
        <w:numPr>
          <w:ilvl w:val="0"/>
          <w:numId w:val="51"/>
        </w:numPr>
        <w:rPr>
          <w:rFonts w:ascii="Arial" w:hAnsi="Arial" w:cs="Arial"/>
          <w:sz w:val="22"/>
          <w:szCs w:val="22"/>
        </w:rPr>
      </w:pPr>
      <w:r>
        <w:rPr>
          <w:rFonts w:ascii="Arial" w:hAnsi="Arial" w:cs="Arial"/>
          <w:sz w:val="22"/>
          <w:szCs w:val="22"/>
        </w:rPr>
        <w:t>D</w:t>
      </w:r>
      <w:r w:rsidRPr="00105B7D">
        <w:rPr>
          <w:rFonts w:ascii="Arial" w:hAnsi="Arial" w:cs="Arial"/>
          <w:sz w:val="22"/>
          <w:szCs w:val="22"/>
        </w:rPr>
        <w:t>uring the first half of 2014, PSE evaluated usage patterns that would help better understand how to identify poor performing and slow meters before they reach the current zero usage trigger.</w:t>
      </w:r>
    </w:p>
    <w:p w:rsidR="00EC7898" w:rsidRPr="00105B7D" w:rsidRDefault="00EC7898" w:rsidP="00505F77">
      <w:pPr>
        <w:pStyle w:val="ListParagraph"/>
        <w:numPr>
          <w:ilvl w:val="0"/>
          <w:numId w:val="51"/>
        </w:numPr>
        <w:rPr>
          <w:rFonts w:ascii="Arial" w:hAnsi="Arial" w:cs="Arial"/>
          <w:sz w:val="22"/>
          <w:szCs w:val="22"/>
        </w:rPr>
      </w:pPr>
      <w:r w:rsidRPr="00105B7D">
        <w:rPr>
          <w:rFonts w:ascii="Arial" w:hAnsi="Arial" w:cs="Arial"/>
          <w:sz w:val="22"/>
          <w:szCs w:val="22"/>
        </w:rPr>
        <w:t>In August 2014</w:t>
      </w:r>
      <w:r>
        <w:rPr>
          <w:rFonts w:ascii="Arial" w:hAnsi="Arial" w:cs="Arial"/>
          <w:sz w:val="22"/>
          <w:szCs w:val="22"/>
        </w:rPr>
        <w:t>, based upon the usage pattern analyses from the first h</w:t>
      </w:r>
      <w:r w:rsidR="00377BF3">
        <w:rPr>
          <w:rFonts w:ascii="Arial" w:hAnsi="Arial" w:cs="Arial"/>
          <w:sz w:val="22"/>
          <w:szCs w:val="22"/>
        </w:rPr>
        <w:t>a</w:t>
      </w:r>
      <w:r>
        <w:rPr>
          <w:rFonts w:ascii="Arial" w:hAnsi="Arial" w:cs="Arial"/>
          <w:sz w:val="22"/>
          <w:szCs w:val="22"/>
        </w:rPr>
        <w:t>lf of 2014, PSE</w:t>
      </w:r>
      <w:r w:rsidRPr="00105B7D">
        <w:rPr>
          <w:rFonts w:ascii="Arial" w:hAnsi="Arial" w:cs="Arial"/>
          <w:sz w:val="22"/>
          <w:szCs w:val="22"/>
        </w:rPr>
        <w:t xml:space="preserve"> commenced developing a pilot program with </w:t>
      </w:r>
      <w:r>
        <w:rPr>
          <w:rFonts w:ascii="Arial" w:hAnsi="Arial" w:cs="Arial"/>
          <w:sz w:val="22"/>
          <w:szCs w:val="22"/>
        </w:rPr>
        <w:t xml:space="preserve">PSE’s </w:t>
      </w:r>
      <w:r w:rsidR="00505F77">
        <w:rPr>
          <w:rFonts w:ascii="Arial" w:hAnsi="Arial" w:cs="Arial"/>
          <w:sz w:val="22"/>
          <w:szCs w:val="22"/>
        </w:rPr>
        <w:t xml:space="preserve">customer usage data management </w:t>
      </w:r>
      <w:r>
        <w:rPr>
          <w:rFonts w:ascii="Arial" w:hAnsi="Arial" w:cs="Arial"/>
          <w:sz w:val="22"/>
          <w:szCs w:val="22"/>
        </w:rPr>
        <w:t>vend</w:t>
      </w:r>
      <w:r w:rsidR="00C920BB">
        <w:rPr>
          <w:rFonts w:ascii="Arial" w:hAnsi="Arial" w:cs="Arial"/>
          <w:sz w:val="22"/>
          <w:szCs w:val="22"/>
        </w:rPr>
        <w:t>o</w:t>
      </w:r>
      <w:r>
        <w:rPr>
          <w:rFonts w:ascii="Arial" w:hAnsi="Arial" w:cs="Arial"/>
          <w:sz w:val="22"/>
          <w:szCs w:val="22"/>
        </w:rPr>
        <w:t xml:space="preserve">r, </w:t>
      </w:r>
      <w:r w:rsidRPr="00105B7D">
        <w:rPr>
          <w:rFonts w:ascii="Arial" w:hAnsi="Arial" w:cs="Arial"/>
          <w:sz w:val="22"/>
          <w:szCs w:val="22"/>
        </w:rPr>
        <w:t>Oracle DataRaker</w:t>
      </w:r>
      <w:r>
        <w:rPr>
          <w:rFonts w:ascii="Arial" w:hAnsi="Arial" w:cs="Arial"/>
          <w:sz w:val="22"/>
          <w:szCs w:val="22"/>
        </w:rPr>
        <w:t>,</w:t>
      </w:r>
      <w:r w:rsidR="00505F77">
        <w:rPr>
          <w:rFonts w:ascii="Arial" w:hAnsi="Arial" w:cs="Arial"/>
          <w:sz w:val="22"/>
          <w:szCs w:val="22"/>
        </w:rPr>
        <w:t xml:space="preserve"> to </w:t>
      </w:r>
      <w:r w:rsidRPr="00105B7D">
        <w:rPr>
          <w:rFonts w:ascii="Arial" w:hAnsi="Arial" w:cs="Arial"/>
          <w:sz w:val="22"/>
          <w:szCs w:val="22"/>
        </w:rPr>
        <w:t>identify these metering issues</w:t>
      </w:r>
      <w:r w:rsidR="00505F77">
        <w:rPr>
          <w:rFonts w:ascii="Arial" w:hAnsi="Arial" w:cs="Arial"/>
          <w:sz w:val="22"/>
          <w:szCs w:val="22"/>
        </w:rPr>
        <w:t xml:space="preserve"> using customer usage data that DataRaker has been tracking</w:t>
      </w:r>
      <w:r w:rsidRPr="00105B7D">
        <w:rPr>
          <w:rFonts w:ascii="Arial" w:hAnsi="Arial" w:cs="Arial"/>
          <w:sz w:val="22"/>
          <w:szCs w:val="22"/>
        </w:rPr>
        <w:t>. </w:t>
      </w:r>
    </w:p>
    <w:p w:rsidR="00EC7898" w:rsidRPr="00C920BB" w:rsidRDefault="00EC7898" w:rsidP="00505F77">
      <w:pPr>
        <w:pStyle w:val="ListParagraph"/>
        <w:numPr>
          <w:ilvl w:val="0"/>
          <w:numId w:val="51"/>
        </w:numPr>
        <w:rPr>
          <w:rFonts w:ascii="Arial" w:hAnsi="Arial" w:cs="Arial"/>
          <w:sz w:val="22"/>
          <w:szCs w:val="22"/>
        </w:rPr>
      </w:pPr>
      <w:r w:rsidRPr="00C920BB">
        <w:rPr>
          <w:rFonts w:ascii="Arial" w:hAnsi="Arial" w:cs="Arial"/>
          <w:sz w:val="22"/>
          <w:szCs w:val="22"/>
        </w:rPr>
        <w:t>In September the pilot program was launched and completed in November</w:t>
      </w:r>
      <w:r w:rsidR="00505F77" w:rsidRPr="00C920BB">
        <w:rPr>
          <w:rFonts w:ascii="Arial" w:hAnsi="Arial" w:cs="Arial"/>
          <w:sz w:val="22"/>
          <w:szCs w:val="22"/>
        </w:rPr>
        <w:t xml:space="preserve"> 2014</w:t>
      </w:r>
      <w:r w:rsidRPr="00C920BB">
        <w:rPr>
          <w:rFonts w:ascii="Arial" w:hAnsi="Arial" w:cs="Arial"/>
          <w:sz w:val="22"/>
          <w:szCs w:val="22"/>
        </w:rPr>
        <w:t>.</w:t>
      </w:r>
      <w:r w:rsidR="00C920BB" w:rsidRPr="00C920BB">
        <w:rPr>
          <w:rFonts w:ascii="Arial" w:hAnsi="Arial" w:cs="Arial"/>
          <w:sz w:val="22"/>
          <w:szCs w:val="22"/>
        </w:rPr>
        <w:t xml:space="preserve">  </w:t>
      </w:r>
      <w:r w:rsidR="00505F77" w:rsidRPr="00C920BB">
        <w:rPr>
          <w:rFonts w:ascii="Arial" w:hAnsi="Arial" w:cs="Arial"/>
          <w:sz w:val="22"/>
          <w:szCs w:val="22"/>
        </w:rPr>
        <w:t xml:space="preserve">PSE </w:t>
      </w:r>
      <w:r w:rsidRPr="00C920BB">
        <w:rPr>
          <w:rFonts w:ascii="Arial" w:hAnsi="Arial" w:cs="Arial"/>
          <w:sz w:val="22"/>
          <w:szCs w:val="22"/>
        </w:rPr>
        <w:t xml:space="preserve">found through the pilot </w:t>
      </w:r>
      <w:r w:rsidR="00505F77" w:rsidRPr="00C920BB">
        <w:rPr>
          <w:rFonts w:ascii="Arial" w:hAnsi="Arial" w:cs="Arial"/>
          <w:sz w:val="22"/>
          <w:szCs w:val="22"/>
        </w:rPr>
        <w:t xml:space="preserve">program </w:t>
      </w:r>
      <w:r w:rsidRPr="00C920BB">
        <w:rPr>
          <w:rFonts w:ascii="Arial" w:hAnsi="Arial" w:cs="Arial"/>
          <w:sz w:val="22"/>
          <w:szCs w:val="22"/>
        </w:rPr>
        <w:t xml:space="preserve">that </w:t>
      </w:r>
      <w:r w:rsidR="00505F77" w:rsidRPr="00C920BB">
        <w:rPr>
          <w:rFonts w:ascii="Arial" w:hAnsi="Arial" w:cs="Arial"/>
          <w:sz w:val="22"/>
          <w:szCs w:val="22"/>
        </w:rPr>
        <w:t xml:space="preserve">stopped </w:t>
      </w:r>
      <w:r w:rsidRPr="00C920BB">
        <w:rPr>
          <w:rFonts w:ascii="Arial" w:hAnsi="Arial" w:cs="Arial"/>
          <w:sz w:val="22"/>
          <w:szCs w:val="22"/>
        </w:rPr>
        <w:t xml:space="preserve">metering issues </w:t>
      </w:r>
      <w:r w:rsidR="00505F77" w:rsidRPr="00C920BB">
        <w:rPr>
          <w:rFonts w:ascii="Arial" w:hAnsi="Arial" w:cs="Arial"/>
          <w:sz w:val="22"/>
          <w:szCs w:val="22"/>
        </w:rPr>
        <w:t xml:space="preserve">can be identified </w:t>
      </w:r>
      <w:r w:rsidRPr="00C920BB">
        <w:rPr>
          <w:rFonts w:ascii="Arial" w:hAnsi="Arial" w:cs="Arial"/>
          <w:sz w:val="22"/>
          <w:szCs w:val="22"/>
        </w:rPr>
        <w:t xml:space="preserve">more quickly and before </w:t>
      </w:r>
      <w:r w:rsidR="00505F77" w:rsidRPr="00C920BB">
        <w:rPr>
          <w:rFonts w:ascii="Arial" w:hAnsi="Arial" w:cs="Arial"/>
          <w:sz w:val="22"/>
          <w:szCs w:val="22"/>
        </w:rPr>
        <w:t xml:space="preserve">the </w:t>
      </w:r>
      <w:r w:rsidRPr="00C920BB">
        <w:rPr>
          <w:rFonts w:ascii="Arial" w:hAnsi="Arial" w:cs="Arial"/>
          <w:sz w:val="22"/>
          <w:szCs w:val="22"/>
        </w:rPr>
        <w:t>consumption dropped to zero.  These</w:t>
      </w:r>
      <w:r w:rsidR="00505F77" w:rsidRPr="00505F77">
        <w:t xml:space="preserve"> </w:t>
      </w:r>
      <w:r w:rsidR="00505F77" w:rsidRPr="00C920BB">
        <w:rPr>
          <w:rFonts w:ascii="Arial" w:hAnsi="Arial" w:cs="Arial"/>
          <w:sz w:val="22"/>
          <w:szCs w:val="22"/>
        </w:rPr>
        <w:t>new program logics</w:t>
      </w:r>
      <w:r w:rsidRPr="00C920BB">
        <w:rPr>
          <w:rFonts w:ascii="Arial" w:hAnsi="Arial" w:cs="Arial"/>
          <w:sz w:val="22"/>
          <w:szCs w:val="22"/>
        </w:rPr>
        <w:t xml:space="preserve"> </w:t>
      </w:r>
      <w:r w:rsidR="00505F77" w:rsidRPr="00C920BB">
        <w:rPr>
          <w:rFonts w:ascii="Arial" w:hAnsi="Arial" w:cs="Arial"/>
          <w:sz w:val="22"/>
          <w:szCs w:val="22"/>
        </w:rPr>
        <w:t xml:space="preserve">from the pilot program </w:t>
      </w:r>
      <w:r w:rsidRPr="00C920BB">
        <w:rPr>
          <w:rFonts w:ascii="Arial" w:hAnsi="Arial" w:cs="Arial"/>
          <w:sz w:val="22"/>
          <w:szCs w:val="22"/>
        </w:rPr>
        <w:t>will be implemented as a permanent processes as early as March 2015.</w:t>
      </w:r>
    </w:p>
    <w:p w:rsidR="00EC7898" w:rsidRDefault="00EC7898" w:rsidP="009712CA">
      <w:pPr>
        <w:rPr>
          <w:rFonts w:ascii="Arial" w:hAnsi="Arial" w:cs="Arial"/>
        </w:rPr>
      </w:pPr>
    </w:p>
    <w:p w:rsidR="009712CA" w:rsidRPr="00105B7D" w:rsidRDefault="009712CA" w:rsidP="009712CA">
      <w:pPr>
        <w:rPr>
          <w:rFonts w:ascii="Arial" w:hAnsi="Arial" w:cs="Arial"/>
        </w:rPr>
      </w:pPr>
      <w:r w:rsidRPr="00105B7D">
        <w:rPr>
          <w:rFonts w:ascii="Arial" w:hAnsi="Arial" w:cs="Arial"/>
        </w:rPr>
        <w:t xml:space="preserve">As discussed in the 2013 Report, filed in January 2014, PSE continues to look at ways to reduce the length of the backbill </w:t>
      </w:r>
      <w:r w:rsidR="00105B7D">
        <w:rPr>
          <w:rFonts w:ascii="Arial" w:hAnsi="Arial" w:cs="Arial"/>
        </w:rPr>
        <w:t xml:space="preserve">and </w:t>
      </w:r>
      <w:r w:rsidRPr="00105B7D">
        <w:rPr>
          <w:rFonts w:ascii="Arial" w:hAnsi="Arial" w:cs="Arial"/>
        </w:rPr>
        <w:t xml:space="preserve">to address meter and billing performance.  It is important to review the performance in the context of </w:t>
      </w:r>
      <w:r w:rsidR="00EC7898">
        <w:rPr>
          <w:rFonts w:ascii="Arial" w:hAnsi="Arial" w:cs="Arial"/>
        </w:rPr>
        <w:t>PSE</w:t>
      </w:r>
      <w:r w:rsidRPr="00105B7D">
        <w:rPr>
          <w:rFonts w:ascii="Arial" w:hAnsi="Arial" w:cs="Arial"/>
        </w:rPr>
        <w:t>’s overall billing performance</w:t>
      </w:r>
      <w:r w:rsidR="00D476A5" w:rsidRPr="00105B7D">
        <w:rPr>
          <w:rFonts w:ascii="Arial" w:hAnsi="Arial" w:cs="Arial"/>
        </w:rPr>
        <w:t>.  In</w:t>
      </w:r>
      <w:r w:rsidRPr="00105B7D">
        <w:rPr>
          <w:rFonts w:ascii="Arial" w:hAnsi="Arial" w:cs="Arial"/>
        </w:rPr>
        <w:t xml:space="preserve"> 2013 PSE issued 17,933,297 bills to customers, 0.016% </w:t>
      </w:r>
      <w:r w:rsidR="00105B7D">
        <w:rPr>
          <w:rFonts w:ascii="Arial" w:hAnsi="Arial" w:cs="Arial"/>
        </w:rPr>
        <w:t xml:space="preserve">of these bills </w:t>
      </w:r>
      <w:r w:rsidRPr="00105B7D">
        <w:rPr>
          <w:rFonts w:ascii="Arial" w:hAnsi="Arial" w:cs="Arial"/>
        </w:rPr>
        <w:t xml:space="preserve">were </w:t>
      </w:r>
      <w:r w:rsidR="00105B7D">
        <w:rPr>
          <w:rFonts w:ascii="Arial" w:hAnsi="Arial" w:cs="Arial"/>
        </w:rPr>
        <w:t>s</w:t>
      </w:r>
      <w:r w:rsidRPr="00105B7D">
        <w:rPr>
          <w:rFonts w:ascii="Arial" w:hAnsi="Arial" w:cs="Arial"/>
        </w:rPr>
        <w:t xml:space="preserve">topped </w:t>
      </w:r>
      <w:r w:rsidR="00105B7D">
        <w:rPr>
          <w:rFonts w:ascii="Arial" w:hAnsi="Arial" w:cs="Arial"/>
        </w:rPr>
        <w:t>m</w:t>
      </w:r>
      <w:r w:rsidRPr="00105B7D">
        <w:rPr>
          <w:rFonts w:ascii="Arial" w:hAnsi="Arial" w:cs="Arial"/>
        </w:rPr>
        <w:t xml:space="preserve">eter </w:t>
      </w:r>
      <w:r w:rsidR="00105B7D">
        <w:rPr>
          <w:rFonts w:ascii="Arial" w:hAnsi="Arial" w:cs="Arial"/>
        </w:rPr>
        <w:t xml:space="preserve">related </w:t>
      </w:r>
      <w:r w:rsidRPr="00105B7D">
        <w:rPr>
          <w:rFonts w:ascii="Arial" w:hAnsi="Arial" w:cs="Arial"/>
        </w:rPr>
        <w:t>billing corrections.</w:t>
      </w:r>
      <w:r w:rsidR="00EC7898">
        <w:rPr>
          <w:rFonts w:ascii="Arial" w:hAnsi="Arial" w:cs="Arial"/>
        </w:rPr>
        <w:t xml:space="preserve"> </w:t>
      </w:r>
      <w:r w:rsidRPr="00105B7D">
        <w:rPr>
          <w:rFonts w:ascii="Arial" w:hAnsi="Arial" w:cs="Arial"/>
        </w:rPr>
        <w:t xml:space="preserve"> In 2014 PSE issued 17,906,670 bills to customers, </w:t>
      </w:r>
      <w:r w:rsidR="00EC7898">
        <w:rPr>
          <w:rFonts w:ascii="Arial" w:hAnsi="Arial" w:cs="Arial"/>
        </w:rPr>
        <w:t>the percentage of s</w:t>
      </w:r>
      <w:r w:rsidR="00EC7898" w:rsidRPr="00105B7D">
        <w:rPr>
          <w:rFonts w:ascii="Arial" w:hAnsi="Arial" w:cs="Arial"/>
        </w:rPr>
        <w:t xml:space="preserve">topped </w:t>
      </w:r>
      <w:r w:rsidR="00EC7898">
        <w:rPr>
          <w:rFonts w:ascii="Arial" w:hAnsi="Arial" w:cs="Arial"/>
        </w:rPr>
        <w:t>m</w:t>
      </w:r>
      <w:r w:rsidR="00EC7898" w:rsidRPr="00105B7D">
        <w:rPr>
          <w:rFonts w:ascii="Arial" w:hAnsi="Arial" w:cs="Arial"/>
        </w:rPr>
        <w:t xml:space="preserve">eter </w:t>
      </w:r>
      <w:r w:rsidR="00EC7898">
        <w:rPr>
          <w:rFonts w:ascii="Arial" w:hAnsi="Arial" w:cs="Arial"/>
        </w:rPr>
        <w:t xml:space="preserve">related bills </w:t>
      </w:r>
      <w:r w:rsidRPr="00105B7D">
        <w:rPr>
          <w:rFonts w:ascii="Arial" w:hAnsi="Arial" w:cs="Arial"/>
        </w:rPr>
        <w:t>w</w:t>
      </w:r>
      <w:r w:rsidR="00D476A5" w:rsidRPr="00105B7D">
        <w:rPr>
          <w:rFonts w:ascii="Arial" w:hAnsi="Arial" w:cs="Arial"/>
        </w:rPr>
        <w:t>ere</w:t>
      </w:r>
      <w:r w:rsidRPr="00105B7D">
        <w:rPr>
          <w:rFonts w:ascii="Arial" w:hAnsi="Arial" w:cs="Arial"/>
        </w:rPr>
        <w:t xml:space="preserve"> reduced to 0.014%.</w:t>
      </w:r>
    </w:p>
    <w:p w:rsidR="009712CA" w:rsidRPr="00105B7D" w:rsidRDefault="009712CA" w:rsidP="009712CA">
      <w:pPr>
        <w:spacing w:after="0"/>
        <w:rPr>
          <w:rFonts w:ascii="Arial" w:hAnsi="Arial" w:cs="Arial"/>
        </w:rPr>
      </w:pPr>
    </w:p>
    <w:p w:rsidR="00D94E1D" w:rsidRPr="00105B7D" w:rsidRDefault="00D94E1D" w:rsidP="00D94E1D">
      <w:pPr>
        <w:rPr>
          <w:rFonts w:ascii="Arial" w:hAnsi="Arial" w:cs="Arial"/>
        </w:rPr>
      </w:pPr>
      <w:r w:rsidRPr="00105B7D">
        <w:rPr>
          <w:rFonts w:ascii="Arial" w:hAnsi="Arial" w:cs="Arial"/>
        </w:rPr>
        <w:t xml:space="preserve">Limitations of the </w:t>
      </w:r>
      <w:r w:rsidR="00EC7898">
        <w:rPr>
          <w:rFonts w:ascii="Arial" w:hAnsi="Arial" w:cs="Arial"/>
        </w:rPr>
        <w:t>PSE</w:t>
      </w:r>
      <w:r w:rsidRPr="00105B7D">
        <w:rPr>
          <w:rFonts w:ascii="Arial" w:hAnsi="Arial" w:cs="Arial"/>
        </w:rPr>
        <w:t xml:space="preserve">’s stopped meter and UEU tracking system </w:t>
      </w:r>
      <w:r w:rsidR="00EC7898">
        <w:rPr>
          <w:rFonts w:ascii="Arial" w:hAnsi="Arial" w:cs="Arial"/>
        </w:rPr>
        <w:t>prior to 2015</w:t>
      </w:r>
      <w:r w:rsidRPr="00105B7D">
        <w:rPr>
          <w:rFonts w:ascii="Arial" w:hAnsi="Arial" w:cs="Arial"/>
        </w:rPr>
        <w:t xml:space="preserve"> prevented some </w:t>
      </w:r>
      <w:r w:rsidR="00EC7898">
        <w:rPr>
          <w:rFonts w:ascii="Arial" w:hAnsi="Arial" w:cs="Arial"/>
        </w:rPr>
        <w:t xml:space="preserve">meter </w:t>
      </w:r>
      <w:r w:rsidRPr="00105B7D">
        <w:rPr>
          <w:rFonts w:ascii="Arial" w:hAnsi="Arial" w:cs="Arial"/>
        </w:rPr>
        <w:t>issues from getting identified and resolved in a timely manner.  As di</w:t>
      </w:r>
      <w:r w:rsidR="00EC7898">
        <w:rPr>
          <w:rFonts w:ascii="Arial" w:hAnsi="Arial" w:cs="Arial"/>
        </w:rPr>
        <w:t>s</w:t>
      </w:r>
      <w:r w:rsidRPr="00105B7D">
        <w:rPr>
          <w:rFonts w:ascii="Arial" w:hAnsi="Arial" w:cs="Arial"/>
        </w:rPr>
        <w:t xml:space="preserve">cussed in the process improvement section, with the functionality of those systems moved into SAP, </w:t>
      </w:r>
      <w:r w:rsidR="00EC7898">
        <w:rPr>
          <w:rFonts w:ascii="Arial" w:hAnsi="Arial" w:cs="Arial"/>
        </w:rPr>
        <w:t>PSE</w:t>
      </w:r>
      <w:r w:rsidRPr="00105B7D">
        <w:rPr>
          <w:rFonts w:ascii="Arial" w:hAnsi="Arial" w:cs="Arial"/>
        </w:rPr>
        <w:t xml:space="preserve"> now ha</w:t>
      </w:r>
      <w:r w:rsidR="00EC7898">
        <w:rPr>
          <w:rFonts w:ascii="Arial" w:hAnsi="Arial" w:cs="Arial"/>
        </w:rPr>
        <w:t>s</w:t>
      </w:r>
      <w:r w:rsidRPr="00105B7D">
        <w:rPr>
          <w:rFonts w:ascii="Arial" w:hAnsi="Arial" w:cs="Arial"/>
        </w:rPr>
        <w:t xml:space="preserve"> better visibility and identification of potential stopped meters and will be in a position to meet the performance standards.</w:t>
      </w:r>
    </w:p>
    <w:p w:rsidR="009712CA" w:rsidRPr="00105B7D" w:rsidRDefault="009712CA" w:rsidP="009712CA">
      <w:pPr>
        <w:rPr>
          <w:rFonts w:ascii="Arial" w:hAnsi="Arial" w:cs="Arial"/>
        </w:rPr>
      </w:pPr>
    </w:p>
    <w:p w:rsidR="009712CA" w:rsidRPr="00105B7D" w:rsidRDefault="009712CA" w:rsidP="009712CA">
      <w:pPr>
        <w:rPr>
          <w:rFonts w:ascii="Arial" w:hAnsi="Arial" w:cs="Arial"/>
        </w:rPr>
      </w:pPr>
    </w:p>
    <w:p w:rsidR="009712CA" w:rsidRPr="00105B7D" w:rsidRDefault="009712CA" w:rsidP="00FD7756">
      <w:pPr>
        <w:spacing w:after="0"/>
        <w:rPr>
          <w:rFonts w:ascii="Arial" w:hAnsi="Arial" w:cs="Arial"/>
          <w:bCs/>
        </w:rPr>
      </w:pPr>
    </w:p>
    <w:p w:rsidR="00B91C88" w:rsidRDefault="00B91C88" w:rsidP="00B91C88">
      <w:pPr>
        <w:rPr>
          <w:rFonts w:ascii="Arial" w:hAnsi="Arial" w:cs="Arial"/>
          <w:b/>
          <w:bCs/>
        </w:rPr>
      </w:pPr>
    </w:p>
    <w:p w:rsidR="00B91C88" w:rsidRPr="00E127A6" w:rsidRDefault="00E127A6" w:rsidP="00B91C88">
      <w:pPr>
        <w:rPr>
          <w:rFonts w:ascii="Arial" w:hAnsi="Arial" w:cs="Arial"/>
          <w:b/>
          <w:bCs/>
          <w:u w:val="single"/>
        </w:rPr>
      </w:pPr>
      <w:r w:rsidRPr="00E127A6">
        <w:rPr>
          <w:rFonts w:ascii="Arial" w:hAnsi="Arial" w:cs="Arial"/>
          <w:b/>
          <w:bCs/>
          <w:u w:val="single"/>
        </w:rPr>
        <w:lastRenderedPageBreak/>
        <w:t>Unassigned Energy Usage</w:t>
      </w:r>
      <w:r w:rsidR="003C548D">
        <w:rPr>
          <w:rFonts w:ascii="Arial" w:hAnsi="Arial" w:cs="Arial"/>
          <w:b/>
          <w:bCs/>
          <w:u w:val="single"/>
        </w:rPr>
        <w:t xml:space="preserve"> Meters</w:t>
      </w:r>
    </w:p>
    <w:p w:rsidR="007237BB" w:rsidRDefault="007237BB" w:rsidP="00B91C88">
      <w:pPr>
        <w:rPr>
          <w:rFonts w:ascii="Arial" w:hAnsi="Arial" w:cs="Arial"/>
          <w:bCs/>
        </w:rPr>
      </w:pPr>
    </w:p>
    <w:p w:rsidR="00C70772" w:rsidRPr="00E127A6" w:rsidRDefault="00FC4161" w:rsidP="00B91C88">
      <w:pPr>
        <w:rPr>
          <w:rFonts w:ascii="Arial" w:hAnsi="Arial" w:cs="Arial"/>
          <w:bCs/>
        </w:rPr>
      </w:pPr>
      <w:r>
        <w:rPr>
          <w:rFonts w:ascii="Arial" w:hAnsi="Arial"/>
        </w:rPr>
        <w:t xml:space="preserve">The table below summarizes the Unassigned Energy Usage meter results by </w:t>
      </w:r>
      <w:r w:rsidR="00FD7756">
        <w:rPr>
          <w:rFonts w:ascii="Arial" w:hAnsi="Arial"/>
        </w:rPr>
        <w:t xml:space="preserve">energy and by </w:t>
      </w:r>
      <w:r>
        <w:rPr>
          <w:rFonts w:ascii="Arial" w:hAnsi="Arial"/>
        </w:rPr>
        <w:t>Meter and Billing Performance Standards for the applicable reporting period of January 1, 2014, through December 31, 2014.</w:t>
      </w:r>
    </w:p>
    <w:p w:rsidR="00B91C88" w:rsidRDefault="00B91C88" w:rsidP="00B91C88">
      <w:pPr>
        <w:rPr>
          <w:rFonts w:ascii="Arial" w:hAnsi="Arial" w:cs="Arial"/>
          <w:b/>
          <w:bCs/>
        </w:rPr>
      </w:pPr>
    </w:p>
    <w:tbl>
      <w:tblPr>
        <w:tblStyle w:val="TableGrid"/>
        <w:tblW w:w="0" w:type="auto"/>
        <w:tblLook w:val="04A0" w:firstRow="1" w:lastRow="0" w:firstColumn="1" w:lastColumn="0" w:noHBand="0" w:noVBand="1"/>
      </w:tblPr>
      <w:tblGrid>
        <w:gridCol w:w="1915"/>
        <w:gridCol w:w="1915"/>
        <w:gridCol w:w="1915"/>
        <w:gridCol w:w="1915"/>
        <w:gridCol w:w="1916"/>
      </w:tblGrid>
      <w:tr w:rsidR="00FF3ECB" w:rsidRPr="009263D7" w:rsidTr="009263D7">
        <w:tc>
          <w:tcPr>
            <w:tcW w:w="1915" w:type="dxa"/>
            <w:shd w:val="clear" w:color="auto" w:fill="17365D" w:themeFill="text2" w:themeFillShade="BF"/>
          </w:tcPr>
          <w:p w:rsidR="00FF3ECB" w:rsidRPr="009263D7" w:rsidRDefault="00FF3ECB" w:rsidP="00B91C88">
            <w:pPr>
              <w:rPr>
                <w:rFonts w:asciiTheme="minorHAnsi" w:hAnsiTheme="minorHAnsi" w:cs="Arial"/>
                <w:b/>
                <w:bCs/>
                <w:sz w:val="22"/>
                <w:szCs w:val="22"/>
              </w:rPr>
            </w:pPr>
            <w:r w:rsidRPr="009263D7">
              <w:rPr>
                <w:rFonts w:asciiTheme="minorHAnsi" w:hAnsiTheme="minorHAnsi" w:cs="Arial"/>
                <w:b/>
                <w:bCs/>
                <w:sz w:val="22"/>
                <w:szCs w:val="22"/>
              </w:rPr>
              <w:t>UEU Meters result</w:t>
            </w:r>
          </w:p>
        </w:tc>
        <w:tc>
          <w:tcPr>
            <w:tcW w:w="1915" w:type="dxa"/>
            <w:shd w:val="clear" w:color="auto" w:fill="17365D" w:themeFill="text2" w:themeFillShade="BF"/>
          </w:tcPr>
          <w:p w:rsidR="00FF3ECB" w:rsidRPr="009263D7" w:rsidRDefault="00FF3ECB" w:rsidP="00A35BE7">
            <w:pPr>
              <w:jc w:val="center"/>
              <w:rPr>
                <w:rFonts w:asciiTheme="minorHAnsi" w:hAnsiTheme="minorHAnsi" w:cs="Arial"/>
                <w:b/>
                <w:bCs/>
                <w:sz w:val="22"/>
                <w:szCs w:val="22"/>
              </w:rPr>
            </w:pPr>
            <w:r w:rsidRPr="009263D7">
              <w:rPr>
                <w:rFonts w:asciiTheme="minorHAnsi" w:hAnsiTheme="minorHAnsi" w:cs="Arial"/>
                <w:b/>
                <w:bCs/>
                <w:sz w:val="22"/>
                <w:szCs w:val="22"/>
              </w:rPr>
              <w:t>Within 12 Months</w:t>
            </w:r>
          </w:p>
        </w:tc>
        <w:tc>
          <w:tcPr>
            <w:tcW w:w="1915" w:type="dxa"/>
            <w:shd w:val="clear" w:color="auto" w:fill="17365D" w:themeFill="text2" w:themeFillShade="BF"/>
          </w:tcPr>
          <w:p w:rsidR="00FF3ECB" w:rsidRPr="009263D7" w:rsidRDefault="00FF3ECB" w:rsidP="00A35BE7">
            <w:pPr>
              <w:jc w:val="center"/>
              <w:rPr>
                <w:rFonts w:asciiTheme="minorHAnsi" w:hAnsiTheme="minorHAnsi" w:cs="Arial"/>
                <w:b/>
                <w:bCs/>
                <w:sz w:val="22"/>
                <w:szCs w:val="22"/>
              </w:rPr>
            </w:pPr>
            <w:r w:rsidRPr="009263D7">
              <w:rPr>
                <w:rFonts w:asciiTheme="minorHAnsi" w:hAnsiTheme="minorHAnsi" w:cs="Arial"/>
                <w:b/>
                <w:bCs/>
                <w:sz w:val="22"/>
                <w:szCs w:val="22"/>
              </w:rPr>
              <w:t>Within 24 Months</w:t>
            </w:r>
          </w:p>
        </w:tc>
        <w:tc>
          <w:tcPr>
            <w:tcW w:w="1915" w:type="dxa"/>
            <w:shd w:val="clear" w:color="auto" w:fill="17365D" w:themeFill="text2" w:themeFillShade="BF"/>
          </w:tcPr>
          <w:p w:rsidR="00FF3ECB" w:rsidRPr="009263D7" w:rsidRDefault="00FF3ECB" w:rsidP="00A35BE7">
            <w:pPr>
              <w:jc w:val="center"/>
              <w:rPr>
                <w:rFonts w:asciiTheme="minorHAnsi" w:hAnsiTheme="minorHAnsi" w:cs="Arial"/>
                <w:b/>
                <w:bCs/>
                <w:sz w:val="22"/>
                <w:szCs w:val="22"/>
              </w:rPr>
            </w:pPr>
            <w:r w:rsidRPr="009263D7">
              <w:rPr>
                <w:rFonts w:asciiTheme="minorHAnsi" w:hAnsiTheme="minorHAnsi" w:cs="Arial"/>
                <w:b/>
                <w:bCs/>
                <w:sz w:val="22"/>
                <w:szCs w:val="22"/>
              </w:rPr>
              <w:t>Greater than 24 Months</w:t>
            </w:r>
          </w:p>
        </w:tc>
        <w:tc>
          <w:tcPr>
            <w:tcW w:w="1916" w:type="dxa"/>
            <w:shd w:val="clear" w:color="auto" w:fill="17365D" w:themeFill="text2" w:themeFillShade="BF"/>
          </w:tcPr>
          <w:p w:rsidR="00FF3ECB" w:rsidRPr="009263D7" w:rsidRDefault="00FF3ECB" w:rsidP="00A35BE7">
            <w:pPr>
              <w:jc w:val="center"/>
              <w:rPr>
                <w:rFonts w:asciiTheme="minorHAnsi" w:hAnsiTheme="minorHAnsi" w:cs="Arial"/>
                <w:b/>
                <w:bCs/>
                <w:sz w:val="22"/>
                <w:szCs w:val="22"/>
              </w:rPr>
            </w:pPr>
            <w:r w:rsidRPr="009263D7">
              <w:rPr>
                <w:rFonts w:asciiTheme="minorHAnsi" w:hAnsiTheme="minorHAnsi" w:cs="Arial"/>
                <w:b/>
                <w:bCs/>
                <w:sz w:val="22"/>
                <w:szCs w:val="22"/>
              </w:rPr>
              <w:t>Total</w:t>
            </w:r>
          </w:p>
        </w:tc>
      </w:tr>
      <w:tr w:rsidR="00FF3ECB" w:rsidRPr="009263D7" w:rsidTr="00FF3ECB">
        <w:tc>
          <w:tcPr>
            <w:tcW w:w="1915" w:type="dxa"/>
          </w:tcPr>
          <w:p w:rsidR="00FF3ECB" w:rsidRPr="00B67677" w:rsidRDefault="00FF3ECB" w:rsidP="00B91C88">
            <w:pPr>
              <w:rPr>
                <w:rFonts w:asciiTheme="minorHAnsi" w:hAnsiTheme="minorHAnsi" w:cs="Arial"/>
                <w:b/>
                <w:bCs/>
                <w:sz w:val="22"/>
                <w:szCs w:val="22"/>
              </w:rPr>
            </w:pPr>
            <w:r w:rsidRPr="00B67677">
              <w:rPr>
                <w:rFonts w:asciiTheme="minorHAnsi" w:hAnsiTheme="minorHAnsi" w:cs="Arial"/>
                <w:b/>
                <w:bCs/>
                <w:sz w:val="22"/>
                <w:szCs w:val="22"/>
              </w:rPr>
              <w:t>Electric</w:t>
            </w:r>
          </w:p>
        </w:tc>
        <w:tc>
          <w:tcPr>
            <w:tcW w:w="1915" w:type="dxa"/>
          </w:tcPr>
          <w:p w:rsidR="00FF3ECB" w:rsidRPr="009263D7" w:rsidRDefault="00C70772" w:rsidP="009263D7">
            <w:pPr>
              <w:jc w:val="right"/>
              <w:rPr>
                <w:rFonts w:asciiTheme="minorHAnsi" w:hAnsiTheme="minorHAnsi" w:cs="Arial"/>
                <w:bCs/>
                <w:sz w:val="22"/>
                <w:szCs w:val="22"/>
              </w:rPr>
            </w:pPr>
            <w:r w:rsidRPr="009263D7">
              <w:rPr>
                <w:rFonts w:asciiTheme="minorHAnsi" w:hAnsiTheme="minorHAnsi" w:cs="Arial"/>
                <w:bCs/>
                <w:sz w:val="22"/>
                <w:szCs w:val="22"/>
              </w:rPr>
              <w:t>4,716</w:t>
            </w:r>
          </w:p>
        </w:tc>
        <w:tc>
          <w:tcPr>
            <w:tcW w:w="1915" w:type="dxa"/>
          </w:tcPr>
          <w:p w:rsidR="00FF3ECB" w:rsidRPr="009263D7" w:rsidRDefault="00C70772" w:rsidP="009263D7">
            <w:pPr>
              <w:jc w:val="right"/>
              <w:rPr>
                <w:rFonts w:asciiTheme="minorHAnsi" w:hAnsiTheme="minorHAnsi" w:cs="Arial"/>
                <w:bCs/>
                <w:sz w:val="22"/>
                <w:szCs w:val="22"/>
              </w:rPr>
            </w:pPr>
            <w:r w:rsidRPr="009263D7">
              <w:rPr>
                <w:rFonts w:asciiTheme="minorHAnsi" w:hAnsiTheme="minorHAnsi" w:cs="Arial"/>
                <w:bCs/>
                <w:sz w:val="22"/>
                <w:szCs w:val="22"/>
              </w:rPr>
              <w:t>91</w:t>
            </w:r>
          </w:p>
        </w:tc>
        <w:tc>
          <w:tcPr>
            <w:tcW w:w="1915" w:type="dxa"/>
          </w:tcPr>
          <w:p w:rsidR="00FF3ECB" w:rsidRPr="009263D7" w:rsidRDefault="00C70772" w:rsidP="009263D7">
            <w:pPr>
              <w:jc w:val="right"/>
              <w:rPr>
                <w:rFonts w:asciiTheme="minorHAnsi" w:hAnsiTheme="minorHAnsi" w:cs="Arial"/>
                <w:bCs/>
                <w:sz w:val="22"/>
                <w:szCs w:val="22"/>
              </w:rPr>
            </w:pPr>
            <w:r w:rsidRPr="009263D7">
              <w:rPr>
                <w:rFonts w:asciiTheme="minorHAnsi" w:hAnsiTheme="minorHAnsi" w:cs="Arial"/>
                <w:bCs/>
                <w:sz w:val="22"/>
                <w:szCs w:val="22"/>
              </w:rPr>
              <w:t>9</w:t>
            </w:r>
          </w:p>
        </w:tc>
        <w:tc>
          <w:tcPr>
            <w:tcW w:w="1916" w:type="dxa"/>
          </w:tcPr>
          <w:p w:rsidR="00FF3ECB" w:rsidRPr="008B505E" w:rsidRDefault="00C70772" w:rsidP="009263D7">
            <w:pPr>
              <w:jc w:val="right"/>
              <w:rPr>
                <w:rFonts w:asciiTheme="minorHAnsi" w:hAnsiTheme="minorHAnsi" w:cs="Arial"/>
                <w:b/>
                <w:bCs/>
                <w:sz w:val="22"/>
                <w:szCs w:val="22"/>
              </w:rPr>
            </w:pPr>
            <w:r w:rsidRPr="008B505E">
              <w:rPr>
                <w:rFonts w:asciiTheme="minorHAnsi" w:hAnsiTheme="minorHAnsi" w:cs="Arial"/>
                <w:b/>
                <w:bCs/>
                <w:sz w:val="22"/>
                <w:szCs w:val="22"/>
              </w:rPr>
              <w:t>4,816</w:t>
            </w:r>
          </w:p>
        </w:tc>
      </w:tr>
      <w:tr w:rsidR="00FF3ECB" w:rsidRPr="009263D7" w:rsidTr="00FF3ECB">
        <w:tc>
          <w:tcPr>
            <w:tcW w:w="1915" w:type="dxa"/>
          </w:tcPr>
          <w:p w:rsidR="00FF3ECB" w:rsidRPr="00B67677" w:rsidRDefault="00FF3ECB" w:rsidP="00B91C88">
            <w:pPr>
              <w:rPr>
                <w:rFonts w:asciiTheme="minorHAnsi" w:hAnsiTheme="minorHAnsi" w:cs="Arial"/>
                <w:b/>
                <w:bCs/>
                <w:sz w:val="22"/>
                <w:szCs w:val="22"/>
              </w:rPr>
            </w:pPr>
            <w:r w:rsidRPr="00B67677">
              <w:rPr>
                <w:rFonts w:asciiTheme="minorHAnsi" w:hAnsiTheme="minorHAnsi" w:cs="Arial"/>
                <w:b/>
                <w:bCs/>
                <w:sz w:val="22"/>
                <w:szCs w:val="22"/>
              </w:rPr>
              <w:t>Gas</w:t>
            </w:r>
          </w:p>
        </w:tc>
        <w:tc>
          <w:tcPr>
            <w:tcW w:w="1915" w:type="dxa"/>
          </w:tcPr>
          <w:p w:rsidR="00FF3ECB" w:rsidRPr="009263D7" w:rsidRDefault="00C70772" w:rsidP="009263D7">
            <w:pPr>
              <w:jc w:val="right"/>
              <w:rPr>
                <w:rFonts w:asciiTheme="minorHAnsi" w:hAnsiTheme="minorHAnsi" w:cs="Arial"/>
                <w:bCs/>
                <w:sz w:val="22"/>
                <w:szCs w:val="22"/>
              </w:rPr>
            </w:pPr>
            <w:r w:rsidRPr="009263D7">
              <w:rPr>
                <w:rFonts w:asciiTheme="minorHAnsi" w:hAnsiTheme="minorHAnsi" w:cs="Arial"/>
                <w:bCs/>
                <w:sz w:val="22"/>
                <w:szCs w:val="22"/>
              </w:rPr>
              <w:t>4,159</w:t>
            </w:r>
          </w:p>
        </w:tc>
        <w:tc>
          <w:tcPr>
            <w:tcW w:w="1915" w:type="dxa"/>
          </w:tcPr>
          <w:p w:rsidR="00FF3ECB" w:rsidRPr="009263D7" w:rsidRDefault="00C70772" w:rsidP="009263D7">
            <w:pPr>
              <w:jc w:val="right"/>
              <w:rPr>
                <w:rFonts w:asciiTheme="minorHAnsi" w:hAnsiTheme="minorHAnsi" w:cs="Arial"/>
                <w:bCs/>
                <w:sz w:val="22"/>
                <w:szCs w:val="22"/>
              </w:rPr>
            </w:pPr>
            <w:r w:rsidRPr="009263D7">
              <w:rPr>
                <w:rFonts w:asciiTheme="minorHAnsi" w:hAnsiTheme="minorHAnsi" w:cs="Arial"/>
                <w:bCs/>
                <w:sz w:val="22"/>
                <w:szCs w:val="22"/>
              </w:rPr>
              <w:t>68</w:t>
            </w:r>
          </w:p>
        </w:tc>
        <w:tc>
          <w:tcPr>
            <w:tcW w:w="1915" w:type="dxa"/>
          </w:tcPr>
          <w:p w:rsidR="00FF3ECB" w:rsidRPr="009263D7" w:rsidRDefault="00C70772" w:rsidP="009263D7">
            <w:pPr>
              <w:jc w:val="right"/>
              <w:rPr>
                <w:rFonts w:asciiTheme="minorHAnsi" w:hAnsiTheme="minorHAnsi" w:cs="Arial"/>
                <w:bCs/>
                <w:sz w:val="22"/>
                <w:szCs w:val="22"/>
              </w:rPr>
            </w:pPr>
            <w:r w:rsidRPr="009263D7">
              <w:rPr>
                <w:rFonts w:asciiTheme="minorHAnsi" w:hAnsiTheme="minorHAnsi" w:cs="Arial"/>
                <w:bCs/>
                <w:sz w:val="22"/>
                <w:szCs w:val="22"/>
              </w:rPr>
              <w:t>0</w:t>
            </w:r>
          </w:p>
        </w:tc>
        <w:tc>
          <w:tcPr>
            <w:tcW w:w="1916" w:type="dxa"/>
          </w:tcPr>
          <w:p w:rsidR="00FF3ECB" w:rsidRPr="008B505E" w:rsidRDefault="00C70772" w:rsidP="009263D7">
            <w:pPr>
              <w:jc w:val="right"/>
              <w:rPr>
                <w:rFonts w:asciiTheme="minorHAnsi" w:hAnsiTheme="minorHAnsi" w:cs="Arial"/>
                <w:b/>
                <w:bCs/>
                <w:sz w:val="22"/>
                <w:szCs w:val="22"/>
              </w:rPr>
            </w:pPr>
            <w:r w:rsidRPr="008B505E">
              <w:rPr>
                <w:rFonts w:asciiTheme="minorHAnsi" w:hAnsiTheme="minorHAnsi" w:cs="Arial"/>
                <w:b/>
                <w:bCs/>
                <w:sz w:val="22"/>
                <w:szCs w:val="22"/>
              </w:rPr>
              <w:t>4,227</w:t>
            </w:r>
          </w:p>
        </w:tc>
      </w:tr>
      <w:tr w:rsidR="00FF3ECB" w:rsidRPr="00B67677" w:rsidTr="00FF3ECB">
        <w:tc>
          <w:tcPr>
            <w:tcW w:w="1915" w:type="dxa"/>
          </w:tcPr>
          <w:p w:rsidR="00FF3ECB" w:rsidRPr="00B67677" w:rsidRDefault="00FF3ECB" w:rsidP="00B91C88">
            <w:pPr>
              <w:rPr>
                <w:rFonts w:asciiTheme="minorHAnsi" w:hAnsiTheme="minorHAnsi" w:cs="Arial"/>
                <w:b/>
                <w:bCs/>
                <w:sz w:val="22"/>
                <w:szCs w:val="22"/>
              </w:rPr>
            </w:pPr>
            <w:r w:rsidRPr="00B67677">
              <w:rPr>
                <w:rFonts w:asciiTheme="minorHAnsi" w:hAnsiTheme="minorHAnsi" w:cs="Arial"/>
                <w:b/>
                <w:bCs/>
                <w:sz w:val="22"/>
                <w:szCs w:val="22"/>
              </w:rPr>
              <w:t>Total</w:t>
            </w:r>
          </w:p>
        </w:tc>
        <w:tc>
          <w:tcPr>
            <w:tcW w:w="1915" w:type="dxa"/>
          </w:tcPr>
          <w:p w:rsidR="00FF3ECB" w:rsidRPr="00B67677" w:rsidRDefault="00C70772" w:rsidP="009263D7">
            <w:pPr>
              <w:jc w:val="right"/>
              <w:rPr>
                <w:rFonts w:asciiTheme="minorHAnsi" w:hAnsiTheme="minorHAnsi" w:cs="Arial"/>
                <w:b/>
                <w:bCs/>
                <w:sz w:val="22"/>
                <w:szCs w:val="22"/>
              </w:rPr>
            </w:pPr>
            <w:r w:rsidRPr="00B67677">
              <w:rPr>
                <w:rFonts w:asciiTheme="minorHAnsi" w:hAnsiTheme="minorHAnsi" w:cs="Arial"/>
                <w:b/>
                <w:bCs/>
                <w:sz w:val="22"/>
                <w:szCs w:val="22"/>
              </w:rPr>
              <w:t>8,875</w:t>
            </w:r>
          </w:p>
        </w:tc>
        <w:tc>
          <w:tcPr>
            <w:tcW w:w="1915" w:type="dxa"/>
          </w:tcPr>
          <w:p w:rsidR="00FF3ECB" w:rsidRPr="00B67677" w:rsidRDefault="00C70772" w:rsidP="009263D7">
            <w:pPr>
              <w:jc w:val="right"/>
              <w:rPr>
                <w:rFonts w:asciiTheme="minorHAnsi" w:hAnsiTheme="minorHAnsi" w:cs="Arial"/>
                <w:b/>
                <w:bCs/>
                <w:sz w:val="22"/>
                <w:szCs w:val="22"/>
              </w:rPr>
            </w:pPr>
            <w:r w:rsidRPr="00B67677">
              <w:rPr>
                <w:rFonts w:asciiTheme="minorHAnsi" w:hAnsiTheme="minorHAnsi" w:cs="Arial"/>
                <w:b/>
                <w:bCs/>
                <w:sz w:val="22"/>
                <w:szCs w:val="22"/>
              </w:rPr>
              <w:t>159</w:t>
            </w:r>
          </w:p>
        </w:tc>
        <w:tc>
          <w:tcPr>
            <w:tcW w:w="1915" w:type="dxa"/>
          </w:tcPr>
          <w:p w:rsidR="00FF3ECB" w:rsidRPr="00B67677" w:rsidRDefault="00C70772" w:rsidP="009263D7">
            <w:pPr>
              <w:jc w:val="right"/>
              <w:rPr>
                <w:rFonts w:asciiTheme="minorHAnsi" w:hAnsiTheme="minorHAnsi" w:cs="Arial"/>
                <w:b/>
                <w:bCs/>
                <w:sz w:val="22"/>
                <w:szCs w:val="22"/>
              </w:rPr>
            </w:pPr>
            <w:r w:rsidRPr="00B67677">
              <w:rPr>
                <w:rFonts w:asciiTheme="minorHAnsi" w:hAnsiTheme="minorHAnsi" w:cs="Arial"/>
                <w:b/>
                <w:bCs/>
                <w:sz w:val="22"/>
                <w:szCs w:val="22"/>
              </w:rPr>
              <w:t>9</w:t>
            </w:r>
          </w:p>
        </w:tc>
        <w:tc>
          <w:tcPr>
            <w:tcW w:w="1916" w:type="dxa"/>
          </w:tcPr>
          <w:p w:rsidR="00FF3ECB" w:rsidRPr="00B67677" w:rsidRDefault="00C70772" w:rsidP="009263D7">
            <w:pPr>
              <w:jc w:val="right"/>
              <w:rPr>
                <w:rFonts w:asciiTheme="minorHAnsi" w:hAnsiTheme="minorHAnsi" w:cs="Arial"/>
                <w:b/>
                <w:bCs/>
                <w:sz w:val="22"/>
                <w:szCs w:val="22"/>
              </w:rPr>
            </w:pPr>
            <w:r w:rsidRPr="00B67677">
              <w:rPr>
                <w:rFonts w:asciiTheme="minorHAnsi" w:hAnsiTheme="minorHAnsi" w:cs="Arial"/>
                <w:b/>
                <w:bCs/>
                <w:sz w:val="22"/>
                <w:szCs w:val="22"/>
              </w:rPr>
              <w:t>9,043</w:t>
            </w:r>
          </w:p>
        </w:tc>
      </w:tr>
    </w:tbl>
    <w:p w:rsidR="00FF3ECB" w:rsidRPr="00B91C88" w:rsidRDefault="00FF3ECB" w:rsidP="00B91C88">
      <w:pPr>
        <w:rPr>
          <w:rFonts w:ascii="Arial" w:hAnsi="Arial" w:cs="Arial"/>
          <w:b/>
          <w:bCs/>
        </w:rPr>
      </w:pPr>
    </w:p>
    <w:p w:rsidR="00D94E1D" w:rsidRDefault="00FD7756" w:rsidP="00561B1F">
      <w:r>
        <w:rPr>
          <w:rFonts w:ascii="Arial" w:hAnsi="Arial"/>
        </w:rPr>
        <w:t>The</w:t>
      </w:r>
      <w:r w:rsidR="00FC4161">
        <w:rPr>
          <w:rFonts w:ascii="Arial" w:hAnsi="Arial" w:cs="Arial"/>
        </w:rPr>
        <w:t xml:space="preserve"> </w:t>
      </w:r>
      <w:r w:rsidR="00FC4161">
        <w:rPr>
          <w:rFonts w:ascii="Arial" w:hAnsi="Arial"/>
        </w:rPr>
        <w:t>9</w:t>
      </w:r>
      <w:r w:rsidR="00FC4161" w:rsidRPr="005706CB">
        <w:rPr>
          <w:rFonts w:ascii="Arial" w:hAnsi="Arial"/>
        </w:rPr>
        <w:t xml:space="preserve"> meters fell outside of the 24</w:t>
      </w:r>
      <w:r w:rsidR="00FC4161">
        <w:rPr>
          <w:rFonts w:ascii="Arial" w:hAnsi="Arial"/>
        </w:rPr>
        <w:t>-</w:t>
      </w:r>
      <w:r w:rsidR="00FC4161" w:rsidRPr="005706CB">
        <w:rPr>
          <w:rFonts w:ascii="Arial" w:hAnsi="Arial"/>
        </w:rPr>
        <w:t>month time measurement</w:t>
      </w:r>
      <w:r w:rsidR="00FC4161">
        <w:rPr>
          <w:rFonts w:ascii="Arial" w:hAnsi="Arial"/>
        </w:rPr>
        <w:t xml:space="preserve"> </w:t>
      </w:r>
      <w:r>
        <w:rPr>
          <w:rFonts w:ascii="Arial" w:hAnsi="Arial"/>
        </w:rPr>
        <w:t xml:space="preserve">had not registered the usage threshold </w:t>
      </w:r>
      <w:r w:rsidR="00A53D4C">
        <w:rPr>
          <w:rFonts w:ascii="Arial" w:hAnsi="Arial"/>
        </w:rPr>
        <w:t>is</w:t>
      </w:r>
      <w:r>
        <w:rPr>
          <w:rFonts w:ascii="Arial" w:hAnsi="Arial"/>
        </w:rPr>
        <w:t xml:space="preserve"> set</w:t>
      </w:r>
      <w:r w:rsidR="00FC4161">
        <w:rPr>
          <w:rFonts w:ascii="Arial" w:hAnsi="Arial"/>
        </w:rPr>
        <w:t xml:space="preserve"> by PSE </w:t>
      </w:r>
      <w:r>
        <w:rPr>
          <w:rFonts w:ascii="Arial" w:hAnsi="Arial"/>
        </w:rPr>
        <w:t>to</w:t>
      </w:r>
      <w:r w:rsidR="00FC4161">
        <w:rPr>
          <w:rFonts w:ascii="Arial" w:hAnsi="Arial"/>
        </w:rPr>
        <w:t xml:space="preserve"> initiate an investigation.</w:t>
      </w:r>
      <w:r w:rsidR="00561B1F">
        <w:rPr>
          <w:rFonts w:ascii="Arial" w:hAnsi="Arial"/>
        </w:rPr>
        <w:t xml:space="preserve"> </w:t>
      </w:r>
      <w:r w:rsidR="00561B1F" w:rsidRPr="00561B1F">
        <w:t xml:space="preserve"> </w:t>
      </w:r>
      <w:r w:rsidR="00561B1F" w:rsidRPr="00561B1F">
        <w:rPr>
          <w:rFonts w:ascii="Arial" w:hAnsi="Arial" w:cs="Arial"/>
          <w:bCs/>
        </w:rPr>
        <w:t xml:space="preserve">With the goal </w:t>
      </w:r>
      <w:r w:rsidR="001729B9">
        <w:rPr>
          <w:rFonts w:ascii="Arial" w:hAnsi="Arial" w:cs="Arial"/>
          <w:bCs/>
        </w:rPr>
        <w:t>to</w:t>
      </w:r>
      <w:r w:rsidR="00561B1F" w:rsidRPr="00561B1F">
        <w:rPr>
          <w:rFonts w:ascii="Arial" w:hAnsi="Arial" w:cs="Arial"/>
          <w:bCs/>
        </w:rPr>
        <w:t xml:space="preserve"> compress the length of UEU identification time, PSE has begun reevaluating the </w:t>
      </w:r>
      <w:r w:rsidR="00105B7D">
        <w:rPr>
          <w:rFonts w:ascii="Arial" w:hAnsi="Arial" w:cs="Arial"/>
          <w:bCs/>
        </w:rPr>
        <w:t xml:space="preserve">usage </w:t>
      </w:r>
      <w:r w:rsidR="00561B1F" w:rsidRPr="00561B1F">
        <w:rPr>
          <w:rFonts w:ascii="Arial" w:hAnsi="Arial" w:cs="Arial"/>
          <w:bCs/>
        </w:rPr>
        <w:t>thresholds that control when a customer UEU information form and a disconnect service notification are sent</w:t>
      </w:r>
    </w:p>
    <w:p w:rsidR="00FC4161" w:rsidRDefault="00FC4161">
      <w:pPr>
        <w:spacing w:after="0"/>
        <w:rPr>
          <w:rFonts w:ascii="Arial" w:hAnsi="Arial" w:cs="Arial"/>
          <w:b/>
          <w:bCs/>
        </w:rPr>
      </w:pPr>
    </w:p>
    <w:p w:rsidR="00FC4161" w:rsidRPr="00E127A6" w:rsidRDefault="00FD7756" w:rsidP="003144E5">
      <w:pPr>
        <w:spacing w:before="240" w:after="240"/>
        <w:rPr>
          <w:rFonts w:ascii="Arial" w:hAnsi="Arial" w:cs="Arial"/>
          <w:b/>
          <w:bCs/>
          <w:u w:val="single"/>
        </w:rPr>
      </w:pPr>
      <w:r>
        <w:rPr>
          <w:rFonts w:ascii="Arial" w:hAnsi="Arial" w:cs="Arial"/>
          <w:b/>
          <w:bCs/>
          <w:u w:val="single"/>
        </w:rPr>
        <w:t xml:space="preserve">Process </w:t>
      </w:r>
      <w:r w:rsidR="00FC4161">
        <w:rPr>
          <w:rFonts w:ascii="Arial" w:hAnsi="Arial" w:cs="Arial"/>
          <w:b/>
          <w:bCs/>
          <w:u w:val="single"/>
        </w:rPr>
        <w:t>Improvement</w:t>
      </w:r>
    </w:p>
    <w:p w:rsidR="00490F0F" w:rsidRDefault="00FC4161" w:rsidP="003144E5">
      <w:pPr>
        <w:spacing w:before="240" w:after="240"/>
        <w:rPr>
          <w:rFonts w:ascii="Arial" w:hAnsi="Arial" w:cs="Arial"/>
        </w:rPr>
      </w:pPr>
      <w:r w:rsidRPr="00A35BE7">
        <w:rPr>
          <w:rFonts w:ascii="Arial" w:hAnsi="Arial" w:cs="Arial"/>
          <w:bCs/>
        </w:rPr>
        <w:t xml:space="preserve">As </w:t>
      </w:r>
      <w:r w:rsidR="00D94E1D">
        <w:rPr>
          <w:rFonts w:ascii="Arial" w:hAnsi="Arial" w:cs="Arial"/>
          <w:bCs/>
        </w:rPr>
        <w:t xml:space="preserve">mentioned above, </w:t>
      </w:r>
      <w:r w:rsidRPr="00A35BE7">
        <w:rPr>
          <w:rFonts w:ascii="Arial" w:hAnsi="Arial" w:cs="Arial"/>
          <w:bCs/>
        </w:rPr>
        <w:t xml:space="preserve">part of </w:t>
      </w:r>
      <w:r w:rsidR="00E3657C">
        <w:rPr>
          <w:rFonts w:ascii="Arial" w:hAnsi="Arial" w:cs="Arial"/>
          <w:bCs/>
        </w:rPr>
        <w:t>p</w:t>
      </w:r>
      <w:r w:rsidRPr="00A35BE7">
        <w:rPr>
          <w:rFonts w:ascii="Arial" w:hAnsi="Arial" w:cs="Arial"/>
          <w:bCs/>
        </w:rPr>
        <w:t xml:space="preserve">rocess improvement </w:t>
      </w:r>
      <w:r w:rsidR="0004733C">
        <w:rPr>
          <w:rFonts w:ascii="Arial" w:hAnsi="Arial" w:cs="Arial"/>
          <w:bCs/>
        </w:rPr>
        <w:t xml:space="preserve">and on-going effort </w:t>
      </w:r>
      <w:r w:rsidRPr="00A35BE7">
        <w:rPr>
          <w:rFonts w:ascii="Arial" w:hAnsi="Arial" w:cs="Arial"/>
          <w:bCs/>
        </w:rPr>
        <w:t xml:space="preserve">to </w:t>
      </w:r>
      <w:r w:rsidR="0004733C" w:rsidRPr="00A35BE7">
        <w:rPr>
          <w:rFonts w:ascii="Arial" w:hAnsi="Arial" w:cs="Arial"/>
          <w:bCs/>
        </w:rPr>
        <w:t xml:space="preserve">meet its obligation </w:t>
      </w:r>
      <w:r w:rsidR="0004733C">
        <w:rPr>
          <w:rFonts w:ascii="Arial" w:hAnsi="Arial" w:cs="Arial"/>
          <w:bCs/>
        </w:rPr>
        <w:t>with</w:t>
      </w:r>
      <w:r w:rsidR="0004733C" w:rsidRPr="00A35BE7">
        <w:rPr>
          <w:rFonts w:ascii="Arial" w:hAnsi="Arial" w:cs="Arial"/>
          <w:bCs/>
        </w:rPr>
        <w:t xml:space="preserve"> the Performance Standard</w:t>
      </w:r>
      <w:r w:rsidR="00490F0F">
        <w:rPr>
          <w:rFonts w:ascii="Arial" w:hAnsi="Arial" w:cs="Arial"/>
          <w:bCs/>
        </w:rPr>
        <w:t xml:space="preserve"> in the coming years</w:t>
      </w:r>
      <w:r w:rsidRPr="00A35BE7">
        <w:rPr>
          <w:rFonts w:ascii="Arial" w:hAnsi="Arial" w:cs="Arial"/>
          <w:bCs/>
        </w:rPr>
        <w:t xml:space="preserve">, </w:t>
      </w:r>
      <w:r w:rsidR="0004733C">
        <w:rPr>
          <w:rFonts w:ascii="Arial" w:hAnsi="Arial" w:cs="Arial"/>
          <w:bCs/>
        </w:rPr>
        <w:t xml:space="preserve">PSE </w:t>
      </w:r>
      <w:r w:rsidR="00490F0F">
        <w:rPr>
          <w:rFonts w:ascii="Arial" w:hAnsi="Arial" w:cs="Arial"/>
          <w:bCs/>
        </w:rPr>
        <w:t>took action</w:t>
      </w:r>
      <w:r w:rsidR="0004733C">
        <w:rPr>
          <w:rFonts w:ascii="Arial" w:hAnsi="Arial" w:cs="Arial"/>
          <w:bCs/>
        </w:rPr>
        <w:t xml:space="preserve"> </w:t>
      </w:r>
      <w:r w:rsidR="0004733C">
        <w:rPr>
          <w:rFonts w:ascii="Arial" w:hAnsi="Arial" w:cs="Arial"/>
        </w:rPr>
        <w:t>i</w:t>
      </w:r>
      <w:r w:rsidR="0004733C" w:rsidRPr="00A35BE7">
        <w:rPr>
          <w:rFonts w:ascii="Arial" w:hAnsi="Arial" w:cs="Arial"/>
        </w:rPr>
        <w:t>n 2014</w:t>
      </w:r>
      <w:r w:rsidR="00490F0F">
        <w:rPr>
          <w:rFonts w:ascii="Arial" w:hAnsi="Arial" w:cs="Arial"/>
        </w:rPr>
        <w:t xml:space="preserve"> to reduce the risk exposure, improve its operations, and better serve the customer.</w:t>
      </w:r>
    </w:p>
    <w:p w:rsidR="0004733C" w:rsidRPr="00A35BE7" w:rsidRDefault="00DD4E16" w:rsidP="00533AB3">
      <w:pPr>
        <w:spacing w:before="240" w:after="240"/>
        <w:rPr>
          <w:rFonts w:ascii="Arial" w:hAnsi="Arial" w:cs="Arial"/>
        </w:rPr>
      </w:pPr>
      <w:r>
        <w:rPr>
          <w:rFonts w:ascii="Arial" w:hAnsi="Arial" w:cs="Arial"/>
        </w:rPr>
        <w:t>A</w:t>
      </w:r>
      <w:r w:rsidR="0004733C" w:rsidRPr="00A35BE7">
        <w:rPr>
          <w:rFonts w:ascii="Arial" w:hAnsi="Arial" w:cs="Arial"/>
        </w:rPr>
        <w:t xml:space="preserve">n analysis </w:t>
      </w:r>
      <w:r>
        <w:rPr>
          <w:rFonts w:ascii="Arial" w:hAnsi="Arial" w:cs="Arial"/>
        </w:rPr>
        <w:t xml:space="preserve">performed </w:t>
      </w:r>
      <w:r w:rsidR="0004733C" w:rsidRPr="00A35BE7">
        <w:rPr>
          <w:rFonts w:ascii="Arial" w:hAnsi="Arial" w:cs="Arial"/>
        </w:rPr>
        <w:t xml:space="preserve">on the </w:t>
      </w:r>
      <w:r w:rsidR="00FD7756">
        <w:rPr>
          <w:rFonts w:ascii="Arial" w:hAnsi="Arial" w:cs="Arial"/>
        </w:rPr>
        <w:t xml:space="preserve">stopped meters with </w:t>
      </w:r>
      <w:r w:rsidR="0004733C" w:rsidRPr="00A35BE7">
        <w:rPr>
          <w:rFonts w:ascii="Arial" w:hAnsi="Arial" w:cs="Arial"/>
        </w:rPr>
        <w:t xml:space="preserve">billing </w:t>
      </w:r>
      <w:r w:rsidR="00FD7756">
        <w:rPr>
          <w:rFonts w:ascii="Arial" w:hAnsi="Arial" w:cs="Arial"/>
        </w:rPr>
        <w:t>adjustments</w:t>
      </w:r>
      <w:r w:rsidR="0004733C" w:rsidRPr="00A35BE7">
        <w:rPr>
          <w:rFonts w:ascii="Arial" w:hAnsi="Arial" w:cs="Arial"/>
        </w:rPr>
        <w:t xml:space="preserve"> that spanned more than 24 months </w:t>
      </w:r>
      <w:r w:rsidR="00FD7756">
        <w:rPr>
          <w:rFonts w:ascii="Arial" w:hAnsi="Arial" w:cs="Arial"/>
        </w:rPr>
        <w:t>revealed</w:t>
      </w:r>
      <w:r w:rsidR="0004733C" w:rsidRPr="00A35BE7">
        <w:rPr>
          <w:rFonts w:ascii="Arial" w:hAnsi="Arial" w:cs="Arial"/>
        </w:rPr>
        <w:t xml:space="preserve"> that several of the </w:t>
      </w:r>
      <w:r w:rsidR="00533AB3" w:rsidRPr="00A35BE7">
        <w:rPr>
          <w:rFonts w:ascii="Arial" w:hAnsi="Arial" w:cs="Arial"/>
        </w:rPr>
        <w:t xml:space="preserve">longer </w:t>
      </w:r>
      <w:r w:rsidR="00533AB3">
        <w:rPr>
          <w:rFonts w:ascii="Arial" w:hAnsi="Arial" w:cs="Arial"/>
        </w:rPr>
        <w:t xml:space="preserve">adjustments </w:t>
      </w:r>
      <w:r w:rsidR="00533AB3" w:rsidRPr="00A35BE7">
        <w:rPr>
          <w:rFonts w:ascii="Arial" w:hAnsi="Arial" w:cs="Arial"/>
        </w:rPr>
        <w:t>were</w:t>
      </w:r>
      <w:r w:rsidR="0004733C" w:rsidRPr="00A35BE7">
        <w:rPr>
          <w:rFonts w:ascii="Arial" w:hAnsi="Arial" w:cs="Arial"/>
        </w:rPr>
        <w:t xml:space="preserve"> a result of either slowing or sporadic </w:t>
      </w:r>
      <w:r w:rsidR="00FD7756">
        <w:rPr>
          <w:rFonts w:ascii="Arial" w:hAnsi="Arial" w:cs="Arial"/>
        </w:rPr>
        <w:t xml:space="preserve">metered </w:t>
      </w:r>
      <w:r w:rsidR="00533AB3">
        <w:rPr>
          <w:rFonts w:ascii="Arial" w:hAnsi="Arial" w:cs="Arial"/>
        </w:rPr>
        <w:t>usage</w:t>
      </w:r>
      <w:r w:rsidR="00FD7756">
        <w:rPr>
          <w:rFonts w:ascii="Arial" w:hAnsi="Arial" w:cs="Arial"/>
        </w:rPr>
        <w:t xml:space="preserve"> pattern</w:t>
      </w:r>
      <w:r w:rsidR="0004733C" w:rsidRPr="00A35BE7">
        <w:rPr>
          <w:rFonts w:ascii="Arial" w:hAnsi="Arial" w:cs="Arial"/>
        </w:rPr>
        <w:t xml:space="preserve">.  Since </w:t>
      </w:r>
      <w:r w:rsidR="00FD7756">
        <w:rPr>
          <w:rFonts w:ascii="Arial" w:hAnsi="Arial" w:cs="Arial"/>
          <w:bCs/>
        </w:rPr>
        <w:t xml:space="preserve">the </w:t>
      </w:r>
      <w:r w:rsidR="00FD7756" w:rsidRPr="003C548D">
        <w:rPr>
          <w:rFonts w:ascii="Arial" w:hAnsi="Arial" w:cs="Arial"/>
          <w:bCs/>
        </w:rPr>
        <w:t xml:space="preserve">automatic tracking of the stopped meter review </w:t>
      </w:r>
      <w:r w:rsidR="00533AB3" w:rsidRPr="003C548D">
        <w:rPr>
          <w:rFonts w:ascii="Arial" w:hAnsi="Arial" w:cs="Arial"/>
          <w:bCs/>
        </w:rPr>
        <w:t>process</w:t>
      </w:r>
      <w:r w:rsidR="00533AB3">
        <w:rPr>
          <w:rFonts w:ascii="Arial" w:hAnsi="Arial" w:cs="Arial"/>
          <w:bCs/>
        </w:rPr>
        <w:t xml:space="preserve"> </w:t>
      </w:r>
      <w:r w:rsidR="00533AB3" w:rsidRPr="00A35BE7">
        <w:rPr>
          <w:rFonts w:ascii="Arial" w:hAnsi="Arial" w:cs="Arial"/>
        </w:rPr>
        <w:t>was</w:t>
      </w:r>
      <w:r w:rsidR="0004733C" w:rsidRPr="00A35BE7">
        <w:rPr>
          <w:rFonts w:ascii="Arial" w:hAnsi="Arial" w:cs="Arial"/>
        </w:rPr>
        <w:t xml:space="preserve"> built to only identify </w:t>
      </w:r>
      <w:r w:rsidR="00FD7756">
        <w:rPr>
          <w:rFonts w:ascii="Arial" w:hAnsi="Arial" w:cs="Arial"/>
        </w:rPr>
        <w:t>meters that were completely stopped</w:t>
      </w:r>
      <w:r w:rsidR="0004733C" w:rsidRPr="00A35BE7">
        <w:rPr>
          <w:rFonts w:ascii="Arial" w:hAnsi="Arial" w:cs="Arial"/>
        </w:rPr>
        <w:t xml:space="preserve">, these </w:t>
      </w:r>
      <w:r w:rsidR="00FD7756">
        <w:rPr>
          <w:rFonts w:ascii="Arial" w:hAnsi="Arial" w:cs="Arial"/>
        </w:rPr>
        <w:t xml:space="preserve">meter </w:t>
      </w:r>
      <w:r w:rsidR="0004733C" w:rsidRPr="00A35BE7">
        <w:rPr>
          <w:rFonts w:ascii="Arial" w:hAnsi="Arial" w:cs="Arial"/>
        </w:rPr>
        <w:t xml:space="preserve">cases </w:t>
      </w:r>
      <w:r w:rsidR="00545BCF">
        <w:rPr>
          <w:rFonts w:ascii="Arial" w:hAnsi="Arial" w:cs="Arial"/>
        </w:rPr>
        <w:t xml:space="preserve">had not </w:t>
      </w:r>
      <w:r w:rsidR="004D0BED" w:rsidRPr="00A35BE7">
        <w:rPr>
          <w:rFonts w:ascii="Arial" w:hAnsi="Arial" w:cs="Arial"/>
        </w:rPr>
        <w:t>be</w:t>
      </w:r>
      <w:r w:rsidR="004D0BED">
        <w:rPr>
          <w:rFonts w:ascii="Arial" w:hAnsi="Arial" w:cs="Arial"/>
        </w:rPr>
        <w:t>en</w:t>
      </w:r>
      <w:r w:rsidR="004D0BED" w:rsidRPr="00A35BE7">
        <w:rPr>
          <w:rFonts w:ascii="Arial" w:hAnsi="Arial" w:cs="Arial"/>
        </w:rPr>
        <w:t xml:space="preserve"> </w:t>
      </w:r>
      <w:r w:rsidR="0004733C" w:rsidRPr="00A35BE7">
        <w:rPr>
          <w:rFonts w:ascii="Arial" w:hAnsi="Arial" w:cs="Arial"/>
        </w:rPr>
        <w:t xml:space="preserve">discovered in a timely manner.  To rectify this, new </w:t>
      </w:r>
      <w:r w:rsidR="0090735A">
        <w:rPr>
          <w:rFonts w:ascii="Arial" w:hAnsi="Arial" w:cs="Arial"/>
        </w:rPr>
        <w:t>program logics</w:t>
      </w:r>
      <w:r w:rsidR="0004733C" w:rsidRPr="00A35BE7">
        <w:rPr>
          <w:rFonts w:ascii="Arial" w:hAnsi="Arial" w:cs="Arial"/>
        </w:rPr>
        <w:t xml:space="preserve"> have been developed and will be implemented in 2015</w:t>
      </w:r>
      <w:r w:rsidR="00377BF3">
        <w:rPr>
          <w:rFonts w:ascii="Arial" w:hAnsi="Arial" w:cs="Arial"/>
        </w:rPr>
        <w:t xml:space="preserve"> as discussed above</w:t>
      </w:r>
      <w:r w:rsidR="0004733C" w:rsidRPr="00A35BE7">
        <w:rPr>
          <w:rFonts w:ascii="Arial" w:hAnsi="Arial" w:cs="Arial"/>
        </w:rPr>
        <w:t>.</w:t>
      </w:r>
    </w:p>
    <w:p w:rsidR="00533AB3" w:rsidRDefault="0004733C" w:rsidP="00533AB3">
      <w:pPr>
        <w:spacing w:before="240" w:after="240"/>
        <w:rPr>
          <w:rFonts w:ascii="Arial" w:hAnsi="Arial" w:cs="Arial"/>
        </w:rPr>
      </w:pPr>
      <w:r w:rsidRPr="00A35BE7">
        <w:rPr>
          <w:rFonts w:ascii="Arial" w:hAnsi="Arial" w:cs="Arial"/>
        </w:rPr>
        <w:t xml:space="preserve">In an effort to improve </w:t>
      </w:r>
      <w:r w:rsidR="00545BCF">
        <w:rPr>
          <w:rFonts w:ascii="Arial" w:hAnsi="Arial" w:cs="Arial"/>
        </w:rPr>
        <w:t>PSE’s</w:t>
      </w:r>
      <w:r w:rsidRPr="00A35BE7">
        <w:rPr>
          <w:rFonts w:ascii="Arial" w:hAnsi="Arial" w:cs="Arial"/>
        </w:rPr>
        <w:t xml:space="preserve"> stopped meter and UEU processes, the Meter Exception Management System</w:t>
      </w:r>
      <w:r w:rsidR="0090735A">
        <w:rPr>
          <w:rFonts w:ascii="Arial" w:hAnsi="Arial" w:cs="Arial"/>
        </w:rPr>
        <w:t>, the stopped and UEU meter tracking system,</w:t>
      </w:r>
      <w:r w:rsidR="00E3657C">
        <w:rPr>
          <w:rFonts w:ascii="Arial" w:hAnsi="Arial" w:cs="Arial"/>
        </w:rPr>
        <w:t xml:space="preserve"> </w:t>
      </w:r>
      <w:r w:rsidRPr="00A35BE7">
        <w:rPr>
          <w:rFonts w:ascii="Arial" w:hAnsi="Arial" w:cs="Arial"/>
        </w:rPr>
        <w:t xml:space="preserve">was retired in January 2015 and replaced </w:t>
      </w:r>
      <w:r w:rsidR="00545BCF">
        <w:rPr>
          <w:rFonts w:ascii="Arial" w:hAnsi="Arial" w:cs="Arial"/>
        </w:rPr>
        <w:t xml:space="preserve">by functionalities </w:t>
      </w:r>
      <w:r w:rsidRPr="00A35BE7">
        <w:rPr>
          <w:rFonts w:ascii="Arial" w:hAnsi="Arial" w:cs="Arial"/>
        </w:rPr>
        <w:t>with</w:t>
      </w:r>
      <w:r w:rsidR="00545BCF">
        <w:rPr>
          <w:rFonts w:ascii="Arial" w:hAnsi="Arial" w:cs="Arial"/>
        </w:rPr>
        <w:t>in</w:t>
      </w:r>
      <w:r w:rsidR="00DD4E16" w:rsidRPr="00DD4E16">
        <w:rPr>
          <w:rFonts w:ascii="Arial" w:hAnsi="Arial" w:cs="Arial"/>
        </w:rPr>
        <w:t xml:space="preserve"> </w:t>
      </w:r>
      <w:r w:rsidR="0090735A">
        <w:rPr>
          <w:rFonts w:ascii="Arial" w:hAnsi="Arial" w:cs="Arial"/>
        </w:rPr>
        <w:t>SAP</w:t>
      </w:r>
      <w:r w:rsidR="00846C5B">
        <w:rPr>
          <w:rFonts w:ascii="Arial" w:hAnsi="Arial" w:cs="Arial"/>
        </w:rPr>
        <w:t>, PSE’s customer information and billing system</w:t>
      </w:r>
      <w:r w:rsidR="00DD4E16" w:rsidRPr="00DD4E16">
        <w:rPr>
          <w:rFonts w:ascii="Arial" w:hAnsi="Arial" w:cs="Arial"/>
        </w:rPr>
        <w:t>.</w:t>
      </w:r>
      <w:r w:rsidR="00545BCF">
        <w:rPr>
          <w:rFonts w:ascii="Arial" w:hAnsi="Arial" w:cs="Arial"/>
        </w:rPr>
        <w:t xml:space="preserve"> </w:t>
      </w:r>
      <w:r w:rsidR="00DD4E16" w:rsidRPr="00DD4E16">
        <w:rPr>
          <w:rFonts w:ascii="Arial" w:hAnsi="Arial" w:cs="Arial"/>
        </w:rPr>
        <w:t> </w:t>
      </w:r>
      <w:r w:rsidRPr="00A35BE7">
        <w:rPr>
          <w:rFonts w:ascii="Arial" w:hAnsi="Arial" w:cs="Arial"/>
        </w:rPr>
        <w:t>Th</w:t>
      </w:r>
      <w:r w:rsidR="00545BCF">
        <w:rPr>
          <w:rFonts w:ascii="Arial" w:hAnsi="Arial" w:cs="Arial"/>
        </w:rPr>
        <w:t>is</w:t>
      </w:r>
      <w:r w:rsidRPr="00A35BE7">
        <w:rPr>
          <w:rFonts w:ascii="Arial" w:hAnsi="Arial" w:cs="Arial"/>
        </w:rPr>
        <w:t xml:space="preserve"> </w:t>
      </w:r>
      <w:r w:rsidR="00545BCF">
        <w:rPr>
          <w:rFonts w:ascii="Arial" w:hAnsi="Arial" w:cs="Arial"/>
        </w:rPr>
        <w:t>change</w:t>
      </w:r>
      <w:r w:rsidRPr="00A35BE7">
        <w:rPr>
          <w:rFonts w:ascii="Arial" w:hAnsi="Arial" w:cs="Arial"/>
        </w:rPr>
        <w:t xml:space="preserve"> will provide better tracking of billing corrections</w:t>
      </w:r>
      <w:r w:rsidR="00DD4E16">
        <w:rPr>
          <w:rFonts w:ascii="Arial" w:hAnsi="Arial" w:cs="Arial"/>
        </w:rPr>
        <w:t xml:space="preserve"> </w:t>
      </w:r>
      <w:r w:rsidR="00533AB3">
        <w:rPr>
          <w:rFonts w:ascii="Arial" w:hAnsi="Arial" w:cs="Arial"/>
        </w:rPr>
        <w:t>process</w:t>
      </w:r>
      <w:r w:rsidR="00533AB3" w:rsidRPr="00A35BE7">
        <w:rPr>
          <w:rFonts w:ascii="Arial" w:hAnsi="Arial" w:cs="Arial"/>
        </w:rPr>
        <w:t>.</w:t>
      </w:r>
      <w:r w:rsidR="00533AB3">
        <w:rPr>
          <w:rFonts w:ascii="Arial" w:hAnsi="Arial" w:cs="Arial"/>
        </w:rPr>
        <w:t xml:space="preserve"> </w:t>
      </w:r>
    </w:p>
    <w:p w:rsidR="00FC0803" w:rsidRDefault="00846C5B" w:rsidP="00533AB3">
      <w:pPr>
        <w:spacing w:before="240" w:after="240"/>
        <w:rPr>
          <w:rFonts w:ascii="Arial" w:hAnsi="Arial" w:cs="Arial"/>
        </w:rPr>
      </w:pPr>
      <w:r>
        <w:rPr>
          <w:rFonts w:ascii="Arial" w:hAnsi="Arial" w:cs="Arial"/>
        </w:rPr>
        <w:t xml:space="preserve">In 2014, PSE </w:t>
      </w:r>
      <w:r w:rsidR="00377BF3">
        <w:rPr>
          <w:rFonts w:ascii="Arial" w:hAnsi="Arial" w:cs="Arial"/>
        </w:rPr>
        <w:t>continued its</w:t>
      </w:r>
      <w:r w:rsidR="004E66B9">
        <w:rPr>
          <w:rFonts w:ascii="Arial" w:hAnsi="Arial" w:cs="Arial"/>
        </w:rPr>
        <w:t xml:space="preserve"> efforts </w:t>
      </w:r>
      <w:r w:rsidR="00377BF3">
        <w:rPr>
          <w:rFonts w:ascii="Arial" w:hAnsi="Arial" w:cs="Arial"/>
        </w:rPr>
        <w:t xml:space="preserve">in </w:t>
      </w:r>
      <w:r w:rsidR="00D93597">
        <w:rPr>
          <w:rFonts w:ascii="Arial" w:hAnsi="Arial" w:cs="Arial"/>
        </w:rPr>
        <w:t>reduc</w:t>
      </w:r>
      <w:r w:rsidR="00377BF3">
        <w:rPr>
          <w:rFonts w:ascii="Arial" w:hAnsi="Arial" w:cs="Arial"/>
        </w:rPr>
        <w:t>ing</w:t>
      </w:r>
      <w:r w:rsidR="00D93597">
        <w:rPr>
          <w:rFonts w:ascii="Arial" w:hAnsi="Arial" w:cs="Arial"/>
        </w:rPr>
        <w:t xml:space="preserve"> redundancy during data collection and </w:t>
      </w:r>
      <w:r w:rsidR="00377BF3">
        <w:rPr>
          <w:rFonts w:ascii="Arial" w:hAnsi="Arial" w:cs="Arial"/>
        </w:rPr>
        <w:t xml:space="preserve">commenced its migration </w:t>
      </w:r>
      <w:r w:rsidR="001729B9">
        <w:rPr>
          <w:rFonts w:ascii="Arial" w:hAnsi="Arial" w:cs="Arial"/>
        </w:rPr>
        <w:t xml:space="preserve">of </w:t>
      </w:r>
      <w:r w:rsidR="00377BF3">
        <w:rPr>
          <w:rFonts w:ascii="Arial" w:hAnsi="Arial" w:cs="Arial"/>
        </w:rPr>
        <w:t xml:space="preserve">its </w:t>
      </w:r>
      <w:r w:rsidR="00D93597">
        <w:rPr>
          <w:rFonts w:ascii="Arial" w:hAnsi="Arial" w:cs="Arial"/>
        </w:rPr>
        <w:t xml:space="preserve">legacy </w:t>
      </w:r>
      <w:r w:rsidR="00377BF3">
        <w:rPr>
          <w:rFonts w:ascii="Arial" w:hAnsi="Arial" w:cs="Arial"/>
        </w:rPr>
        <w:t xml:space="preserve">meter issues tracking </w:t>
      </w:r>
      <w:r w:rsidR="00D93597">
        <w:rPr>
          <w:rFonts w:ascii="Arial" w:hAnsi="Arial" w:cs="Arial"/>
        </w:rPr>
        <w:t>system to a more collaborative and centralized process in SAP</w:t>
      </w:r>
      <w:r>
        <w:rPr>
          <w:rFonts w:ascii="Arial" w:hAnsi="Arial" w:cs="Arial"/>
        </w:rPr>
        <w:t>.</w:t>
      </w:r>
      <w:r w:rsidR="00F02642">
        <w:rPr>
          <w:rFonts w:ascii="Arial" w:hAnsi="Arial" w:cs="Arial"/>
        </w:rPr>
        <w:t xml:space="preserve"> </w:t>
      </w:r>
      <w:r w:rsidR="008B505E">
        <w:rPr>
          <w:rFonts w:ascii="Arial" w:hAnsi="Arial" w:cs="Arial"/>
        </w:rPr>
        <w:t>These process</w:t>
      </w:r>
      <w:r w:rsidR="004E66B9">
        <w:rPr>
          <w:rFonts w:ascii="Arial" w:hAnsi="Arial" w:cs="Arial"/>
        </w:rPr>
        <w:t xml:space="preserve"> improvements </w:t>
      </w:r>
      <w:r w:rsidR="00F330F9">
        <w:rPr>
          <w:rFonts w:ascii="Arial" w:hAnsi="Arial" w:cs="Arial"/>
        </w:rPr>
        <w:t>c</w:t>
      </w:r>
      <w:r w:rsidR="00545BCF">
        <w:rPr>
          <w:rFonts w:ascii="Arial" w:hAnsi="Arial" w:cs="Arial"/>
        </w:rPr>
        <w:t>am</w:t>
      </w:r>
      <w:r w:rsidR="00F330F9">
        <w:rPr>
          <w:rFonts w:ascii="Arial" w:hAnsi="Arial" w:cs="Arial"/>
        </w:rPr>
        <w:t xml:space="preserve">e after strategic decisions </w:t>
      </w:r>
      <w:r w:rsidR="001F4489">
        <w:rPr>
          <w:rFonts w:ascii="Arial" w:hAnsi="Arial" w:cs="Arial"/>
        </w:rPr>
        <w:t xml:space="preserve">were made </w:t>
      </w:r>
      <w:r w:rsidR="00DC4816">
        <w:rPr>
          <w:rFonts w:ascii="Arial" w:hAnsi="Arial" w:cs="Arial"/>
        </w:rPr>
        <w:t xml:space="preserve">to </w:t>
      </w:r>
      <w:r w:rsidR="009C7FDB">
        <w:rPr>
          <w:rFonts w:ascii="Arial" w:hAnsi="Arial" w:cs="Arial"/>
        </w:rPr>
        <w:t xml:space="preserve">enhance </w:t>
      </w:r>
      <w:r w:rsidR="00DC4816">
        <w:rPr>
          <w:rFonts w:ascii="Arial" w:hAnsi="Arial" w:cs="Arial"/>
        </w:rPr>
        <w:t xml:space="preserve">customer experience and </w:t>
      </w:r>
      <w:r w:rsidR="009C7FDB">
        <w:rPr>
          <w:rFonts w:ascii="Arial" w:hAnsi="Arial" w:cs="Arial"/>
        </w:rPr>
        <w:t xml:space="preserve">to further </w:t>
      </w:r>
      <w:r w:rsidR="00DC4816">
        <w:rPr>
          <w:rFonts w:ascii="Arial" w:hAnsi="Arial" w:cs="Arial"/>
        </w:rPr>
        <w:t xml:space="preserve">technologic advancement </w:t>
      </w:r>
      <w:r w:rsidR="00F330F9">
        <w:rPr>
          <w:rFonts w:ascii="Arial" w:hAnsi="Arial" w:cs="Arial"/>
        </w:rPr>
        <w:t xml:space="preserve">such as the integration of the telephony system </w:t>
      </w:r>
      <w:r w:rsidR="001F6586">
        <w:rPr>
          <w:rFonts w:ascii="Arial" w:hAnsi="Arial" w:cs="Arial"/>
        </w:rPr>
        <w:t>in</w:t>
      </w:r>
      <w:r w:rsidR="00F330F9">
        <w:rPr>
          <w:rFonts w:ascii="Arial" w:hAnsi="Arial" w:cs="Arial"/>
        </w:rPr>
        <w:t>to SAP</w:t>
      </w:r>
      <w:r w:rsidR="00545BCF">
        <w:rPr>
          <w:rFonts w:ascii="Arial" w:hAnsi="Arial" w:cs="Arial"/>
        </w:rPr>
        <w:t>, which</w:t>
      </w:r>
      <w:r w:rsidR="00F330F9">
        <w:rPr>
          <w:rFonts w:ascii="Arial" w:hAnsi="Arial" w:cs="Arial"/>
        </w:rPr>
        <w:t xml:space="preserve"> identif</w:t>
      </w:r>
      <w:r w:rsidR="004E66B9">
        <w:rPr>
          <w:rFonts w:ascii="Arial" w:hAnsi="Arial" w:cs="Arial"/>
        </w:rPr>
        <w:t>ies</w:t>
      </w:r>
      <w:r w:rsidR="00F330F9">
        <w:rPr>
          <w:rFonts w:ascii="Arial" w:hAnsi="Arial" w:cs="Arial"/>
        </w:rPr>
        <w:t xml:space="preserve"> </w:t>
      </w:r>
      <w:r w:rsidR="001F4489">
        <w:rPr>
          <w:rFonts w:ascii="Arial" w:hAnsi="Arial" w:cs="Arial"/>
        </w:rPr>
        <w:t xml:space="preserve">the calling party and display information on the </w:t>
      </w:r>
      <w:r w:rsidR="00545BCF">
        <w:rPr>
          <w:rFonts w:ascii="Arial" w:hAnsi="Arial" w:cs="Arial"/>
        </w:rPr>
        <w:t xml:space="preserve">call center </w:t>
      </w:r>
      <w:r w:rsidR="001F4489">
        <w:rPr>
          <w:rFonts w:ascii="Arial" w:hAnsi="Arial" w:cs="Arial"/>
        </w:rPr>
        <w:t>agent screen for rapid processing</w:t>
      </w:r>
      <w:r w:rsidR="009C7FDB">
        <w:rPr>
          <w:rFonts w:ascii="Arial" w:hAnsi="Arial" w:cs="Arial"/>
        </w:rPr>
        <w:t>.  T</w:t>
      </w:r>
      <w:r w:rsidR="001F6586">
        <w:rPr>
          <w:rFonts w:ascii="Arial" w:hAnsi="Arial" w:cs="Arial"/>
        </w:rPr>
        <w:t xml:space="preserve">he </w:t>
      </w:r>
      <w:r w:rsidR="001F4489">
        <w:rPr>
          <w:rFonts w:ascii="Arial" w:hAnsi="Arial" w:cs="Arial"/>
        </w:rPr>
        <w:t>significant reduction of competing computer window screens for agent</w:t>
      </w:r>
      <w:r w:rsidR="009F558F">
        <w:rPr>
          <w:rFonts w:ascii="Arial" w:hAnsi="Arial" w:cs="Arial"/>
        </w:rPr>
        <w:t>s</w:t>
      </w:r>
      <w:r w:rsidR="001F4489">
        <w:rPr>
          <w:rFonts w:ascii="Arial" w:hAnsi="Arial" w:cs="Arial"/>
        </w:rPr>
        <w:t xml:space="preserve"> to </w:t>
      </w:r>
      <w:r w:rsidR="004D0BED">
        <w:rPr>
          <w:rFonts w:ascii="Arial" w:hAnsi="Arial" w:cs="Arial"/>
        </w:rPr>
        <w:t>review</w:t>
      </w:r>
      <w:r w:rsidR="001F4489">
        <w:rPr>
          <w:rFonts w:ascii="Arial" w:hAnsi="Arial" w:cs="Arial"/>
        </w:rPr>
        <w:t xml:space="preserve"> </w:t>
      </w:r>
      <w:r w:rsidR="009F558F">
        <w:rPr>
          <w:rFonts w:ascii="Arial" w:hAnsi="Arial" w:cs="Arial"/>
        </w:rPr>
        <w:t xml:space="preserve">and </w:t>
      </w:r>
      <w:r w:rsidR="009C7FDB">
        <w:rPr>
          <w:rFonts w:ascii="Arial" w:hAnsi="Arial" w:cs="Arial"/>
        </w:rPr>
        <w:t xml:space="preserve">the </w:t>
      </w:r>
      <w:r w:rsidR="009F558F">
        <w:rPr>
          <w:rFonts w:ascii="Arial" w:hAnsi="Arial" w:cs="Arial"/>
        </w:rPr>
        <w:t xml:space="preserve">improvement in the data entry validation led to increase </w:t>
      </w:r>
      <w:r w:rsidR="00DC4816">
        <w:rPr>
          <w:rFonts w:ascii="Arial" w:hAnsi="Arial" w:cs="Arial"/>
        </w:rPr>
        <w:t xml:space="preserve">in </w:t>
      </w:r>
      <w:r w:rsidR="009F558F">
        <w:rPr>
          <w:rFonts w:ascii="Arial" w:hAnsi="Arial" w:cs="Arial"/>
        </w:rPr>
        <w:t>productivity</w:t>
      </w:r>
      <w:r w:rsidR="009C7FDB">
        <w:rPr>
          <w:rFonts w:ascii="Arial" w:hAnsi="Arial" w:cs="Arial"/>
        </w:rPr>
        <w:t>. T</w:t>
      </w:r>
      <w:r w:rsidR="009F558F">
        <w:rPr>
          <w:rFonts w:ascii="Arial" w:hAnsi="Arial" w:cs="Arial"/>
        </w:rPr>
        <w:t xml:space="preserve">he </w:t>
      </w:r>
      <w:r w:rsidR="001F6586">
        <w:rPr>
          <w:rFonts w:ascii="Arial" w:hAnsi="Arial" w:cs="Arial"/>
        </w:rPr>
        <w:t>constant</w:t>
      </w:r>
      <w:r w:rsidR="00377BF3">
        <w:rPr>
          <w:rFonts w:ascii="Arial" w:hAnsi="Arial" w:cs="Arial"/>
        </w:rPr>
        <w:t xml:space="preserve"> </w:t>
      </w:r>
      <w:r w:rsidR="009F558F">
        <w:rPr>
          <w:rFonts w:ascii="Arial" w:hAnsi="Arial" w:cs="Arial"/>
        </w:rPr>
        <w:t xml:space="preserve">management </w:t>
      </w:r>
      <w:r w:rsidR="00D94E1D">
        <w:rPr>
          <w:rFonts w:ascii="Arial" w:hAnsi="Arial" w:cs="Arial"/>
        </w:rPr>
        <w:t xml:space="preserve">focus </w:t>
      </w:r>
      <w:r w:rsidR="009F558F">
        <w:rPr>
          <w:rFonts w:ascii="Arial" w:hAnsi="Arial" w:cs="Arial"/>
        </w:rPr>
        <w:t>to embrace more proactive response</w:t>
      </w:r>
      <w:r w:rsidR="00FC0803">
        <w:rPr>
          <w:rFonts w:ascii="Arial" w:hAnsi="Arial" w:cs="Arial"/>
        </w:rPr>
        <w:t>s</w:t>
      </w:r>
      <w:r w:rsidR="009F558F">
        <w:rPr>
          <w:rFonts w:ascii="Arial" w:hAnsi="Arial" w:cs="Arial"/>
        </w:rPr>
        <w:t xml:space="preserve"> </w:t>
      </w:r>
      <w:r w:rsidR="00FC0803">
        <w:rPr>
          <w:rFonts w:ascii="Arial" w:hAnsi="Arial" w:cs="Arial"/>
        </w:rPr>
        <w:t xml:space="preserve">related to customer </w:t>
      </w:r>
      <w:r w:rsidR="009C7FDB">
        <w:rPr>
          <w:rFonts w:ascii="Arial" w:hAnsi="Arial" w:cs="Arial"/>
        </w:rPr>
        <w:t xml:space="preserve">service </w:t>
      </w:r>
      <w:r w:rsidR="00FC0803">
        <w:rPr>
          <w:rFonts w:ascii="Arial" w:hAnsi="Arial" w:cs="Arial"/>
        </w:rPr>
        <w:t xml:space="preserve">operation </w:t>
      </w:r>
      <w:r w:rsidR="00DC4816">
        <w:rPr>
          <w:rFonts w:ascii="Arial" w:hAnsi="Arial" w:cs="Arial"/>
        </w:rPr>
        <w:t>and</w:t>
      </w:r>
      <w:r w:rsidR="009F558F">
        <w:rPr>
          <w:rFonts w:ascii="Arial" w:hAnsi="Arial" w:cs="Arial"/>
        </w:rPr>
        <w:t xml:space="preserve"> </w:t>
      </w:r>
      <w:r w:rsidR="009C7FDB">
        <w:rPr>
          <w:rFonts w:ascii="Arial" w:hAnsi="Arial" w:cs="Arial"/>
        </w:rPr>
        <w:t xml:space="preserve">to promote </w:t>
      </w:r>
      <w:r w:rsidR="00FC0803">
        <w:rPr>
          <w:rFonts w:ascii="Arial" w:hAnsi="Arial" w:cs="Arial"/>
        </w:rPr>
        <w:t xml:space="preserve">effective </w:t>
      </w:r>
      <w:r w:rsidR="00FC0803">
        <w:rPr>
          <w:rFonts w:ascii="Arial" w:hAnsi="Arial" w:cs="Arial"/>
        </w:rPr>
        <w:lastRenderedPageBreak/>
        <w:t>decision making</w:t>
      </w:r>
      <w:r w:rsidR="009C7FDB">
        <w:rPr>
          <w:rFonts w:ascii="Arial" w:hAnsi="Arial" w:cs="Arial"/>
        </w:rPr>
        <w:t xml:space="preserve"> based upon the </w:t>
      </w:r>
      <w:r w:rsidR="00545BCF">
        <w:rPr>
          <w:rFonts w:ascii="Arial" w:hAnsi="Arial" w:cs="Arial"/>
        </w:rPr>
        <w:t>“</w:t>
      </w:r>
      <w:r w:rsidR="009C7FDB">
        <w:rPr>
          <w:rFonts w:ascii="Arial" w:hAnsi="Arial" w:cs="Arial"/>
        </w:rPr>
        <w:t>real-time</w:t>
      </w:r>
      <w:r w:rsidR="00545BCF">
        <w:rPr>
          <w:rFonts w:ascii="Arial" w:hAnsi="Arial" w:cs="Arial"/>
        </w:rPr>
        <w:t>”</w:t>
      </w:r>
      <w:r w:rsidR="009C7FDB">
        <w:rPr>
          <w:rFonts w:ascii="Arial" w:hAnsi="Arial" w:cs="Arial"/>
        </w:rPr>
        <w:t xml:space="preserve"> SAP data contribute</w:t>
      </w:r>
      <w:r w:rsidR="00C920BB">
        <w:rPr>
          <w:rFonts w:ascii="Arial" w:hAnsi="Arial" w:cs="Arial"/>
        </w:rPr>
        <w:t>d</w:t>
      </w:r>
      <w:r w:rsidR="00AB769F">
        <w:rPr>
          <w:rFonts w:ascii="Arial" w:hAnsi="Arial" w:cs="Arial"/>
        </w:rPr>
        <w:t xml:space="preserve"> </w:t>
      </w:r>
      <w:r w:rsidR="00C920BB">
        <w:rPr>
          <w:rFonts w:ascii="Arial" w:hAnsi="Arial" w:cs="Arial"/>
        </w:rPr>
        <w:t>a</w:t>
      </w:r>
      <w:r w:rsidR="00AB769F">
        <w:rPr>
          <w:rFonts w:ascii="Arial" w:hAnsi="Arial" w:cs="Arial"/>
        </w:rPr>
        <w:t xml:space="preserve"> 24% decrease in </w:t>
      </w:r>
      <w:r w:rsidR="00AB769F" w:rsidRPr="00AB769F">
        <w:rPr>
          <w:rFonts w:ascii="Arial" w:hAnsi="Arial" w:cs="Arial"/>
        </w:rPr>
        <w:t>the number of customer complaints for stopped meter</w:t>
      </w:r>
      <w:r w:rsidR="00C920BB">
        <w:rPr>
          <w:rFonts w:ascii="Arial" w:hAnsi="Arial" w:cs="Arial"/>
        </w:rPr>
        <w:t>s</w:t>
      </w:r>
      <w:r w:rsidR="00AB769F" w:rsidRPr="00AB769F">
        <w:rPr>
          <w:rFonts w:ascii="Arial" w:hAnsi="Arial" w:cs="Arial"/>
        </w:rPr>
        <w:t xml:space="preserve"> or UEU meter</w:t>
      </w:r>
      <w:r w:rsidR="00C920BB">
        <w:rPr>
          <w:rFonts w:ascii="Arial" w:hAnsi="Arial" w:cs="Arial"/>
        </w:rPr>
        <w:t>s</w:t>
      </w:r>
      <w:r w:rsidR="00FC0803">
        <w:rPr>
          <w:rFonts w:ascii="Arial" w:hAnsi="Arial" w:cs="Arial"/>
        </w:rPr>
        <w:t>.</w:t>
      </w:r>
    </w:p>
    <w:p w:rsidR="00712906" w:rsidRDefault="008A567F" w:rsidP="00533AB3">
      <w:pPr>
        <w:spacing w:before="240" w:after="240"/>
        <w:rPr>
          <w:rFonts w:ascii="Arial" w:hAnsi="Arial" w:cs="Arial"/>
          <w:bCs/>
        </w:rPr>
      </w:pPr>
      <w:r>
        <w:rPr>
          <w:rFonts w:ascii="Arial" w:hAnsi="Arial" w:cs="Arial"/>
        </w:rPr>
        <w:t>PSE regard</w:t>
      </w:r>
      <w:r w:rsidR="00595DE2">
        <w:rPr>
          <w:rFonts w:ascii="Arial" w:hAnsi="Arial" w:cs="Arial"/>
        </w:rPr>
        <w:t>s</w:t>
      </w:r>
      <w:r>
        <w:rPr>
          <w:rFonts w:ascii="Arial" w:hAnsi="Arial" w:cs="Arial"/>
        </w:rPr>
        <w:t xml:space="preserve"> 2015 as a promising year for its </w:t>
      </w:r>
      <w:r w:rsidR="001F6586">
        <w:rPr>
          <w:rFonts w:ascii="Arial" w:hAnsi="Arial" w:cs="Arial"/>
        </w:rPr>
        <w:t>c</w:t>
      </w:r>
      <w:r>
        <w:rPr>
          <w:rFonts w:ascii="Arial" w:hAnsi="Arial" w:cs="Arial"/>
        </w:rPr>
        <w:t xml:space="preserve">ustomers and its operations. </w:t>
      </w:r>
      <w:r w:rsidR="004E66B9">
        <w:rPr>
          <w:rFonts w:ascii="Arial" w:hAnsi="Arial" w:cs="Arial"/>
        </w:rPr>
        <w:t xml:space="preserve"> T</w:t>
      </w:r>
      <w:r>
        <w:rPr>
          <w:rFonts w:ascii="Arial" w:hAnsi="Arial" w:cs="Arial"/>
        </w:rPr>
        <w:t xml:space="preserve">he net decrease of complaints </w:t>
      </w:r>
      <w:r w:rsidR="003144E5">
        <w:rPr>
          <w:rFonts w:ascii="Arial" w:hAnsi="Arial" w:cs="Arial"/>
        </w:rPr>
        <w:t xml:space="preserve">in 2014, </w:t>
      </w:r>
      <w:r>
        <w:rPr>
          <w:rFonts w:ascii="Arial" w:hAnsi="Arial" w:cs="Arial"/>
        </w:rPr>
        <w:t xml:space="preserve">the continuous improvements </w:t>
      </w:r>
      <w:r w:rsidR="003144E5">
        <w:rPr>
          <w:rFonts w:ascii="Arial" w:hAnsi="Arial" w:cs="Arial"/>
        </w:rPr>
        <w:t xml:space="preserve">of its operations coupled with recent and future technologic advancements set the tone for </w:t>
      </w:r>
      <w:r w:rsidR="001F6586">
        <w:rPr>
          <w:rFonts w:ascii="Arial" w:hAnsi="Arial" w:cs="Arial"/>
        </w:rPr>
        <w:t>a genuine</w:t>
      </w:r>
      <w:r w:rsidR="003144E5">
        <w:rPr>
          <w:rFonts w:ascii="Arial" w:hAnsi="Arial" w:cs="Arial"/>
        </w:rPr>
        <w:t xml:space="preserve"> future </w:t>
      </w:r>
      <w:r w:rsidR="001F6586">
        <w:rPr>
          <w:rFonts w:ascii="Arial" w:hAnsi="Arial" w:cs="Arial"/>
        </w:rPr>
        <w:t xml:space="preserve">at PSE </w:t>
      </w:r>
      <w:r w:rsidR="003144E5">
        <w:rPr>
          <w:rFonts w:ascii="Arial" w:hAnsi="Arial" w:cs="Arial"/>
        </w:rPr>
        <w:t>and better result</w:t>
      </w:r>
      <w:r w:rsidR="001F6586">
        <w:rPr>
          <w:rFonts w:ascii="Arial" w:hAnsi="Arial" w:cs="Arial"/>
        </w:rPr>
        <w:t>s</w:t>
      </w:r>
      <w:r w:rsidR="003144E5">
        <w:rPr>
          <w:rFonts w:ascii="Arial" w:hAnsi="Arial" w:cs="Arial"/>
        </w:rPr>
        <w:t xml:space="preserve"> for the </w:t>
      </w:r>
      <w:r>
        <w:rPr>
          <w:rFonts w:ascii="Arial" w:hAnsi="Arial" w:cs="Arial"/>
        </w:rPr>
        <w:t>performance Sta</w:t>
      </w:r>
      <w:r w:rsidR="003144E5">
        <w:rPr>
          <w:rFonts w:ascii="Arial" w:hAnsi="Arial" w:cs="Arial"/>
        </w:rPr>
        <w:t>ndard.</w:t>
      </w:r>
      <w:r>
        <w:rPr>
          <w:rFonts w:ascii="Arial" w:hAnsi="Arial" w:cs="Arial"/>
        </w:rPr>
        <w:t xml:space="preserve"> </w:t>
      </w:r>
      <w:r w:rsidR="00D93597">
        <w:rPr>
          <w:rFonts w:ascii="Arial" w:hAnsi="Arial" w:cs="Arial"/>
        </w:rPr>
        <w:t xml:space="preserve"> </w:t>
      </w:r>
      <w:r w:rsidR="00712906" w:rsidRPr="00A35BE7">
        <w:rPr>
          <w:rFonts w:ascii="Arial" w:hAnsi="Arial" w:cs="Arial"/>
          <w:bCs/>
        </w:rPr>
        <w:br w:type="page"/>
      </w:r>
    </w:p>
    <w:p w:rsidR="00D93597" w:rsidRPr="00A35BE7" w:rsidRDefault="00D93597">
      <w:pPr>
        <w:spacing w:after="0"/>
        <w:rPr>
          <w:rFonts w:ascii="Arial" w:hAnsi="Arial" w:cs="Arial"/>
          <w:bCs/>
        </w:rPr>
      </w:pPr>
    </w:p>
    <w:p w:rsidR="00A8470B" w:rsidRDefault="008D0278" w:rsidP="00983C8C">
      <w:pPr>
        <w:rPr>
          <w:noProof/>
        </w:rPr>
      </w:pPr>
      <w:r>
        <w:rPr>
          <w:noProof/>
        </w:rPr>
        <mc:AlternateContent>
          <mc:Choice Requires="wps">
            <w:drawing>
              <wp:anchor distT="0" distB="0" distL="114300" distR="114300" simplePos="0" relativeHeight="251658240" behindDoc="0" locked="0" layoutInCell="1" allowOverlap="1" wp14:anchorId="18D8E8CF" wp14:editId="5467FDFA">
                <wp:simplePos x="0" y="0"/>
                <wp:positionH relativeFrom="column">
                  <wp:posOffset>0</wp:posOffset>
                </wp:positionH>
                <wp:positionV relativeFrom="paragraph">
                  <wp:posOffset>194945</wp:posOffset>
                </wp:positionV>
                <wp:extent cx="1143000" cy="876300"/>
                <wp:effectExtent l="0" t="0" r="1905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6"/>
                          <a:srcRect/>
                          <a:stretch>
                            <a:fillRect r="-19328"/>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76" style="position:absolute;margin-left:0;margin-top:15.35pt;width:90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&#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iwAAAAAAAAAAACnZlY3RvckRh&#10;dGFib29sAQAAAABQZ1BzZW51bQAAAABQZ1BzAAAAAFBnUEMAAAAATGVmdFVudEYjUmx0AAAAAAAA&#10;AAAAAAAAVG9wIFVudEYjUmx0AAAAAAAAAAAAAAAAU2NsIFVudEYjUHJjQFkAAAAAAAA4QklNA+0A&#10;AAAAABAAlgAAAAEAAQCWAAAAAQAB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F0AAAAAFJnaHRsb25nAAACQ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hcAAAAB&#10;AAAAoAAAAGcAAAHgAADBIAAAGfsAGAAB/9j/7QAMQWRvYmVfQ00AAf/uAA5BZG9iZQBkgAAAAAH/&#10;2wCEAAwICAgJCAwJCQwRCwoLERUPDAwPFRgTExUTExgRDAwMDAwMEQwMDAwMDAwMDAwMDAwMDAwM&#10;DAwMDAwMDAwMDAwBDQsLDQ4NEA4OEBQODg4UFA4ODg4UEQwMDAwMEREMDAwMDAwRDAwMDAwMDAwM&#10;DAwMDAwMDAwMDAwMDAwMDAwMDP/AABEIAG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&#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IAAAAAB/9sAhAAMCAgICQgM&#10;CQkMEQsKCxEVDwwMDxUYExMVExMYEQwMDAwMDBEMDAwMDAwMDAwMDAwMDAwMDAwMDAwMDAwMDAwM&#10;AQ0LCw0ODRAODhAUDg4OFBQODg4OFBEMDAwMDBERDAwMDAwMEQwMDAwMDAwMDAwMDAwMDAwMDAwM&#10;DAwMDAwMDAz/wAARCAF0AkMDASIAAhEBAxEB/90ABAAl/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" strokecolor="#006a71" strokeweight="1pt">
                <v:fill r:id="rId27" o:title="" recolor="t" rotate="t" type="frame"/>
              </v:shape>
            </w:pict>
          </mc:Fallback>
        </mc:AlternateContent>
      </w:r>
    </w:p>
    <w:p w:rsidR="008D0278" w:rsidRDefault="008D0278" w:rsidP="00983C8C">
      <w:pPr>
        <w:rPr>
          <w:noProof/>
        </w:rPr>
      </w:pPr>
    </w:p>
    <w:p w:rsidR="00A8470B" w:rsidRPr="00920272" w:rsidRDefault="00A8470B" w:rsidP="00A7722E">
      <w:pPr>
        <w:pStyle w:val="Heading1"/>
        <w:tabs>
          <w:tab w:val="clear" w:pos="9360"/>
        </w:tabs>
        <w:rPr>
          <w:rFonts w:ascii="Arial" w:hAnsi="Arial" w:cs="Arial"/>
          <w:sz w:val="22"/>
          <w:u w:val="single"/>
        </w:rPr>
      </w:pPr>
      <w:bookmarkStart w:id="34" w:name="_Toc410305178"/>
      <w:r>
        <w:rPr>
          <w:rFonts w:ascii="Arial" w:hAnsi="Arial" w:cs="Arial"/>
        </w:rPr>
        <w:t xml:space="preserve">Appendix A:  </w:t>
      </w:r>
      <w:r w:rsidR="00D23814">
        <w:rPr>
          <w:rFonts w:ascii="Arial" w:hAnsi="Arial" w:cs="Arial"/>
        </w:rPr>
        <w:t xml:space="preserve">Background, </w:t>
      </w:r>
      <w:r w:rsidRPr="00920272">
        <w:rPr>
          <w:rFonts w:ascii="Arial" w:hAnsi="Arial" w:cs="Arial"/>
        </w:rPr>
        <w:t>Definitions</w:t>
      </w:r>
      <w:r w:rsidR="00D23814">
        <w:rPr>
          <w:rFonts w:ascii="Arial" w:hAnsi="Arial" w:cs="Arial"/>
        </w:rPr>
        <w:t>,</w:t>
      </w:r>
      <w:r w:rsidRPr="00920272">
        <w:rPr>
          <w:rFonts w:ascii="Arial" w:hAnsi="Arial" w:cs="Arial"/>
        </w:rPr>
        <w:t xml:space="preserve"> and Standards</w:t>
      </w:r>
      <w:bookmarkEnd w:id="34"/>
    </w:p>
    <w:p w:rsidR="00FA1187" w:rsidRPr="00920272" w:rsidRDefault="00FA1187" w:rsidP="00FA1187">
      <w:pPr>
        <w:pStyle w:val="H1"/>
        <w:rPr>
          <w:rFonts w:ascii="Arial" w:hAnsi="Arial"/>
        </w:rPr>
      </w:pPr>
      <w:bookmarkStart w:id="35" w:name="_Toc410305179"/>
      <w:bookmarkEnd w:id="3"/>
      <w:bookmarkEnd w:id="8"/>
      <w:r w:rsidRPr="00920272">
        <w:rPr>
          <w:rFonts w:ascii="Arial" w:hAnsi="Arial"/>
        </w:rPr>
        <w:t>Background</w:t>
      </w:r>
      <w:bookmarkEnd w:id="35"/>
    </w:p>
    <w:p w:rsidR="00FA1187" w:rsidRPr="00E30565" w:rsidRDefault="00FA1187" w:rsidP="00E030F1">
      <w:pPr>
        <w:autoSpaceDE w:val="0"/>
        <w:autoSpaceDN w:val="0"/>
        <w:adjustRightInd w:val="0"/>
        <w:spacing w:before="120"/>
        <w:ind w:left="360"/>
        <w:rPr>
          <w:rFonts w:ascii="Arial" w:hAnsi="Arial" w:cs="Arial"/>
          <w:bCs/>
        </w:rPr>
      </w:pPr>
      <w:r>
        <w:rPr>
          <w:rFonts w:ascii="Arial" w:hAnsi="Arial" w:cs="Arial"/>
          <w:bCs/>
        </w:rPr>
        <w:t xml:space="preserve">This meter and billing performance annual reporting is designed to meet </w:t>
      </w:r>
      <w:r w:rsidRPr="00D23814">
        <w:rPr>
          <w:rFonts w:ascii="Arial" w:hAnsi="Arial" w:cs="Arial"/>
          <w:bCs/>
        </w:rPr>
        <w:t xml:space="preserve">the terms </w:t>
      </w:r>
      <w:r>
        <w:rPr>
          <w:rFonts w:ascii="Arial" w:hAnsi="Arial" w:cs="Arial"/>
          <w:bCs/>
        </w:rPr>
        <w:t xml:space="preserve">and requirements </w:t>
      </w:r>
      <w:r w:rsidRPr="00D23814">
        <w:rPr>
          <w:rFonts w:ascii="Arial" w:hAnsi="Arial" w:cs="Arial"/>
          <w:bCs/>
        </w:rPr>
        <w:t xml:space="preserve">of the Partial </w:t>
      </w:r>
      <w:r>
        <w:rPr>
          <w:rFonts w:ascii="Arial" w:hAnsi="Arial" w:cs="Arial"/>
          <w:bCs/>
        </w:rPr>
        <w:t>Settlement</w:t>
      </w:r>
      <w:r w:rsidRPr="00D23814">
        <w:rPr>
          <w:rFonts w:ascii="Arial" w:hAnsi="Arial" w:cs="Arial"/>
          <w:bCs/>
        </w:rPr>
        <w:t xml:space="preserve"> RE: Meter and Billing Performance Standards </w:t>
      </w:r>
      <w:r>
        <w:rPr>
          <w:rFonts w:ascii="Arial" w:hAnsi="Arial" w:cs="Arial"/>
          <w:bCs/>
        </w:rPr>
        <w:t xml:space="preserve">(“Partial Settlement”) </w:t>
      </w:r>
      <w:r w:rsidRPr="00D23814">
        <w:rPr>
          <w:rFonts w:ascii="Arial" w:hAnsi="Arial" w:cs="Arial"/>
          <w:bCs/>
        </w:rPr>
        <w:t>in consolidated Docket Nos. UE-111048 and UG 111049 Order 08 (“Order 08”)</w:t>
      </w:r>
      <w:r>
        <w:rPr>
          <w:rFonts w:ascii="Arial" w:hAnsi="Arial" w:cs="Arial"/>
          <w:bCs/>
        </w:rPr>
        <w:t xml:space="preserve"> dated May 7, 2012</w:t>
      </w:r>
      <w:r w:rsidRPr="00D23814">
        <w:rPr>
          <w:rFonts w:ascii="Arial" w:hAnsi="Arial" w:cs="Arial"/>
          <w:bCs/>
        </w:rPr>
        <w:t>.</w:t>
      </w:r>
      <w:r>
        <w:rPr>
          <w:rFonts w:ascii="Arial" w:hAnsi="Arial" w:cs="Arial"/>
          <w:bCs/>
        </w:rPr>
        <w:t xml:space="preserve">  </w:t>
      </w:r>
      <w:r w:rsidRPr="00E30565">
        <w:rPr>
          <w:rFonts w:ascii="Arial" w:hAnsi="Arial" w:cs="Arial"/>
          <w:bCs/>
        </w:rPr>
        <w:t>The layout and elements of this report are consistent with the draft annual meter and billing report outline reviewed and discussed with the Commission Staff on September 27, 2013.  Staff provided additional comments and suggestions via an e-mail on October 30, 2013, which have been incorporated in this report.</w:t>
      </w:r>
      <w:r>
        <w:rPr>
          <w:rFonts w:ascii="Arial" w:hAnsi="Arial" w:cs="Arial"/>
          <w:bCs/>
        </w:rPr>
        <w:t xml:space="preserve">  </w:t>
      </w:r>
      <w:r w:rsidRPr="0027591E">
        <w:rPr>
          <w:rFonts w:ascii="Arial" w:hAnsi="Arial" w:cs="Arial"/>
          <w:bCs/>
        </w:rPr>
        <w:t>The</w:t>
      </w:r>
      <w:r>
        <w:rPr>
          <w:rFonts w:ascii="Arial" w:hAnsi="Arial" w:cs="Arial"/>
          <w:bCs/>
        </w:rPr>
        <w:t xml:space="preserve"> </w:t>
      </w:r>
      <w:r w:rsidRPr="0027591E">
        <w:rPr>
          <w:rFonts w:ascii="Arial" w:hAnsi="Arial" w:cs="Arial"/>
          <w:bCs/>
        </w:rPr>
        <w:t xml:space="preserve">annual report </w:t>
      </w:r>
      <w:r>
        <w:rPr>
          <w:rFonts w:ascii="Arial" w:hAnsi="Arial" w:cs="Arial"/>
          <w:bCs/>
        </w:rPr>
        <w:t xml:space="preserve">is </w:t>
      </w:r>
      <w:r w:rsidRPr="0027591E">
        <w:rPr>
          <w:rFonts w:ascii="Arial" w:hAnsi="Arial" w:cs="Arial"/>
          <w:bCs/>
        </w:rPr>
        <w:t>due no later than January 31 for the preceding calendar year.</w:t>
      </w:r>
    </w:p>
    <w:p w:rsidR="00FA1187" w:rsidRDefault="00FA1187" w:rsidP="00E030F1">
      <w:pPr>
        <w:autoSpaceDE w:val="0"/>
        <w:autoSpaceDN w:val="0"/>
        <w:adjustRightInd w:val="0"/>
        <w:spacing w:before="120"/>
        <w:ind w:left="360"/>
        <w:rPr>
          <w:rFonts w:ascii="Arial" w:hAnsi="Arial" w:cs="Arial"/>
          <w:bCs/>
        </w:rPr>
      </w:pPr>
      <w:r>
        <w:rPr>
          <w:rFonts w:ascii="Arial" w:hAnsi="Arial" w:cs="Arial"/>
          <w:bCs/>
        </w:rPr>
        <w:t xml:space="preserve">The Partial Settlement dictates both the </w:t>
      </w:r>
      <w:r w:rsidRPr="00D23814">
        <w:rPr>
          <w:rFonts w:ascii="Arial" w:hAnsi="Arial" w:cs="Arial"/>
          <w:bCs/>
        </w:rPr>
        <w:t>meter and billing performance standards and reporting requirements</w:t>
      </w:r>
      <w:r>
        <w:rPr>
          <w:rFonts w:ascii="Arial" w:hAnsi="Arial" w:cs="Arial"/>
          <w:bCs/>
        </w:rPr>
        <w:t xml:space="preserve"> for the quarterly reporting periods 2012 Q2 through 2013 Q2 and the annual reporting periods starting 2013.  The quarterly performance standards were included 2012 Q2 through 2013 Q2 reports.  The on-going annual Meter and Billing Performance Standards per Partial Settlement paragraph 13 are outlined in the Standards section of this appendix.  </w:t>
      </w:r>
    </w:p>
    <w:p w:rsidR="00FA1187" w:rsidRDefault="00FA1187" w:rsidP="00E030F1">
      <w:pPr>
        <w:autoSpaceDE w:val="0"/>
        <w:autoSpaceDN w:val="0"/>
        <w:adjustRightInd w:val="0"/>
        <w:spacing w:before="120"/>
        <w:ind w:left="360"/>
        <w:rPr>
          <w:rFonts w:ascii="Arial" w:hAnsi="Arial" w:cs="Arial"/>
          <w:bCs/>
        </w:rPr>
      </w:pPr>
      <w:r>
        <w:rPr>
          <w:rFonts w:ascii="Arial" w:hAnsi="Arial" w:cs="Arial"/>
          <w:bCs/>
        </w:rPr>
        <w:t>For the meter cases that are corrected outside of the Meter and Billing Performance Standards, PSE will retain the following information for these cases:</w:t>
      </w:r>
    </w:p>
    <w:p w:rsidR="00FA1187" w:rsidRPr="005838A3" w:rsidRDefault="00FA1187" w:rsidP="00E030F1">
      <w:pPr>
        <w:numPr>
          <w:ilvl w:val="0"/>
          <w:numId w:val="46"/>
        </w:numPr>
        <w:autoSpaceDE w:val="0"/>
        <w:autoSpaceDN w:val="0"/>
        <w:adjustRightInd w:val="0"/>
        <w:spacing w:before="120"/>
        <w:ind w:left="1080"/>
        <w:rPr>
          <w:rFonts w:ascii="Arial" w:hAnsi="Arial" w:cs="Arial"/>
          <w:bCs/>
        </w:rPr>
      </w:pPr>
      <w:r w:rsidRPr="005838A3">
        <w:rPr>
          <w:rFonts w:ascii="Arial" w:hAnsi="Arial" w:cs="Arial"/>
          <w:bCs/>
          <w:u w:val="single"/>
        </w:rPr>
        <w:t>Stopped meters</w:t>
      </w:r>
      <w:r w:rsidRPr="005838A3">
        <w:rPr>
          <w:rFonts w:ascii="Arial" w:hAnsi="Arial" w:cs="Arial"/>
          <w:bCs/>
        </w:rPr>
        <w:t>: the last date when the commodity was accurately billed, the date the customer's meter again accurately records usage and the date the Company issues the back-bill.</w:t>
      </w:r>
    </w:p>
    <w:p w:rsidR="00FA1187" w:rsidRPr="003C4E4C" w:rsidRDefault="00FA1187" w:rsidP="00E030F1">
      <w:pPr>
        <w:numPr>
          <w:ilvl w:val="0"/>
          <w:numId w:val="46"/>
        </w:numPr>
        <w:autoSpaceDE w:val="0"/>
        <w:autoSpaceDN w:val="0"/>
        <w:adjustRightInd w:val="0"/>
        <w:spacing w:before="120"/>
        <w:ind w:left="1080"/>
        <w:rPr>
          <w:rFonts w:ascii="Arial" w:hAnsi="Arial" w:cs="Arial"/>
          <w:bCs/>
        </w:rPr>
      </w:pPr>
      <w:r w:rsidRPr="005838A3">
        <w:rPr>
          <w:rFonts w:ascii="Arial" w:hAnsi="Arial" w:cs="Arial"/>
          <w:bCs/>
          <w:u w:val="single"/>
        </w:rPr>
        <w:t>Unassigned energy usage meters</w:t>
      </w:r>
      <w:r>
        <w:rPr>
          <w:rFonts w:ascii="Arial" w:hAnsi="Arial" w:cs="Arial"/>
          <w:bCs/>
        </w:rPr>
        <w:t>:</w:t>
      </w:r>
      <w:r w:rsidRPr="003C4E4C">
        <w:rPr>
          <w:rFonts w:ascii="Arial" w:hAnsi="Arial" w:cs="Arial"/>
          <w:bCs/>
        </w:rPr>
        <w:t xml:space="preserve"> the date of the customer's initial unauthorized usage</w:t>
      </w:r>
      <w:r>
        <w:rPr>
          <w:rFonts w:ascii="Arial" w:hAnsi="Arial" w:cs="Arial"/>
          <w:bCs/>
        </w:rPr>
        <w:t xml:space="preserve"> </w:t>
      </w:r>
      <w:r w:rsidRPr="003C4E4C">
        <w:rPr>
          <w:rFonts w:ascii="Arial" w:hAnsi="Arial" w:cs="Arial"/>
          <w:bCs/>
        </w:rPr>
        <w:t>and the date the Company issues the back-bill.</w:t>
      </w:r>
    </w:p>
    <w:p w:rsidR="00FA1187" w:rsidRDefault="00FA1187" w:rsidP="00E030F1">
      <w:pPr>
        <w:autoSpaceDE w:val="0"/>
        <w:autoSpaceDN w:val="0"/>
        <w:adjustRightInd w:val="0"/>
        <w:spacing w:before="120"/>
        <w:ind w:left="720"/>
        <w:rPr>
          <w:rFonts w:ascii="Arial" w:hAnsi="Arial" w:cs="Arial"/>
          <w:bCs/>
        </w:rPr>
      </w:pPr>
      <w:r>
        <w:rPr>
          <w:rFonts w:ascii="Arial" w:hAnsi="Arial" w:cs="Arial"/>
          <w:bCs/>
        </w:rPr>
        <w:t xml:space="preserve">  </w:t>
      </w:r>
    </w:p>
    <w:p w:rsidR="00FA1187" w:rsidRDefault="00FA1187" w:rsidP="00E030F1">
      <w:pPr>
        <w:autoSpaceDE w:val="0"/>
        <w:autoSpaceDN w:val="0"/>
        <w:adjustRightInd w:val="0"/>
        <w:spacing w:before="120"/>
        <w:ind w:left="360"/>
        <w:rPr>
          <w:rFonts w:ascii="Arial" w:hAnsi="Arial" w:cs="Arial"/>
          <w:bCs/>
        </w:rPr>
      </w:pPr>
      <w:r>
        <w:rPr>
          <w:rFonts w:ascii="Arial" w:hAnsi="Arial" w:cs="Arial"/>
          <w:bCs/>
        </w:rPr>
        <w:t xml:space="preserve">In addition, there are two meter and billing processes that PSE committed in the </w:t>
      </w:r>
      <w:r w:rsidRPr="00D23814">
        <w:rPr>
          <w:rFonts w:ascii="Arial" w:hAnsi="Arial" w:cs="Arial"/>
          <w:bCs/>
        </w:rPr>
        <w:t xml:space="preserve">Partial </w:t>
      </w:r>
      <w:r>
        <w:rPr>
          <w:rFonts w:ascii="Arial" w:hAnsi="Arial" w:cs="Arial"/>
          <w:bCs/>
        </w:rPr>
        <w:t>Settlement</w:t>
      </w:r>
      <w:r w:rsidRPr="00D23814">
        <w:rPr>
          <w:rFonts w:ascii="Arial" w:hAnsi="Arial" w:cs="Arial"/>
          <w:bCs/>
        </w:rPr>
        <w:t xml:space="preserve"> </w:t>
      </w:r>
      <w:r>
        <w:rPr>
          <w:rFonts w:ascii="Arial" w:hAnsi="Arial" w:cs="Arial"/>
          <w:bCs/>
        </w:rPr>
        <w:t>to carry out after June 1, 2012.</w:t>
      </w:r>
    </w:p>
    <w:p w:rsidR="00FA1187" w:rsidRDefault="00252407" w:rsidP="00E030F1">
      <w:pPr>
        <w:numPr>
          <w:ilvl w:val="0"/>
          <w:numId w:val="42"/>
        </w:numPr>
        <w:autoSpaceDE w:val="0"/>
        <w:autoSpaceDN w:val="0"/>
        <w:adjustRightInd w:val="0"/>
        <w:spacing w:before="120"/>
        <w:rPr>
          <w:rFonts w:ascii="Arial" w:hAnsi="Arial" w:cs="Arial"/>
          <w:bCs/>
        </w:rPr>
      </w:pPr>
      <w:r>
        <w:rPr>
          <w:rFonts w:ascii="Arial" w:hAnsi="Arial" w:cs="Arial"/>
          <w:bCs/>
        </w:rPr>
        <w:t>A</w:t>
      </w:r>
      <w:r w:rsidR="00FA1187">
        <w:rPr>
          <w:rFonts w:ascii="Arial" w:hAnsi="Arial" w:cs="Arial"/>
          <w:bCs/>
        </w:rPr>
        <w:t xml:space="preserve"> one-time </w:t>
      </w:r>
      <w:r w:rsidR="00FA1187" w:rsidRPr="00D23814">
        <w:rPr>
          <w:rFonts w:ascii="Arial" w:hAnsi="Arial" w:cs="Arial"/>
          <w:bCs/>
        </w:rPr>
        <w:t xml:space="preserve">investigation </w:t>
      </w:r>
      <w:r w:rsidR="00FA1187">
        <w:rPr>
          <w:rFonts w:ascii="Arial" w:hAnsi="Arial" w:cs="Arial"/>
          <w:bCs/>
        </w:rPr>
        <w:t xml:space="preserve">process to identify and correct, if needed, </w:t>
      </w:r>
      <w:r w:rsidR="00FA1187" w:rsidRPr="00D23814">
        <w:rPr>
          <w:rFonts w:ascii="Arial" w:hAnsi="Arial" w:cs="Arial"/>
          <w:bCs/>
        </w:rPr>
        <w:t>meters with zero consumption for 365 consecutive days.</w:t>
      </w:r>
      <w:r w:rsidR="00FA1187">
        <w:rPr>
          <w:rFonts w:ascii="Arial" w:hAnsi="Arial" w:cs="Arial"/>
          <w:bCs/>
        </w:rPr>
        <w:t xml:space="preserve"> </w:t>
      </w:r>
    </w:p>
    <w:p w:rsidR="00FA1187" w:rsidRPr="00D23814" w:rsidRDefault="00FA1187" w:rsidP="00E030F1">
      <w:pPr>
        <w:numPr>
          <w:ilvl w:val="0"/>
          <w:numId w:val="42"/>
        </w:numPr>
        <w:autoSpaceDE w:val="0"/>
        <w:autoSpaceDN w:val="0"/>
        <w:adjustRightInd w:val="0"/>
        <w:spacing w:before="120"/>
        <w:rPr>
          <w:rFonts w:ascii="Arial" w:hAnsi="Arial" w:cs="Arial"/>
          <w:bCs/>
        </w:rPr>
      </w:pPr>
      <w:r>
        <w:rPr>
          <w:rFonts w:ascii="Arial" w:hAnsi="Arial" w:cs="Arial"/>
          <w:bCs/>
        </w:rPr>
        <w:t>An on-going process to notify each customer with a meter that showing zero consumption for 180 consecutive days.</w:t>
      </w:r>
      <w:r w:rsidRPr="00D23814">
        <w:rPr>
          <w:rFonts w:ascii="Arial" w:hAnsi="Arial" w:cs="Arial"/>
          <w:bCs/>
        </w:rPr>
        <w:t xml:space="preserve"> </w:t>
      </w:r>
    </w:p>
    <w:p w:rsidR="00FA1187" w:rsidRPr="00133A9D" w:rsidRDefault="00FA1187" w:rsidP="00E030F1">
      <w:pPr>
        <w:autoSpaceDE w:val="0"/>
        <w:autoSpaceDN w:val="0"/>
        <w:adjustRightInd w:val="0"/>
        <w:spacing w:before="120"/>
        <w:ind w:left="360"/>
        <w:rPr>
          <w:rFonts w:ascii="Arial" w:hAnsi="Arial" w:cs="Arial"/>
          <w:bCs/>
        </w:rPr>
      </w:pPr>
      <w:r>
        <w:rPr>
          <w:rFonts w:ascii="Arial" w:hAnsi="Arial" w:cs="Arial"/>
          <w:bCs/>
        </w:rPr>
        <w:t xml:space="preserve">The results of the two processes are included in the following two sections of this report: </w:t>
      </w:r>
      <w:r w:rsidRPr="00ED0E62">
        <w:rPr>
          <w:rFonts w:ascii="Arial" w:hAnsi="Arial" w:cs="Arial"/>
          <w:bCs/>
          <w:i/>
        </w:rPr>
        <w:t>One Time Zero Consumption 365</w:t>
      </w:r>
      <w:r>
        <w:rPr>
          <w:rFonts w:ascii="Arial" w:hAnsi="Arial" w:cs="Arial"/>
          <w:bCs/>
          <w:i/>
        </w:rPr>
        <w:t>-D</w:t>
      </w:r>
      <w:r w:rsidRPr="00ED0E62">
        <w:rPr>
          <w:rFonts w:ascii="Arial" w:hAnsi="Arial" w:cs="Arial"/>
          <w:bCs/>
          <w:i/>
        </w:rPr>
        <w:t>ay Investigation Completion Report – Final Report</w:t>
      </w:r>
      <w:r>
        <w:rPr>
          <w:rFonts w:ascii="Arial" w:hAnsi="Arial" w:cs="Arial"/>
          <w:bCs/>
        </w:rPr>
        <w:t xml:space="preserve"> and </w:t>
      </w:r>
      <w:r w:rsidRPr="00ED0E62">
        <w:rPr>
          <w:rFonts w:ascii="Arial" w:hAnsi="Arial" w:cs="Arial"/>
          <w:bCs/>
          <w:i/>
        </w:rPr>
        <w:t>Zero Consumption 180</w:t>
      </w:r>
      <w:r>
        <w:rPr>
          <w:rFonts w:ascii="Arial" w:hAnsi="Arial" w:cs="Arial"/>
          <w:bCs/>
          <w:i/>
        </w:rPr>
        <w:t>-</w:t>
      </w:r>
      <w:r w:rsidRPr="00ED0E62">
        <w:rPr>
          <w:rFonts w:ascii="Arial" w:hAnsi="Arial" w:cs="Arial"/>
          <w:bCs/>
          <w:i/>
        </w:rPr>
        <w:t>Day Investigation Report</w:t>
      </w:r>
      <w:r>
        <w:rPr>
          <w:rFonts w:ascii="Arial" w:hAnsi="Arial" w:cs="Arial"/>
          <w:bCs/>
          <w:i/>
        </w:rPr>
        <w:t xml:space="preserve">, </w:t>
      </w:r>
      <w:r>
        <w:rPr>
          <w:rFonts w:ascii="Arial" w:hAnsi="Arial" w:cs="Arial"/>
          <w:bCs/>
        </w:rPr>
        <w:t xml:space="preserve">respectively. </w:t>
      </w:r>
      <w:r>
        <w:rPr>
          <w:rFonts w:ascii="Arial" w:hAnsi="Arial" w:cs="Arial"/>
          <w:bCs/>
          <w:i/>
        </w:rPr>
        <w:t xml:space="preserve"> </w:t>
      </w:r>
    </w:p>
    <w:p w:rsidR="00FA1187" w:rsidRDefault="00FA1187" w:rsidP="00FA1187">
      <w:pPr>
        <w:spacing w:after="0"/>
        <w:rPr>
          <w:rFonts w:ascii="Arial" w:hAnsi="Arial" w:cs="Arial"/>
          <w:b/>
          <w:bCs/>
          <w:sz w:val="32"/>
          <w:szCs w:val="32"/>
        </w:rPr>
      </w:pPr>
      <w:r>
        <w:rPr>
          <w:rFonts w:ascii="Arial" w:hAnsi="Arial"/>
        </w:rPr>
        <w:br w:type="page"/>
      </w:r>
    </w:p>
    <w:p w:rsidR="00FA1187" w:rsidRPr="00920272" w:rsidRDefault="00FA1187" w:rsidP="00FA1187">
      <w:pPr>
        <w:pStyle w:val="H1"/>
        <w:rPr>
          <w:rFonts w:ascii="Arial" w:hAnsi="Arial"/>
        </w:rPr>
      </w:pPr>
      <w:bookmarkStart w:id="36" w:name="_Toc410305180"/>
      <w:r w:rsidRPr="00920272">
        <w:rPr>
          <w:rFonts w:ascii="Arial" w:hAnsi="Arial"/>
        </w:rPr>
        <w:lastRenderedPageBreak/>
        <w:t>Definitions</w:t>
      </w:r>
      <w:bookmarkEnd w:id="36"/>
    </w:p>
    <w:p w:rsidR="00FA1187" w:rsidRPr="00ED0E62" w:rsidRDefault="00FA1187" w:rsidP="00E030F1">
      <w:pPr>
        <w:pStyle w:val="TableText"/>
        <w:widowControl w:val="0"/>
        <w:spacing w:before="120" w:after="120"/>
        <w:rPr>
          <w:rFonts w:ascii="Arial" w:hAnsi="Arial" w:cs="Arial"/>
        </w:rPr>
      </w:pPr>
      <w:r w:rsidRPr="00ED0E62">
        <w:rPr>
          <w:rFonts w:ascii="Arial" w:hAnsi="Arial" w:cs="Arial"/>
        </w:rPr>
        <w:t>For purposes of</w:t>
      </w:r>
      <w:r>
        <w:rPr>
          <w:rFonts w:ascii="Arial" w:hAnsi="Arial" w:cs="Arial"/>
        </w:rPr>
        <w:t xml:space="preserve"> </w:t>
      </w:r>
      <w:r w:rsidRPr="00ED0E62">
        <w:rPr>
          <w:rFonts w:ascii="Arial" w:hAnsi="Arial" w:cs="Arial"/>
        </w:rPr>
        <w:t xml:space="preserve">the </w:t>
      </w:r>
      <w:r w:rsidRPr="005838A3">
        <w:rPr>
          <w:rFonts w:ascii="Arial" w:hAnsi="Arial" w:cs="Arial"/>
        </w:rPr>
        <w:t xml:space="preserve">Meter and Billing Performance Standards </w:t>
      </w:r>
      <w:r w:rsidRPr="00ED0E62">
        <w:rPr>
          <w:rFonts w:ascii="Arial" w:hAnsi="Arial" w:cs="Arial"/>
        </w:rPr>
        <w:t>time measurement will be as follows:</w:t>
      </w:r>
    </w:p>
    <w:p w:rsidR="00FA1187" w:rsidRDefault="00FA1187" w:rsidP="00E030F1">
      <w:pPr>
        <w:pStyle w:val="TableText"/>
        <w:widowControl w:val="0"/>
        <w:numPr>
          <w:ilvl w:val="0"/>
          <w:numId w:val="45"/>
        </w:numPr>
        <w:spacing w:before="120" w:after="120"/>
        <w:ind w:left="720"/>
        <w:rPr>
          <w:rFonts w:ascii="Arial" w:hAnsi="Arial" w:cs="Arial"/>
        </w:rPr>
      </w:pPr>
      <w:r w:rsidRPr="005838A3">
        <w:rPr>
          <w:rFonts w:ascii="Arial" w:hAnsi="Arial" w:cs="Arial"/>
          <w:u w:val="single"/>
        </w:rPr>
        <w:t>Stopped meters</w:t>
      </w:r>
      <w:r>
        <w:rPr>
          <w:rFonts w:ascii="Arial" w:hAnsi="Arial" w:cs="Arial"/>
        </w:rPr>
        <w:t>:</w:t>
      </w:r>
      <w:r w:rsidRPr="005838A3">
        <w:rPr>
          <w:rFonts w:ascii="Arial" w:hAnsi="Arial" w:cs="Arial"/>
        </w:rPr>
        <w:t xml:space="preserve"> The performance standard for stopped meters will be measured from the last date</w:t>
      </w:r>
      <w:r w:rsidR="00C4506B">
        <w:rPr>
          <w:rFonts w:ascii="Arial" w:hAnsi="Arial" w:cs="Arial"/>
        </w:rPr>
        <w:t xml:space="preserve"> </w:t>
      </w:r>
      <w:r w:rsidRPr="005838A3">
        <w:rPr>
          <w:rFonts w:ascii="Arial" w:hAnsi="Arial" w:cs="Arial"/>
        </w:rPr>
        <w:t>commodity was accurately measured (the "initial occurrence" for stopped meters) to</w:t>
      </w:r>
      <w:r w:rsidR="00C4506B">
        <w:rPr>
          <w:rFonts w:ascii="Arial" w:hAnsi="Arial" w:cs="Arial"/>
        </w:rPr>
        <w:t xml:space="preserve"> </w:t>
      </w:r>
      <w:r w:rsidRPr="005838A3">
        <w:rPr>
          <w:rFonts w:ascii="Arial" w:hAnsi="Arial" w:cs="Arial"/>
        </w:rPr>
        <w:t>the date the customer's meter again accurately records usage.</w:t>
      </w:r>
    </w:p>
    <w:p w:rsidR="00FA1187" w:rsidRPr="005838A3" w:rsidRDefault="00FA1187" w:rsidP="00E030F1">
      <w:pPr>
        <w:pStyle w:val="TableText"/>
        <w:widowControl w:val="0"/>
        <w:numPr>
          <w:ilvl w:val="0"/>
          <w:numId w:val="44"/>
        </w:numPr>
        <w:spacing w:before="120" w:after="120"/>
        <w:ind w:left="720"/>
        <w:rPr>
          <w:rFonts w:ascii="Arial" w:hAnsi="Arial" w:cs="Arial"/>
        </w:rPr>
      </w:pPr>
      <w:r w:rsidRPr="00422F32">
        <w:rPr>
          <w:rFonts w:ascii="Arial" w:hAnsi="Arial" w:cs="Arial"/>
          <w:u w:val="single"/>
        </w:rPr>
        <w:t>Unassigned energy usage meters</w:t>
      </w:r>
      <w:r w:rsidR="00422F32">
        <w:rPr>
          <w:rFonts w:ascii="Arial" w:hAnsi="Arial" w:cs="Arial"/>
        </w:rPr>
        <w:t>:</w:t>
      </w:r>
      <w:r w:rsidRPr="005838A3">
        <w:rPr>
          <w:rFonts w:ascii="Arial" w:hAnsi="Arial" w:cs="Arial"/>
        </w:rPr>
        <w:t xml:space="preserve"> The performance standard for </w:t>
      </w:r>
      <w:r>
        <w:rPr>
          <w:rFonts w:ascii="Arial" w:hAnsi="Arial" w:cs="Arial"/>
        </w:rPr>
        <w:t xml:space="preserve">meters with </w:t>
      </w:r>
      <w:r w:rsidRPr="005838A3">
        <w:rPr>
          <w:rFonts w:ascii="Arial" w:hAnsi="Arial" w:cs="Arial"/>
        </w:rPr>
        <w:t>unassigned energy usage will be measured from the</w:t>
      </w:r>
      <w:r>
        <w:rPr>
          <w:rFonts w:ascii="Arial" w:hAnsi="Arial" w:cs="Arial"/>
        </w:rPr>
        <w:t xml:space="preserve"> </w:t>
      </w:r>
      <w:r w:rsidRPr="005838A3">
        <w:rPr>
          <w:rFonts w:ascii="Arial" w:hAnsi="Arial" w:cs="Arial"/>
        </w:rPr>
        <w:t>date of the customer's initial unauthorized usage (the "initial occurrence" for</w:t>
      </w:r>
      <w:r>
        <w:rPr>
          <w:rFonts w:ascii="Arial" w:hAnsi="Arial" w:cs="Arial"/>
        </w:rPr>
        <w:t xml:space="preserve"> </w:t>
      </w:r>
      <w:r w:rsidRPr="005838A3">
        <w:rPr>
          <w:rFonts w:ascii="Arial" w:hAnsi="Arial" w:cs="Arial"/>
        </w:rPr>
        <w:t>unassigned energy usage) to the date the back bill was issued.</w:t>
      </w:r>
    </w:p>
    <w:p w:rsidR="00FA1187" w:rsidRPr="005838A3" w:rsidRDefault="00FA1187" w:rsidP="00FA1187">
      <w:pPr>
        <w:pStyle w:val="H1"/>
        <w:rPr>
          <w:rFonts w:ascii="Arial" w:hAnsi="Arial"/>
        </w:rPr>
      </w:pPr>
      <w:bookmarkStart w:id="37" w:name="_Toc410305181"/>
      <w:r w:rsidRPr="0027591E">
        <w:rPr>
          <w:rFonts w:ascii="Arial" w:hAnsi="Arial"/>
        </w:rPr>
        <w:t>Meter and Billing Performance Standards</w:t>
      </w:r>
      <w:bookmarkEnd w:id="37"/>
      <w:r w:rsidRPr="005838A3">
        <w:rPr>
          <w:rFonts w:ascii="Arial" w:hAnsi="Arial"/>
        </w:rPr>
        <w:t xml:space="preserve"> </w:t>
      </w:r>
    </w:p>
    <w:p w:rsidR="00FA1187" w:rsidRDefault="00FA1187" w:rsidP="00E030F1">
      <w:pPr>
        <w:pStyle w:val="TableText"/>
        <w:widowControl w:val="0"/>
        <w:spacing w:before="120" w:after="120"/>
        <w:rPr>
          <w:rFonts w:ascii="Arial" w:hAnsi="Arial" w:cs="Arial"/>
        </w:rPr>
      </w:pPr>
      <w:r w:rsidRPr="005838A3">
        <w:rPr>
          <w:rFonts w:ascii="Arial" w:hAnsi="Arial" w:cs="Arial"/>
        </w:rPr>
        <w:t>For effective starting June 1, 2013, and continuing until changed</w:t>
      </w:r>
      <w:r>
        <w:rPr>
          <w:rFonts w:ascii="Arial" w:hAnsi="Arial" w:cs="Arial"/>
        </w:rPr>
        <w:t xml:space="preserve">, the two </w:t>
      </w:r>
      <w:r w:rsidRPr="005838A3">
        <w:rPr>
          <w:rFonts w:ascii="Arial" w:hAnsi="Arial" w:cs="Arial"/>
        </w:rPr>
        <w:t>Meter and Billing Performance Standards</w:t>
      </w:r>
      <w:r w:rsidR="00C4506B">
        <w:rPr>
          <w:rFonts w:ascii="Arial" w:hAnsi="Arial" w:cs="Arial"/>
        </w:rPr>
        <w:t xml:space="preserve"> (“</w:t>
      </w:r>
      <w:r w:rsidR="00C4506B" w:rsidRPr="005838A3">
        <w:rPr>
          <w:rFonts w:ascii="Arial" w:hAnsi="Arial" w:cs="Arial"/>
        </w:rPr>
        <w:t>Meter and Billing Performance Standards</w:t>
      </w:r>
      <w:r w:rsidR="00C4506B">
        <w:rPr>
          <w:rFonts w:ascii="Arial" w:hAnsi="Arial" w:cs="Arial"/>
        </w:rPr>
        <w:t>”)</w:t>
      </w:r>
      <w:r>
        <w:rPr>
          <w:rFonts w:ascii="Arial" w:hAnsi="Arial" w:cs="Arial"/>
        </w:rPr>
        <w:t xml:space="preserve"> are:</w:t>
      </w:r>
    </w:p>
    <w:p w:rsidR="00FA1187" w:rsidRPr="00E360FA" w:rsidRDefault="00FA1187" w:rsidP="00E030F1">
      <w:pPr>
        <w:pStyle w:val="TableText"/>
        <w:widowControl w:val="0"/>
        <w:numPr>
          <w:ilvl w:val="0"/>
          <w:numId w:val="32"/>
        </w:numPr>
        <w:spacing w:before="120" w:after="120"/>
        <w:rPr>
          <w:rFonts w:ascii="Arial" w:hAnsi="Arial" w:cs="Arial"/>
        </w:rPr>
      </w:pPr>
      <w:r w:rsidRPr="00E360FA">
        <w:rPr>
          <w:rFonts w:ascii="Arial" w:hAnsi="Arial" w:cs="Arial"/>
        </w:rPr>
        <w:t xml:space="preserve">PSE will identify and correct 98 percent of all stopped meter and unassigned energy usage meter problems for both gas and electric meters within 12 months from initial occurrence of the problem.   </w:t>
      </w:r>
    </w:p>
    <w:p w:rsidR="00FA1187" w:rsidRDefault="00FA1187" w:rsidP="00E030F1">
      <w:pPr>
        <w:pStyle w:val="TableText"/>
        <w:widowControl w:val="0"/>
        <w:numPr>
          <w:ilvl w:val="0"/>
          <w:numId w:val="32"/>
        </w:numPr>
        <w:spacing w:before="120" w:after="120"/>
        <w:rPr>
          <w:rFonts w:ascii="Arial" w:hAnsi="Arial" w:cs="Arial"/>
        </w:rPr>
      </w:pPr>
      <w:r w:rsidRPr="00E360FA">
        <w:rPr>
          <w:rFonts w:ascii="Arial" w:hAnsi="Arial" w:cs="Arial"/>
        </w:rPr>
        <w:t xml:space="preserve">PSE will identify and correct all stopped meter and unassigned energy problems for both gas and electric meters within 24 months from the initial problem.  </w:t>
      </w:r>
    </w:p>
    <w:p w:rsidR="00FA1187" w:rsidRDefault="00FA1187" w:rsidP="00FA1187">
      <w:pPr>
        <w:spacing w:after="0"/>
        <w:rPr>
          <w:rFonts w:ascii="Arial" w:hAnsi="Arial" w:cs="Arial"/>
        </w:rPr>
      </w:pPr>
      <w:r>
        <w:rPr>
          <w:rFonts w:ascii="Arial" w:hAnsi="Arial" w:cs="Arial"/>
        </w:rPr>
        <w:br w:type="page"/>
      </w:r>
    </w:p>
    <w:p w:rsidR="00EF7603" w:rsidRPr="00E360FA" w:rsidRDefault="00EF7603" w:rsidP="005838A3">
      <w:pPr>
        <w:pStyle w:val="TableText"/>
        <w:widowControl w:val="0"/>
        <w:ind w:left="734"/>
        <w:rPr>
          <w:rFonts w:ascii="Arial" w:hAnsi="Arial" w:cs="Arial"/>
        </w:rPr>
      </w:pPr>
    </w:p>
    <w:p w:rsidR="00E360FA" w:rsidRDefault="00E360FA" w:rsidP="00E360FA">
      <w:pPr>
        <w:pStyle w:val="ListParagraph"/>
        <w:numPr>
          <w:ilvl w:val="0"/>
          <w:numId w:val="31"/>
        </w:numPr>
        <w:spacing w:before="100" w:beforeAutospacing="1" w:afterAutospacing="1"/>
        <w:rPr>
          <w:rStyle w:val="Strong"/>
          <w:rFonts w:ascii="Arial" w:hAnsi="Arial" w:cs="Arial"/>
          <w:b w:val="0"/>
        </w:rPr>
      </w:pPr>
    </w:p>
    <w:bookmarkStart w:id="38" w:name="_Toc323280710"/>
    <w:bookmarkStart w:id="39" w:name="_Toc410305182"/>
    <w:p w:rsidR="00A8470B" w:rsidRPr="00777164" w:rsidRDefault="0058646F" w:rsidP="00777164">
      <w:pPr>
        <w:pStyle w:val="Heading1"/>
        <w:tabs>
          <w:tab w:val="clear" w:pos="9360"/>
        </w:tabs>
        <w:rPr>
          <w:rFonts w:ascii="Arial" w:hAnsi="Arial" w:cs="Arial"/>
        </w:rPr>
      </w:pPr>
      <w:r>
        <w:rPr>
          <w:noProof/>
        </w:rPr>
        <mc:AlternateContent>
          <mc:Choice Requires="wps">
            <w:drawing>
              <wp:anchor distT="0" distB="0" distL="114300" distR="114300" simplePos="0" relativeHeight="251659264" behindDoc="0" locked="0" layoutInCell="1" allowOverlap="1" wp14:anchorId="3487432D" wp14:editId="4428E9A4">
                <wp:simplePos x="0" y="0"/>
                <wp:positionH relativeFrom="column">
                  <wp:posOffset>0</wp:posOffset>
                </wp:positionH>
                <wp:positionV relativeFrom="paragraph">
                  <wp:posOffset>-551180</wp:posOffset>
                </wp:positionV>
                <wp:extent cx="1143000" cy="876300"/>
                <wp:effectExtent l="9525" t="10795" r="9525" b="825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3"/>
                          <a:srcRect/>
                          <a:stretch>
                            <a:fillRect b="-5093"/>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76" style="position:absolute;margin-left:0;margin-top:-43.4pt;width:90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GgAAAABSZ2h0bG9uZwAAAV4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k1MzcxMWYxLWUwYjkt&#10;MTFkZC1iYmU3LThkYWJhMWYyMDQ2YScKICB4bWxuczp4YXBNTT0naHR0cDovL25zLmFkb2JlLmNv&#10;bS94YXAvMS4wL21tLyc+CiAgPHhhcE1NOkRvY3VtZW50SUQ+YWRvYmU6ZG9jaWQ6cGhvdG9zaG9w&#10;Ojk1MzcxMWVmLWUwYjktMTFkZC1iYmU3LThkYWJhMWYyMDQ2YTwveGFwTU06RG9jdW1lbnRJR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" strokecolor="#006a71" strokeweight="1pt">
                <v:fill r:id="rId25" o:title="" recolor="t" rotate="t" type="frame"/>
              </v:shape>
            </w:pict>
          </mc:Fallback>
        </mc:AlternateContent>
      </w:r>
      <w:r w:rsidR="00A8470B" w:rsidRPr="00777164">
        <w:rPr>
          <w:rFonts w:ascii="Arial" w:hAnsi="Arial" w:cs="Arial"/>
        </w:rPr>
        <w:t xml:space="preserve">Appendix </w:t>
      </w:r>
      <w:r w:rsidR="00E95BCD">
        <w:rPr>
          <w:rFonts w:ascii="Arial" w:hAnsi="Arial" w:cs="Arial"/>
        </w:rPr>
        <w:t>B</w:t>
      </w:r>
      <w:r w:rsidR="00A8470B" w:rsidRPr="00777164">
        <w:rPr>
          <w:rFonts w:ascii="Arial" w:hAnsi="Arial" w:cs="Arial"/>
        </w:rPr>
        <w:t xml:space="preserve">:  </w:t>
      </w:r>
      <w:r w:rsidR="001239B7">
        <w:rPr>
          <w:rFonts w:ascii="Arial" w:hAnsi="Arial" w:cs="Arial"/>
        </w:rPr>
        <w:t>Zero Consumption 180- Day Investigation Customer Notice</w:t>
      </w:r>
      <w:bookmarkEnd w:id="38"/>
      <w:bookmarkEnd w:id="39"/>
    </w:p>
    <w:p w:rsidR="00A8470B" w:rsidRPr="00777164" w:rsidRDefault="001239B7" w:rsidP="00777164">
      <w:pPr>
        <w:pStyle w:val="H1"/>
        <w:rPr>
          <w:rFonts w:ascii="Arial" w:hAnsi="Arial"/>
        </w:rPr>
      </w:pPr>
      <w:bookmarkStart w:id="40" w:name="_Toc410305183"/>
      <w:r>
        <w:rPr>
          <w:rFonts w:ascii="Arial" w:hAnsi="Arial"/>
        </w:rPr>
        <w:t>Customer Notice</w:t>
      </w:r>
      <w:bookmarkEnd w:id="40"/>
    </w:p>
    <w:p w:rsidR="001239B7" w:rsidRDefault="001239B7" w:rsidP="00777164">
      <w:pPr>
        <w:rPr>
          <w:rFonts w:ascii="Arial" w:hAnsi="Arial" w:cs="Arial"/>
          <w:bCs/>
        </w:rPr>
      </w:pPr>
      <w:r w:rsidRPr="00ED0E62">
        <w:rPr>
          <w:rFonts w:ascii="Arial" w:hAnsi="Arial" w:cs="Arial"/>
          <w:bCs/>
        </w:rPr>
        <w:t xml:space="preserve">The following is an example of the </w:t>
      </w:r>
      <w:r w:rsidR="007C533A">
        <w:rPr>
          <w:rFonts w:ascii="Arial" w:hAnsi="Arial" w:cs="Arial"/>
          <w:bCs/>
        </w:rPr>
        <w:t xml:space="preserve">new </w:t>
      </w:r>
      <w:r w:rsidRPr="00ED0E62">
        <w:rPr>
          <w:rFonts w:ascii="Arial" w:hAnsi="Arial" w:cs="Arial"/>
          <w:bCs/>
        </w:rPr>
        <w:t xml:space="preserve">customer notice PSE </w:t>
      </w:r>
      <w:r w:rsidR="007C533A">
        <w:rPr>
          <w:rFonts w:ascii="Arial" w:hAnsi="Arial" w:cs="Arial"/>
          <w:bCs/>
        </w:rPr>
        <w:t>is</w:t>
      </w:r>
      <w:r w:rsidRPr="00ED0E62">
        <w:rPr>
          <w:rFonts w:ascii="Arial" w:hAnsi="Arial" w:cs="Arial"/>
          <w:bCs/>
        </w:rPr>
        <w:t xml:space="preserve"> sending to </w:t>
      </w:r>
      <w:r w:rsidR="00BB7A00">
        <w:rPr>
          <w:rFonts w:ascii="Arial" w:hAnsi="Arial" w:cs="Arial"/>
          <w:bCs/>
        </w:rPr>
        <w:t xml:space="preserve">any </w:t>
      </w:r>
      <w:r w:rsidRPr="00ED0E62">
        <w:rPr>
          <w:rFonts w:ascii="Arial" w:hAnsi="Arial" w:cs="Arial"/>
          <w:bCs/>
        </w:rPr>
        <w:t>customer with a meter that did not register any usage for 180 conse</w:t>
      </w:r>
      <w:r>
        <w:rPr>
          <w:rFonts w:ascii="Arial" w:hAnsi="Arial" w:cs="Arial"/>
          <w:bCs/>
        </w:rPr>
        <w:t>cutive days</w:t>
      </w:r>
      <w:r w:rsidR="00712906">
        <w:rPr>
          <w:rFonts w:ascii="Arial" w:hAnsi="Arial" w:cs="Arial"/>
          <w:bCs/>
        </w:rPr>
        <w:t>.</w:t>
      </w:r>
    </w:p>
    <w:p w:rsidR="00E2645F" w:rsidRPr="00E2645F" w:rsidRDefault="00D471C8" w:rsidP="00BC0CF4">
      <w:pPr>
        <w:pStyle w:val="ListParagraph"/>
        <w:numPr>
          <w:ilvl w:val="0"/>
          <w:numId w:val="44"/>
        </w:numPr>
      </w:pPr>
      <w:r w:rsidRPr="00E2645F">
        <w:rPr>
          <w:rFonts w:ascii="Arial" w:hAnsi="Arial" w:cs="Arial"/>
          <w:b/>
          <w:sz w:val="22"/>
          <w:szCs w:val="22"/>
          <w:u w:val="single"/>
        </w:rPr>
        <w:t>Notice prior to October 1, 2014</w:t>
      </w:r>
    </w:p>
    <w:p w:rsidR="00E2645F" w:rsidRPr="00E2645F" w:rsidRDefault="00E2645F" w:rsidP="00E2645F"/>
    <w:p w:rsidR="00E2645F" w:rsidRDefault="00E2645F" w:rsidP="00E2645F">
      <w:pPr>
        <w:pStyle w:val="ListParagraph"/>
        <w:ind w:left="810"/>
        <w:rPr>
          <w:rFonts w:ascii="Garamond" w:eastAsia="MS Mincho" w:hAnsi="Garamond"/>
          <w:kern w:val="28"/>
          <w:sz w:val="22"/>
          <w:szCs w:val="22"/>
        </w:rPr>
      </w:pPr>
      <w:r w:rsidRPr="00460E37">
        <w:rPr>
          <w:rFonts w:ascii="Arial" w:hAnsi="Arial" w:cs="Arial"/>
          <w:bCs/>
          <w:noProof/>
        </w:rPr>
        <w:drawing>
          <wp:inline distT="0" distB="0" distL="0" distR="0" wp14:anchorId="70981FAD" wp14:editId="17042DA8">
            <wp:extent cx="5691226" cy="5347411"/>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B_Sample_Customer_Notice_Letter.jpg"/>
                    <pic:cNvPicPr/>
                  </pic:nvPicPr>
                  <pic:blipFill rotWithShape="1">
                    <a:blip r:embed="rId28" cstate="print">
                      <a:extLst>
                        <a:ext uri="{28A0092B-C50C-407E-A947-70E740481C1C}">
                          <a14:useLocalDpi xmlns:a14="http://schemas.microsoft.com/office/drawing/2010/main" val="0"/>
                        </a:ext>
                      </a:extLst>
                    </a:blip>
                    <a:srcRect b="23647"/>
                    <a:stretch/>
                  </pic:blipFill>
                  <pic:spPr bwMode="auto">
                    <a:xfrm>
                      <a:off x="0" y="0"/>
                      <a:ext cx="5693802" cy="5349831"/>
                    </a:xfrm>
                    <a:prstGeom prst="rect">
                      <a:avLst/>
                    </a:prstGeom>
                    <a:ln>
                      <a:noFill/>
                    </a:ln>
                    <a:extLst>
                      <a:ext uri="{53640926-AAD7-44D8-BBD7-CCE9431645EC}">
                        <a14:shadowObscured xmlns:a14="http://schemas.microsoft.com/office/drawing/2010/main"/>
                      </a:ext>
                    </a:extLst>
                  </pic:spPr>
                </pic:pic>
              </a:graphicData>
            </a:graphic>
          </wp:inline>
        </w:drawing>
      </w:r>
    </w:p>
    <w:p w:rsidR="00E2645F" w:rsidRDefault="00E2645F" w:rsidP="00E2645F">
      <w:pPr>
        <w:pStyle w:val="ListParagraph"/>
        <w:ind w:left="810"/>
        <w:rPr>
          <w:rFonts w:ascii="Garamond" w:eastAsia="MS Mincho" w:hAnsi="Garamond"/>
          <w:kern w:val="28"/>
          <w:sz w:val="22"/>
          <w:szCs w:val="22"/>
        </w:rPr>
      </w:pPr>
    </w:p>
    <w:p w:rsidR="00E2645F" w:rsidRDefault="00E2645F" w:rsidP="00E2645F">
      <w:pPr>
        <w:pStyle w:val="ListParagraph"/>
        <w:ind w:left="810"/>
      </w:pPr>
    </w:p>
    <w:p w:rsidR="00D471C8" w:rsidRDefault="00D471C8" w:rsidP="00E2645F">
      <w:pPr>
        <w:pStyle w:val="ListParagraph"/>
        <w:ind w:left="810"/>
      </w:pPr>
    </w:p>
    <w:p w:rsidR="00E2645F" w:rsidRDefault="00E2645F" w:rsidP="00D471C8">
      <w:pPr>
        <w:rPr>
          <w:b/>
        </w:rPr>
      </w:pPr>
    </w:p>
    <w:p w:rsidR="00D471C8" w:rsidRPr="00E2645F" w:rsidRDefault="00D471C8" w:rsidP="00D471C8">
      <w:pPr>
        <w:rPr>
          <w:rFonts w:ascii="Arial" w:hAnsi="Arial" w:cs="Arial"/>
          <w:b/>
          <w:u w:val="single"/>
        </w:rPr>
      </w:pPr>
      <w:r w:rsidRPr="00E2645F">
        <w:rPr>
          <w:rFonts w:ascii="Arial" w:hAnsi="Arial" w:cs="Arial"/>
          <w:b/>
          <w:u w:val="single"/>
        </w:rPr>
        <w:t>Notice for October 1, 2014, and after:</w:t>
      </w:r>
    </w:p>
    <w:p w:rsidR="00D471C8" w:rsidRDefault="00D471C8" w:rsidP="00D471C8">
      <w:r>
        <w:rPr>
          <w:noProof/>
        </w:rPr>
        <w:drawing>
          <wp:inline distT="0" distB="0" distL="0" distR="0" wp14:anchorId="1658389C" wp14:editId="51808373">
            <wp:extent cx="5943600" cy="5350433"/>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455" t="14596" r="8487"/>
                    <a:stretch/>
                  </pic:blipFill>
                  <pic:spPr bwMode="auto">
                    <a:xfrm>
                      <a:off x="0" y="0"/>
                      <a:ext cx="5943600" cy="53504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471C8" w:rsidRDefault="00D471C8" w:rsidP="00D471C8"/>
    <w:p w:rsidR="00252407" w:rsidRDefault="00252407" w:rsidP="00777164">
      <w:pPr>
        <w:rPr>
          <w:rFonts w:ascii="Arial" w:hAnsi="Arial" w:cs="Arial"/>
          <w:bCs/>
        </w:rPr>
      </w:pPr>
    </w:p>
    <w:p w:rsidR="00252407" w:rsidRDefault="00252407" w:rsidP="00777164">
      <w:pPr>
        <w:rPr>
          <w:rFonts w:ascii="Arial" w:hAnsi="Arial" w:cs="Arial"/>
          <w:bCs/>
        </w:rPr>
      </w:pPr>
    </w:p>
    <w:p w:rsidR="00173E89" w:rsidRPr="00ED0E62" w:rsidRDefault="00173E89" w:rsidP="00777164">
      <w:pPr>
        <w:rPr>
          <w:rFonts w:ascii="Arial" w:hAnsi="Arial" w:cs="Arial"/>
          <w:bCs/>
        </w:rPr>
      </w:pPr>
    </w:p>
    <w:sectPr w:rsidR="00173E89" w:rsidRPr="00ED0E62" w:rsidSect="00D471C8">
      <w:pgSz w:w="12240" w:h="15840"/>
      <w:pgMar w:top="1440" w:right="1440" w:bottom="1350" w:left="1440" w:header="720" w:footer="720"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073">
      <wne:acd wne:acdName="acd0"/>
    </wne:keymap>
  </wne:keymaps>
  <wne:toolbars>
    <wne:acdManifest>
      <wne:acdEntry wne:acdName="acd0"/>
    </wne:acdManifest>
  </wne:toolbars>
  <wne:acds>
    <wne:acd wne:argValue="AgBCAG8AZAB5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DDA" w:rsidRDefault="004A6DDA">
      <w:r>
        <w:separator/>
      </w:r>
    </w:p>
    <w:p w:rsidR="004A6DDA" w:rsidRDefault="004A6DDA"/>
    <w:p w:rsidR="004A6DDA" w:rsidRDefault="004A6DDA"/>
    <w:p w:rsidR="004A6DDA" w:rsidRDefault="004A6DDA"/>
    <w:p w:rsidR="004A6DDA" w:rsidRDefault="004A6DDA"/>
  </w:endnote>
  <w:endnote w:type="continuationSeparator" w:id="0">
    <w:p w:rsidR="004A6DDA" w:rsidRDefault="004A6DDA">
      <w:r>
        <w:continuationSeparator/>
      </w:r>
    </w:p>
    <w:p w:rsidR="004A6DDA" w:rsidRDefault="004A6DDA"/>
    <w:p w:rsidR="004A6DDA" w:rsidRDefault="004A6DDA"/>
    <w:p w:rsidR="004A6DDA" w:rsidRDefault="004A6DDA"/>
    <w:p w:rsidR="004A6DDA" w:rsidRDefault="004A6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48D" w:rsidRDefault="003C548D" w:rsidP="00C04509">
    <w:pPr>
      <w:pStyle w:val="FooterTop"/>
    </w:pPr>
    <w:r>
      <w:tab/>
    </w:r>
  </w:p>
  <w:p w:rsidR="003C548D" w:rsidRPr="00B8238D" w:rsidRDefault="00C920BB" w:rsidP="00C04509">
    <w:pPr>
      <w:pStyle w:val="Footer"/>
    </w:pPr>
    <w:r>
      <w:fldChar w:fldCharType="begin"/>
    </w:r>
    <w:r>
      <w:instrText xml:space="preserve"> FILENAME </w:instrText>
    </w:r>
    <w:r>
      <w:fldChar w:fldCharType="separate"/>
    </w:r>
    <w:r>
      <w:rPr>
        <w:noProof/>
      </w:rPr>
      <w:t>2014_Mtr-Billing_Perf_Annual_Rpt_Final.docx</w:t>
    </w:r>
    <w:r>
      <w:rPr>
        <w:noProof/>
      </w:rPr>
      <w:fldChar w:fldCharType="end"/>
    </w:r>
    <w:r w:rsidR="003C548D" w:rsidRPr="00F839B8">
      <w:tab/>
    </w:r>
    <w:r w:rsidR="003C548D" w:rsidRPr="00F839B8">
      <w:rPr>
        <w:rStyle w:val="PageNumber"/>
      </w:rPr>
      <w:fldChar w:fldCharType="begin"/>
    </w:r>
    <w:r w:rsidR="003C548D" w:rsidRPr="00F839B8">
      <w:rPr>
        <w:rStyle w:val="PageNumber"/>
      </w:rPr>
      <w:instrText xml:space="preserve"> PAGE </w:instrText>
    </w:r>
    <w:r w:rsidR="003C548D" w:rsidRPr="00F839B8">
      <w:rPr>
        <w:rStyle w:val="PageNumber"/>
      </w:rPr>
      <w:fldChar w:fldCharType="separate"/>
    </w:r>
    <w:r>
      <w:rPr>
        <w:rStyle w:val="PageNumber"/>
        <w:noProof/>
      </w:rPr>
      <w:t>3</w:t>
    </w:r>
    <w:r w:rsidR="003C548D" w:rsidRPr="00F839B8">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48D" w:rsidRPr="009567FD" w:rsidRDefault="00C920BB" w:rsidP="009567FD">
    <w:pPr>
      <w:pStyle w:val="Footer"/>
    </w:pPr>
    <w:r>
      <w:fldChar w:fldCharType="begin"/>
    </w:r>
    <w:r>
      <w:instrText xml:space="preserve"> FILENAME </w:instrText>
    </w:r>
    <w:r>
      <w:fldChar w:fldCharType="separate"/>
    </w:r>
    <w:r>
      <w:rPr>
        <w:noProof/>
      </w:rPr>
      <w:t>2014_Mtr-Billing_Perf_Annual_Rpt_Final.docx</w:t>
    </w:r>
    <w:r>
      <w:rPr>
        <w:noProof/>
      </w:rPr>
      <w:fldChar w:fldCharType="end"/>
    </w:r>
    <w:r w:rsidR="003C548D" w:rsidRPr="009567FD">
      <w:tab/>
    </w:r>
    <w:r w:rsidR="003C548D" w:rsidRPr="009567FD">
      <w:rPr>
        <w:rStyle w:val="PageNumber"/>
      </w:rPr>
      <w:fldChar w:fldCharType="begin"/>
    </w:r>
    <w:r w:rsidR="003C548D" w:rsidRPr="009567FD">
      <w:rPr>
        <w:rStyle w:val="PageNumber"/>
      </w:rPr>
      <w:instrText xml:space="preserve"> PAGE </w:instrText>
    </w:r>
    <w:r w:rsidR="003C548D" w:rsidRPr="009567FD">
      <w:rPr>
        <w:rStyle w:val="PageNumber"/>
      </w:rPr>
      <w:fldChar w:fldCharType="separate"/>
    </w:r>
    <w:r>
      <w:rPr>
        <w:rStyle w:val="PageNumber"/>
        <w:noProof/>
      </w:rPr>
      <w:t>10</w:t>
    </w:r>
    <w:r w:rsidR="003C548D" w:rsidRPr="009567F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DDA" w:rsidRDefault="004A6DDA">
      <w:r>
        <w:separator/>
      </w:r>
    </w:p>
  </w:footnote>
  <w:footnote w:type="continuationSeparator" w:id="0">
    <w:p w:rsidR="004A6DDA" w:rsidRDefault="004A6DDA">
      <w:r>
        <w:continuationSeparator/>
      </w:r>
    </w:p>
    <w:p w:rsidR="004A6DDA" w:rsidRDefault="004A6DDA"/>
    <w:p w:rsidR="004A6DDA" w:rsidRDefault="004A6DDA"/>
    <w:p w:rsidR="004A6DDA" w:rsidRDefault="004A6DDA"/>
    <w:p w:rsidR="004A6DDA" w:rsidRDefault="004A6DDA"/>
  </w:footnote>
  <w:footnote w:id="1">
    <w:p w:rsidR="003C548D" w:rsidRDefault="003C548D" w:rsidP="00B4793B">
      <w:pPr>
        <w:pStyle w:val="FootnoteText"/>
        <w:ind w:left="0"/>
      </w:pPr>
      <w:r>
        <w:rPr>
          <w:rStyle w:val="FootnoteReference"/>
        </w:rPr>
        <w:footnoteRef/>
      </w:r>
      <w:r>
        <w:t xml:space="preserve"> The auto dialer call script and flow and the customer notification letter were distributed in the </w:t>
      </w:r>
      <w:r w:rsidRPr="00DF58B0">
        <w:t>June 7, 2012</w:t>
      </w:r>
      <w:r>
        <w:t xml:space="preserve">, PSE and UTC Staff meeting.  UTC </w:t>
      </w:r>
      <w:r w:rsidRPr="005513B2">
        <w:t>Staff did not raise any general or specific concerns about the</w:t>
      </w:r>
      <w:r>
        <w:t>se</w:t>
      </w:r>
      <w:r w:rsidRPr="005513B2">
        <w:t xml:space="preserve"> notices in the meeting or via the e-</w:t>
      </w:r>
      <w:r>
        <w:t>mail following the meeting.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48D" w:rsidRPr="00962EDC" w:rsidRDefault="003C548D" w:rsidP="00B47B21">
    <w:pPr>
      <w:pStyle w:val="Header"/>
      <w:jc w:val="center"/>
    </w:pPr>
    <w:r>
      <w:tab/>
    </w:r>
    <w:r>
      <w:rPr>
        <w:noProof/>
      </w:rPr>
      <w:drawing>
        <wp:inline distT="0" distB="0" distL="0" distR="0" wp14:anchorId="3EBB0DEC" wp14:editId="2911F2D3">
          <wp:extent cx="1341120" cy="67056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7A0272"/>
    <w:lvl w:ilvl="0">
      <w:start w:val="1"/>
      <w:numFmt w:val="decimal"/>
      <w:lvlText w:val="%1."/>
      <w:lvlJc w:val="left"/>
      <w:pPr>
        <w:tabs>
          <w:tab w:val="num" w:pos="1800"/>
        </w:tabs>
        <w:ind w:left="1800" w:hanging="360"/>
      </w:pPr>
    </w:lvl>
  </w:abstractNum>
  <w:abstractNum w:abstractNumId="1">
    <w:nsid w:val="FFFFFF7D"/>
    <w:multiLevelType w:val="singleLevel"/>
    <w:tmpl w:val="867A9114"/>
    <w:lvl w:ilvl="0">
      <w:start w:val="1"/>
      <w:numFmt w:val="decimal"/>
      <w:lvlText w:val="%1."/>
      <w:lvlJc w:val="left"/>
      <w:pPr>
        <w:tabs>
          <w:tab w:val="num" w:pos="1440"/>
        </w:tabs>
        <w:ind w:left="1440" w:hanging="360"/>
      </w:pPr>
    </w:lvl>
  </w:abstractNum>
  <w:abstractNum w:abstractNumId="2">
    <w:nsid w:val="FFFFFF7E"/>
    <w:multiLevelType w:val="singleLevel"/>
    <w:tmpl w:val="8FAE9A92"/>
    <w:lvl w:ilvl="0">
      <w:start w:val="1"/>
      <w:numFmt w:val="decimal"/>
      <w:lvlText w:val="%1."/>
      <w:lvlJc w:val="left"/>
      <w:pPr>
        <w:tabs>
          <w:tab w:val="num" w:pos="1080"/>
        </w:tabs>
        <w:ind w:left="1080" w:hanging="360"/>
      </w:pPr>
    </w:lvl>
  </w:abstractNum>
  <w:abstractNum w:abstractNumId="3">
    <w:nsid w:val="FFFFFF7F"/>
    <w:multiLevelType w:val="singleLevel"/>
    <w:tmpl w:val="D196218E"/>
    <w:lvl w:ilvl="0">
      <w:start w:val="1"/>
      <w:numFmt w:val="decimal"/>
      <w:lvlText w:val="%1."/>
      <w:lvlJc w:val="left"/>
      <w:pPr>
        <w:tabs>
          <w:tab w:val="num" w:pos="720"/>
        </w:tabs>
        <w:ind w:left="720" w:hanging="360"/>
      </w:pPr>
    </w:lvl>
  </w:abstractNum>
  <w:abstractNum w:abstractNumId="4">
    <w:nsid w:val="FFFFFF80"/>
    <w:multiLevelType w:val="singleLevel"/>
    <w:tmpl w:val="9FB220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DA79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C0C216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4035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7A8C214"/>
    <w:lvl w:ilvl="0">
      <w:start w:val="1"/>
      <w:numFmt w:val="decimal"/>
      <w:lvlText w:val="%1."/>
      <w:lvlJc w:val="left"/>
      <w:pPr>
        <w:tabs>
          <w:tab w:val="num" w:pos="360"/>
        </w:tabs>
        <w:ind w:left="360" w:hanging="360"/>
      </w:pPr>
    </w:lvl>
  </w:abstractNum>
  <w:abstractNum w:abstractNumId="9">
    <w:nsid w:val="FFFFFF89"/>
    <w:multiLevelType w:val="singleLevel"/>
    <w:tmpl w:val="4224D43E"/>
    <w:lvl w:ilvl="0">
      <w:start w:val="1"/>
      <w:numFmt w:val="bullet"/>
      <w:lvlText w:val=""/>
      <w:lvlJc w:val="left"/>
      <w:pPr>
        <w:tabs>
          <w:tab w:val="num" w:pos="360"/>
        </w:tabs>
        <w:ind w:left="360" w:hanging="360"/>
      </w:pPr>
      <w:rPr>
        <w:rFonts w:ascii="Symbol" w:hAnsi="Symbol" w:hint="default"/>
      </w:rPr>
    </w:lvl>
  </w:abstractNum>
  <w:abstractNum w:abstractNumId="10">
    <w:nsid w:val="01EA1F63"/>
    <w:multiLevelType w:val="hybridMultilevel"/>
    <w:tmpl w:val="A2368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36B4EC3"/>
    <w:multiLevelType w:val="hybridMultilevel"/>
    <w:tmpl w:val="A83EF2B0"/>
    <w:lvl w:ilvl="0" w:tplc="04090001">
      <w:start w:val="1"/>
      <w:numFmt w:val="bullet"/>
      <w:lvlText w:val=""/>
      <w:lvlJc w:val="left"/>
      <w:pPr>
        <w:ind w:left="1080" w:hanging="360"/>
      </w:pPr>
      <w:rPr>
        <w:rFonts w:ascii="Symbol" w:hAnsi="Symbol" w:hint="default"/>
      </w:rPr>
    </w:lvl>
    <w:lvl w:ilvl="1" w:tplc="A790B630">
      <w:numFmt w:val="bullet"/>
      <w:lvlText w:val="•"/>
      <w:lvlJc w:val="left"/>
      <w:pPr>
        <w:ind w:left="1800" w:hanging="360"/>
      </w:pPr>
      <w:rPr>
        <w:rFonts w:ascii="Arial" w:eastAsia="MS Mincho"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62F76C4"/>
    <w:multiLevelType w:val="multilevel"/>
    <w:tmpl w:val="F45AD6BE"/>
    <w:lvl w:ilvl="0">
      <w:start w:val="3"/>
      <w:numFmt w:val="decimal"/>
      <w:pStyle w:val="ChapHead"/>
      <w:lvlText w:val="%1"/>
      <w:lvlJc w:val="right"/>
      <w:pPr>
        <w:tabs>
          <w:tab w:val="num" w:pos="0"/>
        </w:tabs>
        <w:ind w:firstLine="9360"/>
      </w:pPr>
      <w:rPr>
        <w:rFonts w:ascii="Arial" w:hAnsi="Arial" w:cs="Times New Roman" w:hint="default"/>
        <w:b/>
        <w:i w:val="0"/>
        <w:caps w:val="0"/>
        <w:strike w:val="0"/>
        <w:dstrike w:val="0"/>
        <w:vanish w:val="0"/>
        <w:color w:val="0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296"/>
        </w:tabs>
        <w:ind w:left="1296" w:hanging="576"/>
      </w:pPr>
      <w:rPr>
        <w:rFonts w:cs="Times New Roman" w:hint="default"/>
      </w:rPr>
    </w:lvl>
    <w:lvl w:ilvl="2">
      <w:start w:val="1"/>
      <w:numFmt w:val="decimal"/>
      <w:pStyle w:val="Heading3"/>
      <w:lvlText w:val="%1.%2.%3"/>
      <w:lvlJc w:val="left"/>
      <w:pPr>
        <w:tabs>
          <w:tab w:val="num" w:pos="1440"/>
        </w:tabs>
        <w:ind w:left="1440" w:hanging="720"/>
      </w:pPr>
      <w:rPr>
        <w:rFonts w:cs="Times New Roman" w:hint="default"/>
      </w:rPr>
    </w:lvl>
    <w:lvl w:ilvl="3">
      <w:start w:val="1"/>
      <w:numFmt w:val="decimal"/>
      <w:pStyle w:val="Heading4"/>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872"/>
        </w:tabs>
        <w:ind w:left="1872" w:hanging="1152"/>
      </w:pPr>
      <w:rPr>
        <w:rFonts w:cs="Times New Roman" w:hint="default"/>
      </w:rPr>
    </w:lvl>
    <w:lvl w:ilvl="6">
      <w:start w:val="1"/>
      <w:numFmt w:val="decimal"/>
      <w:pStyle w:val="Heading7"/>
      <w:lvlText w:val="%1.%2.%3.%4.%5.%6.%7"/>
      <w:lvlJc w:val="left"/>
      <w:pPr>
        <w:tabs>
          <w:tab w:val="num" w:pos="2016"/>
        </w:tabs>
        <w:ind w:left="2016" w:hanging="1296"/>
      </w:pPr>
      <w:rPr>
        <w:rFonts w:cs="Times New Roman" w:hint="default"/>
      </w:rPr>
    </w:lvl>
    <w:lvl w:ilvl="7">
      <w:start w:val="1"/>
      <w:numFmt w:val="decimal"/>
      <w:pStyle w:val="Heading8"/>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3">
    <w:nsid w:val="07056AF7"/>
    <w:multiLevelType w:val="hybridMultilevel"/>
    <w:tmpl w:val="39ACC628"/>
    <w:lvl w:ilvl="0" w:tplc="83B07FB6">
      <w:start w:val="1"/>
      <w:numFmt w:val="decimal"/>
      <w:lvlText w:val="%1"/>
      <w:lvlJc w:val="left"/>
      <w:pPr>
        <w:tabs>
          <w:tab w:val="num" w:pos="9360"/>
        </w:tabs>
        <w:ind w:left="2045"/>
      </w:pPr>
      <w:rPr>
        <w:rFonts w:ascii="Garamond" w:hAnsi="Garamond" w:cs="Times New Roman" w:hint="default"/>
        <w:b/>
        <w:i/>
        <w:color w:val="006A71"/>
        <w:sz w:val="40"/>
        <w:szCs w:val="4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CC505A0"/>
    <w:multiLevelType w:val="multilevel"/>
    <w:tmpl w:val="E9B68C5E"/>
    <w:lvl w:ilvl="0">
      <w:start w:val="1"/>
      <w:numFmt w:val="decimal"/>
      <w:lvlText w:val="%1.1"/>
      <w:lvlJc w:val="left"/>
      <w:pPr>
        <w:tabs>
          <w:tab w:val="num" w:pos="720"/>
        </w:tabs>
        <w:ind w:left="720" w:hanging="720"/>
      </w:pPr>
      <w:rPr>
        <w:rFonts w:ascii="Arial" w:hAnsi="Arial" w:cs="Times New Roman" w:hint="default"/>
        <w:b/>
        <w:i w:val="0"/>
        <w:sz w:val="24"/>
        <w:szCs w:val="24"/>
      </w:rPr>
    </w:lvl>
    <w:lvl w:ilvl="1">
      <w:start w:val="1"/>
      <w:numFmt w:val="decimal"/>
      <w:pStyle w:val="IMPOutlineLevel2"/>
      <w:lvlText w:val="%1.%2"/>
      <w:lvlJc w:val="left"/>
      <w:pPr>
        <w:tabs>
          <w:tab w:val="num" w:pos="1440"/>
        </w:tabs>
        <w:ind w:left="1440" w:hanging="720"/>
      </w:pPr>
      <w:rPr>
        <w:rFonts w:ascii="Tahoma" w:hAnsi="Tahoma" w:cs="Tahoma" w:hint="default"/>
        <w:b/>
        <w:i w:val="0"/>
        <w:sz w:val="22"/>
        <w:szCs w:val="22"/>
      </w:rPr>
    </w:lvl>
    <w:lvl w:ilvl="2">
      <w:start w:val="1"/>
      <w:numFmt w:val="decimal"/>
      <w:pStyle w:val="IMPOutlineLevel3"/>
      <w:lvlText w:val="%1.%2.%3"/>
      <w:lvlJc w:val="left"/>
      <w:pPr>
        <w:tabs>
          <w:tab w:val="num" w:pos="2304"/>
        </w:tabs>
        <w:ind w:left="2304" w:hanging="864"/>
      </w:pPr>
      <w:rPr>
        <w:rFonts w:ascii="Tahoma" w:hAnsi="Tahoma" w:cs="Tahoma" w:hint="default"/>
        <w:b/>
        <w:i w:val="0"/>
        <w:color w:val="000000"/>
        <w:sz w:val="22"/>
        <w:szCs w:val="22"/>
      </w:rPr>
    </w:lvl>
    <w:lvl w:ilvl="3">
      <w:start w:val="1"/>
      <w:numFmt w:val="decimal"/>
      <w:pStyle w:val="IMPOutlineLevel4"/>
      <w:lvlText w:val="%1.%2.%3.%4"/>
      <w:lvlJc w:val="left"/>
      <w:pPr>
        <w:tabs>
          <w:tab w:val="num" w:pos="3312"/>
        </w:tabs>
        <w:ind w:left="3312" w:hanging="1008"/>
      </w:pPr>
      <w:rPr>
        <w:rFonts w:ascii="Times New Roman" w:hAnsi="Times New Roman" w:cs="Times New Roman" w:hint="default"/>
        <w:b w:val="0"/>
        <w:i w:val="0"/>
        <w:sz w:val="22"/>
        <w:szCs w:val="22"/>
      </w:rPr>
    </w:lvl>
    <w:lvl w:ilvl="4">
      <w:start w:val="1"/>
      <w:numFmt w:val="decimal"/>
      <w:pStyle w:val="IMPOutlineLevel5"/>
      <w:lvlText w:val="%1.%2.%3.%4.%5"/>
      <w:lvlJc w:val="left"/>
      <w:pPr>
        <w:tabs>
          <w:tab w:val="num" w:pos="4608"/>
        </w:tabs>
        <w:ind w:left="4608" w:hanging="1296"/>
      </w:pPr>
      <w:rPr>
        <w:rFonts w:ascii="Times New Roman" w:hAnsi="Times New Roman" w:cs="Times New Roman" w:hint="default"/>
        <w:b w:val="0"/>
        <w:i w:val="0"/>
        <w:sz w:val="22"/>
        <w:szCs w:val="22"/>
      </w:rPr>
    </w:lvl>
    <w:lvl w:ilvl="5">
      <w:start w:val="1"/>
      <w:numFmt w:val="decimal"/>
      <w:pStyle w:val="IMPOutlineLevel6"/>
      <w:lvlText w:val="%1.%2.%3.%4.%5.%6"/>
      <w:lvlJc w:val="left"/>
      <w:pPr>
        <w:tabs>
          <w:tab w:val="num" w:pos="5976"/>
        </w:tabs>
        <w:ind w:left="5976" w:hanging="1368"/>
      </w:pPr>
      <w:rPr>
        <w:rFonts w:ascii="Times New Roman" w:hAnsi="Times New Roman" w:cs="Times New Roman" w:hint="default"/>
        <w:b w:val="0"/>
        <w:i w:val="0"/>
        <w:sz w:val="22"/>
        <w:szCs w:val="22"/>
      </w:rPr>
    </w:lvl>
    <w:lvl w:ilvl="6">
      <w:start w:val="1"/>
      <w:numFmt w:val="decimal"/>
      <w:lvlText w:val="%1.%2.%3.%4.%5.%6.%7."/>
      <w:lvlJc w:val="left"/>
      <w:pPr>
        <w:tabs>
          <w:tab w:val="num" w:pos="5760"/>
        </w:tabs>
        <w:ind w:left="3960" w:hanging="1080"/>
      </w:pPr>
      <w:rPr>
        <w:rFonts w:cs="Times New Roman" w:hint="default"/>
      </w:rPr>
    </w:lvl>
    <w:lvl w:ilvl="7">
      <w:start w:val="1"/>
      <w:numFmt w:val="decimal"/>
      <w:lvlText w:val="%1.%2.%3.%4.%5.%6.%7.%8."/>
      <w:lvlJc w:val="left"/>
      <w:pPr>
        <w:tabs>
          <w:tab w:val="num" w:pos="6480"/>
        </w:tabs>
        <w:ind w:left="4464" w:hanging="1224"/>
      </w:pPr>
      <w:rPr>
        <w:rFonts w:cs="Times New Roman" w:hint="default"/>
      </w:rPr>
    </w:lvl>
    <w:lvl w:ilvl="8">
      <w:start w:val="1"/>
      <w:numFmt w:val="decimal"/>
      <w:lvlText w:val="%1.%2.%3.%4.%5.%6.%7.%8.%9."/>
      <w:lvlJc w:val="left"/>
      <w:pPr>
        <w:tabs>
          <w:tab w:val="num" w:pos="7200"/>
        </w:tabs>
        <w:ind w:left="5040" w:hanging="1440"/>
      </w:pPr>
      <w:rPr>
        <w:rFonts w:cs="Times New Roman" w:hint="default"/>
      </w:rPr>
    </w:lvl>
  </w:abstractNum>
  <w:abstractNum w:abstractNumId="15">
    <w:nsid w:val="0FFF5AE3"/>
    <w:multiLevelType w:val="hybridMultilevel"/>
    <w:tmpl w:val="FC3E621E"/>
    <w:lvl w:ilvl="0" w:tplc="0409000F">
      <w:start w:val="1"/>
      <w:numFmt w:val="decimal"/>
      <w:lvlText w:val="%1."/>
      <w:lvlJc w:val="left"/>
      <w:pPr>
        <w:tabs>
          <w:tab w:val="num" w:pos="734"/>
        </w:tabs>
        <w:ind w:left="734" w:hanging="360"/>
      </w:pPr>
      <w:rPr>
        <w:rFonts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16">
    <w:nsid w:val="160911C6"/>
    <w:multiLevelType w:val="hybridMultilevel"/>
    <w:tmpl w:val="B02C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8B771F"/>
    <w:multiLevelType w:val="multilevel"/>
    <w:tmpl w:val="C0D6779E"/>
    <w:lvl w:ilvl="0">
      <w:start w:val="1"/>
      <w:numFmt w:val="upperLetter"/>
      <w:pStyle w:val="ChapHeadAppendix"/>
      <w:lvlText w:val="%1"/>
      <w:lvlJc w:val="right"/>
      <w:pPr>
        <w:tabs>
          <w:tab w:val="num" w:pos="0"/>
        </w:tabs>
        <w:ind w:firstLine="9360"/>
      </w:pPr>
      <w:rPr>
        <w:rFonts w:ascii="Arial" w:hAnsi="Arial" w:cs="Times New Roman" w:hint="default"/>
        <w:b/>
        <w:i w:val="0"/>
        <w:color w:val="auto"/>
        <w:sz w:val="72"/>
        <w:szCs w:val="72"/>
        <w:u w:val="none"/>
      </w:rPr>
    </w:lvl>
    <w:lvl w:ilvl="1">
      <w:start w:val="1"/>
      <w:numFmt w:val="decimal"/>
      <w:lvlText w:val="%1.%2"/>
      <w:lvlJc w:val="left"/>
      <w:pPr>
        <w:tabs>
          <w:tab w:val="num" w:pos="9936"/>
        </w:tabs>
        <w:ind w:left="9936" w:hanging="576"/>
      </w:pPr>
      <w:rPr>
        <w:rFonts w:cs="Times New Roman" w:hint="default"/>
      </w:rPr>
    </w:lvl>
    <w:lvl w:ilvl="2">
      <w:start w:val="1"/>
      <w:numFmt w:val="decimal"/>
      <w:lvlText w:val="%1.%2.%3"/>
      <w:lvlJc w:val="left"/>
      <w:pPr>
        <w:tabs>
          <w:tab w:val="num" w:pos="10080"/>
        </w:tabs>
        <w:ind w:left="10080" w:hanging="720"/>
      </w:pPr>
      <w:rPr>
        <w:rFonts w:cs="Times New Roman" w:hint="default"/>
      </w:rPr>
    </w:lvl>
    <w:lvl w:ilvl="3">
      <w:start w:val="1"/>
      <w:numFmt w:val="decimal"/>
      <w:lvlText w:val="%1.%2.%3.%4"/>
      <w:lvlJc w:val="left"/>
      <w:pPr>
        <w:tabs>
          <w:tab w:val="num" w:pos="10224"/>
        </w:tabs>
        <w:ind w:left="10224" w:hanging="864"/>
      </w:pPr>
      <w:rPr>
        <w:rFonts w:cs="Times New Roman" w:hint="default"/>
      </w:rPr>
    </w:lvl>
    <w:lvl w:ilvl="4">
      <w:start w:val="1"/>
      <w:numFmt w:val="decimal"/>
      <w:lvlText w:val="%1.%2.%3.%4.%5"/>
      <w:lvlJc w:val="left"/>
      <w:pPr>
        <w:tabs>
          <w:tab w:val="num" w:pos="10368"/>
        </w:tabs>
        <w:ind w:left="10368" w:hanging="1008"/>
      </w:pPr>
      <w:rPr>
        <w:rFonts w:cs="Times New Roman" w:hint="default"/>
      </w:rPr>
    </w:lvl>
    <w:lvl w:ilvl="5">
      <w:start w:val="1"/>
      <w:numFmt w:val="decimal"/>
      <w:lvlText w:val="%1.%2.%3.%4.%5.%6"/>
      <w:lvlJc w:val="left"/>
      <w:pPr>
        <w:tabs>
          <w:tab w:val="num" w:pos="10512"/>
        </w:tabs>
        <w:ind w:left="10512" w:hanging="1152"/>
      </w:pPr>
      <w:rPr>
        <w:rFonts w:cs="Times New Roman" w:hint="default"/>
      </w:rPr>
    </w:lvl>
    <w:lvl w:ilvl="6">
      <w:start w:val="1"/>
      <w:numFmt w:val="decimal"/>
      <w:lvlText w:val="%1.%2.%3.%4.%5.%6.%7"/>
      <w:lvlJc w:val="left"/>
      <w:pPr>
        <w:tabs>
          <w:tab w:val="num" w:pos="10656"/>
        </w:tabs>
        <w:ind w:left="10656" w:hanging="1296"/>
      </w:pPr>
      <w:rPr>
        <w:rFonts w:cs="Times New Roman" w:hint="default"/>
      </w:rPr>
    </w:lvl>
    <w:lvl w:ilvl="7">
      <w:start w:val="1"/>
      <w:numFmt w:val="decimal"/>
      <w:lvlText w:val="%1.%2.%3.%4.%5.%6.%7.%8"/>
      <w:lvlJc w:val="left"/>
      <w:pPr>
        <w:tabs>
          <w:tab w:val="num" w:pos="10800"/>
        </w:tabs>
        <w:ind w:left="10800" w:hanging="1440"/>
      </w:pPr>
      <w:rPr>
        <w:rFonts w:cs="Times New Roman" w:hint="default"/>
      </w:rPr>
    </w:lvl>
    <w:lvl w:ilvl="8">
      <w:start w:val="1"/>
      <w:numFmt w:val="decimal"/>
      <w:lvlText w:val="%1.%2.%3.%4.%5.%6.%7.%8.%9"/>
      <w:lvlJc w:val="left"/>
      <w:pPr>
        <w:tabs>
          <w:tab w:val="num" w:pos="10944"/>
        </w:tabs>
        <w:ind w:left="10944" w:hanging="1584"/>
      </w:pPr>
      <w:rPr>
        <w:rFonts w:cs="Times New Roman" w:hint="default"/>
      </w:rPr>
    </w:lvl>
  </w:abstractNum>
  <w:abstractNum w:abstractNumId="18">
    <w:nsid w:val="189E22D9"/>
    <w:multiLevelType w:val="multilevel"/>
    <w:tmpl w:val="FCC25B64"/>
    <w:styleLink w:val="StyleNumbered"/>
    <w:lvl w:ilvl="0">
      <w:start w:val="1"/>
      <w:numFmt w:val="decimal"/>
      <w:lvlText w:val="%1."/>
      <w:lvlJc w:val="left"/>
      <w:pPr>
        <w:tabs>
          <w:tab w:val="num" w:pos="1080"/>
        </w:tabs>
        <w:ind w:left="1080" w:hanging="360"/>
      </w:pPr>
      <w:rPr>
        <w:rFonts w:cs="Times New Roman"/>
        <w:kern w:val="28"/>
        <w:sz w:val="20"/>
        <w:szCs w:val="20"/>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9">
    <w:nsid w:val="19701F96"/>
    <w:multiLevelType w:val="hybridMultilevel"/>
    <w:tmpl w:val="10700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BAA6E43"/>
    <w:multiLevelType w:val="hybridMultilevel"/>
    <w:tmpl w:val="A178011E"/>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21">
    <w:nsid w:val="1DD414AB"/>
    <w:multiLevelType w:val="multilevel"/>
    <w:tmpl w:val="B68A572E"/>
    <w:lvl w:ilvl="0">
      <w:start w:val="1"/>
      <w:numFmt w:val="none"/>
      <w:pStyle w:val="Caution"/>
      <w:suff w:val="space"/>
      <w:lvlText w:val="Caution:"/>
      <w:lvlJc w:val="left"/>
      <w:pPr>
        <w:ind w:left="2491" w:hanging="1051"/>
      </w:pPr>
      <w:rPr>
        <w:rFonts w:ascii="Arial" w:hAnsi="Arial" w:cs="Times New Roman" w:hint="default"/>
        <w:b/>
        <w:i w:val="0"/>
        <w:color w:val="006A71"/>
        <w:sz w:val="20"/>
        <w:szCs w:val="20"/>
      </w:rPr>
    </w:lvl>
    <w:lvl w:ilvl="1">
      <w:start w:val="1"/>
      <w:numFmt w:val="lowerLetter"/>
      <w:lvlText w:val="%2)"/>
      <w:lvlJc w:val="left"/>
      <w:pPr>
        <w:tabs>
          <w:tab w:val="num" w:pos="2160"/>
        </w:tabs>
        <w:ind w:left="2160" w:hanging="360"/>
      </w:pPr>
      <w:rPr>
        <w:rFonts w:cs="Times New Roman" w:hint="default"/>
      </w:rPr>
    </w:lvl>
    <w:lvl w:ilvl="2">
      <w:start w:val="1"/>
      <w:numFmt w:val="lowerRoman"/>
      <w:lvlText w:val="%3)"/>
      <w:lvlJc w:val="left"/>
      <w:pPr>
        <w:tabs>
          <w:tab w:val="num" w:pos="2520"/>
        </w:tabs>
        <w:ind w:left="252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600"/>
        </w:tabs>
        <w:ind w:left="3600" w:hanging="36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320"/>
        </w:tabs>
        <w:ind w:left="4320" w:hanging="360"/>
      </w:pPr>
      <w:rPr>
        <w:rFonts w:cs="Times New Roman" w:hint="default"/>
      </w:rPr>
    </w:lvl>
    <w:lvl w:ilvl="8">
      <w:start w:val="1"/>
      <w:numFmt w:val="lowerRoman"/>
      <w:lvlText w:val="%9."/>
      <w:lvlJc w:val="left"/>
      <w:pPr>
        <w:tabs>
          <w:tab w:val="num" w:pos="4680"/>
        </w:tabs>
        <w:ind w:left="4680" w:hanging="360"/>
      </w:pPr>
      <w:rPr>
        <w:rFonts w:cs="Times New Roman" w:hint="default"/>
      </w:rPr>
    </w:lvl>
  </w:abstractNum>
  <w:abstractNum w:abstractNumId="22">
    <w:nsid w:val="20E80B6F"/>
    <w:multiLevelType w:val="hybridMultilevel"/>
    <w:tmpl w:val="82CC58C4"/>
    <w:lvl w:ilvl="0" w:tplc="CAD60708">
      <w:start w:val="1"/>
      <w:numFmt w:val="bullet"/>
      <w:pStyle w:val="TableBullet"/>
      <w:lvlText w:val=""/>
      <w:lvlJc w:val="left"/>
      <w:pPr>
        <w:tabs>
          <w:tab w:val="num" w:pos="720"/>
        </w:tabs>
        <w:ind w:left="720" w:hanging="360"/>
      </w:pPr>
      <w:rPr>
        <w:rFonts w:ascii="Symbol" w:hAnsi="Symbol"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5A30C95"/>
    <w:multiLevelType w:val="hybridMultilevel"/>
    <w:tmpl w:val="0C56AE2C"/>
    <w:lvl w:ilvl="0" w:tplc="0409000F">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7B0107"/>
    <w:multiLevelType w:val="hybridMultilevel"/>
    <w:tmpl w:val="9F10B28A"/>
    <w:lvl w:ilvl="0" w:tplc="D1CE6336">
      <w:start w:val="1"/>
      <w:numFmt w:val="decimal"/>
      <w:lvlText w:val="%1"/>
      <w:lvlJc w:val="left"/>
      <w:pPr>
        <w:tabs>
          <w:tab w:val="num" w:pos="720"/>
        </w:tabs>
        <w:ind w:left="0" w:hanging="720"/>
      </w:pPr>
      <w:rPr>
        <w:rFonts w:cs="Times New Roman"/>
        <w:b w:val="0"/>
        <w:i/>
      </w:rPr>
    </w:lvl>
    <w:lvl w:ilvl="1" w:tplc="12D2799A">
      <w:start w:val="1"/>
      <w:numFmt w:val="decimal"/>
      <w:lvlText w:val="%2"/>
      <w:lvlJc w:val="left"/>
      <w:pPr>
        <w:ind w:left="3240" w:hanging="1440"/>
      </w:pPr>
      <w:rPr>
        <w:rFonts w:cs="Times New Roman"/>
        <w:b w:val="0"/>
        <w:i/>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5">
    <w:nsid w:val="2889560A"/>
    <w:multiLevelType w:val="hybridMultilevel"/>
    <w:tmpl w:val="95F09020"/>
    <w:lvl w:ilvl="0" w:tplc="0409000F">
      <w:start w:val="1"/>
      <w:numFmt w:val="decimal"/>
      <w:lvlText w:val="%1."/>
      <w:lvlJc w:val="left"/>
      <w:pPr>
        <w:ind w:left="1080" w:hanging="360"/>
      </w:pPr>
      <w:rPr>
        <w:rFonts w:hint="default"/>
      </w:rPr>
    </w:lvl>
    <w:lvl w:ilvl="1" w:tplc="A790B630">
      <w:numFmt w:val="bullet"/>
      <w:lvlText w:val="•"/>
      <w:lvlJc w:val="left"/>
      <w:pPr>
        <w:ind w:left="1800" w:hanging="360"/>
      </w:pPr>
      <w:rPr>
        <w:rFonts w:ascii="Arial" w:eastAsia="MS Mincho"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927029C"/>
    <w:multiLevelType w:val="multilevel"/>
    <w:tmpl w:val="3BE40024"/>
    <w:lvl w:ilvl="0">
      <w:start w:val="1"/>
      <w:numFmt w:val="none"/>
      <w:pStyle w:val="Warning"/>
      <w:lvlText w:val="Warning:"/>
      <w:lvlJc w:val="left"/>
      <w:pPr>
        <w:tabs>
          <w:tab w:val="num" w:pos="1800"/>
        </w:tabs>
        <w:ind w:left="2491" w:hanging="1051"/>
      </w:pPr>
      <w:rPr>
        <w:rFonts w:ascii="Arial" w:hAnsi="Arial" w:cs="Times New Roman" w:hint="default"/>
        <w:b/>
        <w:i w:val="0"/>
        <w:color w:val="006A71"/>
        <w:sz w:val="20"/>
        <w:szCs w:val="2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27">
    <w:nsid w:val="293505E3"/>
    <w:multiLevelType w:val="hybridMultilevel"/>
    <w:tmpl w:val="21A0487C"/>
    <w:lvl w:ilvl="0" w:tplc="2FE60500">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CDE0C73"/>
    <w:multiLevelType w:val="hybridMultilevel"/>
    <w:tmpl w:val="09F45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D15565"/>
    <w:multiLevelType w:val="hybridMultilevel"/>
    <w:tmpl w:val="CDACED6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9D6F96"/>
    <w:multiLevelType w:val="hybridMultilevel"/>
    <w:tmpl w:val="3DECF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45138B2"/>
    <w:multiLevelType w:val="hybridMultilevel"/>
    <w:tmpl w:val="C0AC40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34C93FB8"/>
    <w:multiLevelType w:val="hybridMultilevel"/>
    <w:tmpl w:val="B02C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3F4271"/>
    <w:multiLevelType w:val="hybridMultilevel"/>
    <w:tmpl w:val="3A007D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92207A5"/>
    <w:multiLevelType w:val="hybridMultilevel"/>
    <w:tmpl w:val="5D16AAA6"/>
    <w:lvl w:ilvl="0" w:tplc="04090001">
      <w:start w:val="1"/>
      <w:numFmt w:val="upperLetter"/>
      <w:pStyle w:val="Heading9"/>
      <w:lvlText w:val="%1"/>
      <w:lvlJc w:val="left"/>
      <w:pPr>
        <w:tabs>
          <w:tab w:val="num" w:pos="9360"/>
        </w:tabs>
        <w:ind w:left="2045"/>
      </w:pPr>
      <w:rPr>
        <w:rFonts w:ascii="Garamond" w:hAnsi="Garamond" w:cs="Times New Roman" w:hint="default"/>
        <w:b/>
        <w:i/>
        <w:color w:val="006A71"/>
        <w:sz w:val="40"/>
        <w:szCs w:val="4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5">
    <w:nsid w:val="3A396AAF"/>
    <w:multiLevelType w:val="hybridMultilevel"/>
    <w:tmpl w:val="FD9CEF9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B25F3E"/>
    <w:multiLevelType w:val="hybridMultilevel"/>
    <w:tmpl w:val="2150852A"/>
    <w:lvl w:ilvl="0" w:tplc="4394E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617F2F"/>
    <w:multiLevelType w:val="hybridMultilevel"/>
    <w:tmpl w:val="6664796C"/>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38">
    <w:nsid w:val="4B7B6E3C"/>
    <w:multiLevelType w:val="hybridMultilevel"/>
    <w:tmpl w:val="9B8E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0F1531"/>
    <w:multiLevelType w:val="hybridMultilevel"/>
    <w:tmpl w:val="63D20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06F7015"/>
    <w:multiLevelType w:val="hybridMultilevel"/>
    <w:tmpl w:val="4CC8E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7C075AB"/>
    <w:multiLevelType w:val="hybridMultilevel"/>
    <w:tmpl w:val="D4F20904"/>
    <w:lvl w:ilvl="0" w:tplc="04090001">
      <w:start w:val="1"/>
      <w:numFmt w:val="decimal"/>
      <w:pStyle w:val="NumberList"/>
      <w:lvlText w:val="%1."/>
      <w:lvlJc w:val="left"/>
      <w:pPr>
        <w:tabs>
          <w:tab w:val="num" w:pos="2160"/>
        </w:tabs>
        <w:ind w:left="2160" w:hanging="360"/>
      </w:pPr>
      <w:rPr>
        <w:rFonts w:ascii="Garamond" w:hAnsi="Garamond" w:cs="Times New Roman" w:hint="default"/>
        <w:b w:val="0"/>
        <w:i w:val="0"/>
        <w:color w:val="006A71"/>
        <w:sz w:val="24"/>
        <w:szCs w:val="24"/>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2">
    <w:nsid w:val="68931D5B"/>
    <w:multiLevelType w:val="hybridMultilevel"/>
    <w:tmpl w:val="A24CDA98"/>
    <w:lvl w:ilvl="0" w:tplc="F5E014C2">
      <w:start w:val="1"/>
      <w:numFmt w:val="decimal"/>
      <w:pStyle w:val="WUTCParagraph"/>
      <w:lvlText w:val="%1"/>
      <w:lvlJc w:val="left"/>
      <w:pPr>
        <w:tabs>
          <w:tab w:val="num" w:pos="0"/>
        </w:tabs>
        <w:ind w:left="0" w:hanging="720"/>
      </w:pPr>
      <w:rPr>
        <w:rFonts w:ascii="Palatino Linotype" w:hAnsi="Palatino Linotype" w:cs="Times New Roman" w:hint="default"/>
        <w:b w:val="0"/>
        <w:i/>
        <w:sz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6C71070C"/>
    <w:multiLevelType w:val="hybridMultilevel"/>
    <w:tmpl w:val="62F01978"/>
    <w:lvl w:ilvl="0" w:tplc="BD9A4D2A">
      <w:start w:val="1"/>
      <w:numFmt w:val="bullet"/>
      <w:pStyle w:val="BulletIndent"/>
      <w:lvlText w:val="o"/>
      <w:lvlJc w:val="left"/>
      <w:pPr>
        <w:tabs>
          <w:tab w:val="num" w:pos="720"/>
        </w:tabs>
        <w:ind w:left="2376" w:hanging="216"/>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D187158"/>
    <w:multiLevelType w:val="hybridMultilevel"/>
    <w:tmpl w:val="26B67642"/>
    <w:lvl w:ilvl="0" w:tplc="0409000F">
      <w:start w:val="1"/>
      <w:numFmt w:val="decimal"/>
      <w:lvlText w:val="%1."/>
      <w:lvlJc w:val="left"/>
      <w:pPr>
        <w:ind w:left="720" w:hanging="360"/>
      </w:pPr>
      <w:rPr>
        <w:rFonts w:hint="default"/>
        <w:b w:val="0"/>
        <w:sz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781BC0"/>
    <w:multiLevelType w:val="hybridMultilevel"/>
    <w:tmpl w:val="2A50C6E2"/>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46">
    <w:nsid w:val="70874B84"/>
    <w:multiLevelType w:val="hybridMultilevel"/>
    <w:tmpl w:val="BB80A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nsid w:val="72835A8C"/>
    <w:multiLevelType w:val="hybridMultilevel"/>
    <w:tmpl w:val="0DE6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5328F1"/>
    <w:multiLevelType w:val="multilevel"/>
    <w:tmpl w:val="7AAA6F12"/>
    <w:lvl w:ilvl="0">
      <w:start w:val="1"/>
      <w:numFmt w:val="none"/>
      <w:pStyle w:val="Note"/>
      <w:suff w:val="space"/>
      <w:lvlText w:val="Note:"/>
      <w:lvlJc w:val="left"/>
      <w:pPr>
        <w:ind w:left="1305" w:firstLine="144"/>
      </w:pPr>
      <w:rPr>
        <w:rFonts w:ascii="Arial" w:hAnsi="Arial" w:cs="Times New Roman" w:hint="default"/>
        <w:b/>
        <w:i w:val="0"/>
        <w:color w:val="006A71"/>
        <w:sz w:val="20"/>
        <w:szCs w:val="20"/>
      </w:rPr>
    </w:lvl>
    <w:lvl w:ilvl="1">
      <w:start w:val="1"/>
      <w:numFmt w:val="lowerLetter"/>
      <w:lvlText w:val="%2)"/>
      <w:lvlJc w:val="left"/>
      <w:pPr>
        <w:tabs>
          <w:tab w:val="num" w:pos="729"/>
        </w:tabs>
        <w:ind w:left="729" w:hanging="360"/>
      </w:pPr>
      <w:rPr>
        <w:rFonts w:cs="Times New Roman" w:hint="default"/>
      </w:rPr>
    </w:lvl>
    <w:lvl w:ilvl="2">
      <w:start w:val="1"/>
      <w:numFmt w:val="lowerRoman"/>
      <w:lvlText w:val="%3)"/>
      <w:lvlJc w:val="left"/>
      <w:pPr>
        <w:tabs>
          <w:tab w:val="num" w:pos="1089"/>
        </w:tabs>
        <w:ind w:left="1089" w:hanging="360"/>
      </w:pPr>
      <w:rPr>
        <w:rFonts w:cs="Times New Roman" w:hint="default"/>
      </w:rPr>
    </w:lvl>
    <w:lvl w:ilvl="3">
      <w:start w:val="1"/>
      <w:numFmt w:val="decimal"/>
      <w:lvlText w:val="(%4)"/>
      <w:lvlJc w:val="left"/>
      <w:pPr>
        <w:tabs>
          <w:tab w:val="num" w:pos="1449"/>
        </w:tabs>
        <w:ind w:left="1449" w:hanging="360"/>
      </w:pPr>
      <w:rPr>
        <w:rFonts w:cs="Times New Roman" w:hint="default"/>
      </w:rPr>
    </w:lvl>
    <w:lvl w:ilvl="4">
      <w:start w:val="1"/>
      <w:numFmt w:val="lowerLetter"/>
      <w:lvlText w:val="(%5)"/>
      <w:lvlJc w:val="left"/>
      <w:pPr>
        <w:tabs>
          <w:tab w:val="num" w:pos="1809"/>
        </w:tabs>
        <w:ind w:left="1809" w:hanging="360"/>
      </w:pPr>
      <w:rPr>
        <w:rFonts w:cs="Times New Roman" w:hint="default"/>
      </w:rPr>
    </w:lvl>
    <w:lvl w:ilvl="5">
      <w:start w:val="1"/>
      <w:numFmt w:val="lowerRoman"/>
      <w:lvlText w:val="(%6)"/>
      <w:lvlJc w:val="left"/>
      <w:pPr>
        <w:tabs>
          <w:tab w:val="num" w:pos="2169"/>
        </w:tabs>
        <w:ind w:left="2169" w:hanging="360"/>
      </w:pPr>
      <w:rPr>
        <w:rFonts w:cs="Times New Roman" w:hint="default"/>
      </w:rPr>
    </w:lvl>
    <w:lvl w:ilvl="6">
      <w:start w:val="1"/>
      <w:numFmt w:val="decimal"/>
      <w:lvlText w:val="%7."/>
      <w:lvlJc w:val="left"/>
      <w:pPr>
        <w:tabs>
          <w:tab w:val="num" w:pos="2529"/>
        </w:tabs>
        <w:ind w:left="2529" w:hanging="360"/>
      </w:pPr>
      <w:rPr>
        <w:rFonts w:cs="Times New Roman" w:hint="default"/>
      </w:rPr>
    </w:lvl>
    <w:lvl w:ilvl="7">
      <w:start w:val="1"/>
      <w:numFmt w:val="lowerLetter"/>
      <w:lvlText w:val="%8."/>
      <w:lvlJc w:val="left"/>
      <w:pPr>
        <w:tabs>
          <w:tab w:val="num" w:pos="2889"/>
        </w:tabs>
        <w:ind w:left="2889" w:hanging="360"/>
      </w:pPr>
      <w:rPr>
        <w:rFonts w:cs="Times New Roman" w:hint="default"/>
      </w:rPr>
    </w:lvl>
    <w:lvl w:ilvl="8">
      <w:start w:val="1"/>
      <w:numFmt w:val="lowerRoman"/>
      <w:lvlText w:val="%9."/>
      <w:lvlJc w:val="left"/>
      <w:pPr>
        <w:tabs>
          <w:tab w:val="num" w:pos="3249"/>
        </w:tabs>
        <w:ind w:left="3249" w:hanging="360"/>
      </w:pPr>
      <w:rPr>
        <w:rFonts w:cs="Times New Roman" w:hint="default"/>
      </w:rPr>
    </w:lvl>
  </w:abstractNum>
  <w:abstractNum w:abstractNumId="49">
    <w:nsid w:val="776A7870"/>
    <w:multiLevelType w:val="multilevel"/>
    <w:tmpl w:val="CAEEBAD0"/>
    <w:lvl w:ilvl="0">
      <w:start w:val="1"/>
      <w:numFmt w:val="bullet"/>
      <w:pStyle w:val="Bullet"/>
      <w:lvlText w:val=""/>
      <w:lvlJc w:val="left"/>
      <w:pPr>
        <w:tabs>
          <w:tab w:val="num" w:pos="1872"/>
        </w:tabs>
        <w:ind w:left="1872" w:hanging="72"/>
      </w:pPr>
      <w:rPr>
        <w:rFonts w:ascii="Symbol" w:hAnsi="Symbol" w:hint="default"/>
        <w:color w:val="016A71"/>
      </w:rPr>
    </w:lvl>
    <w:lvl w:ilvl="1">
      <w:start w:val="1"/>
      <w:numFmt w:val="bullet"/>
      <w:pStyle w:val="BulletList2ndLevel"/>
      <w:lvlText w:val=""/>
      <w:lvlJc w:val="left"/>
      <w:pPr>
        <w:tabs>
          <w:tab w:val="num" w:pos="2520"/>
        </w:tabs>
        <w:ind w:left="2520" w:hanging="360"/>
      </w:pPr>
      <w:rPr>
        <w:rFonts w:ascii="Symbol" w:hAnsi="Symbol" w:hint="default"/>
        <w:b/>
        <w:color w:val="83AEB4"/>
      </w:rPr>
    </w:lvl>
    <w:lvl w:ilvl="2">
      <w:start w:val="1"/>
      <w:numFmt w:val="bullet"/>
      <w:lvlRestart w:val="0"/>
      <w:pStyle w:val="BulletList3rdLevel"/>
      <w:lvlText w:val="○"/>
      <w:lvlJc w:val="left"/>
      <w:pPr>
        <w:tabs>
          <w:tab w:val="num" w:pos="2880"/>
        </w:tabs>
        <w:ind w:left="2880" w:hanging="360"/>
      </w:pPr>
      <w:rPr>
        <w:rFonts w:ascii="Garamond" w:hAnsi="Garamond" w:hint="default"/>
        <w:color w:val="006A71"/>
      </w:rPr>
    </w:lvl>
    <w:lvl w:ilvl="3">
      <w:start w:val="1"/>
      <w:numFmt w:val="bullet"/>
      <w:lvlText w:val=""/>
      <w:lvlJc w:val="left"/>
      <w:pPr>
        <w:tabs>
          <w:tab w:val="num" w:pos="3240"/>
        </w:tabs>
        <w:ind w:left="324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num w:numId="1">
    <w:abstractNumId w:val="3"/>
  </w:num>
  <w:num w:numId="2">
    <w:abstractNumId w:val="2"/>
  </w:num>
  <w:num w:numId="3">
    <w:abstractNumId w:val="9"/>
  </w:num>
  <w:num w:numId="4">
    <w:abstractNumId w:val="8"/>
  </w:num>
  <w:num w:numId="5">
    <w:abstractNumId w:val="7"/>
  </w:num>
  <w:num w:numId="6">
    <w:abstractNumId w:val="6"/>
  </w:num>
  <w:num w:numId="7">
    <w:abstractNumId w:val="5"/>
  </w:num>
  <w:num w:numId="8">
    <w:abstractNumId w:val="4"/>
  </w:num>
  <w:num w:numId="9">
    <w:abstractNumId w:val="1"/>
  </w:num>
  <w:num w:numId="10">
    <w:abstractNumId w:val="0"/>
  </w:num>
  <w:num w:numId="11">
    <w:abstractNumId w:val="43"/>
  </w:num>
  <w:num w:numId="12">
    <w:abstractNumId w:val="49"/>
  </w:num>
  <w:num w:numId="13">
    <w:abstractNumId w:val="21"/>
  </w:num>
  <w:num w:numId="14">
    <w:abstractNumId w:val="17"/>
  </w:num>
  <w:num w:numId="15">
    <w:abstractNumId w:val="13"/>
  </w:num>
  <w:num w:numId="16">
    <w:abstractNumId w:val="12"/>
  </w:num>
  <w:num w:numId="17">
    <w:abstractNumId w:val="48"/>
  </w:num>
  <w:num w:numId="18">
    <w:abstractNumId w:val="18"/>
  </w:num>
  <w:num w:numId="19">
    <w:abstractNumId w:val="26"/>
  </w:num>
  <w:num w:numId="20">
    <w:abstractNumId w:val="22"/>
  </w:num>
  <w:num w:numId="21">
    <w:abstractNumId w:val="41"/>
  </w:num>
  <w:num w:numId="22">
    <w:abstractNumId w:val="34"/>
  </w:num>
  <w:num w:numId="23">
    <w:abstractNumId w:val="14"/>
  </w:num>
  <w:num w:numId="24">
    <w:abstractNumId w:val="45"/>
  </w:num>
  <w:num w:numId="25">
    <w:abstractNumId w:val="20"/>
  </w:num>
  <w:num w:numId="26">
    <w:abstractNumId w:val="37"/>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32"/>
  </w:num>
  <w:num w:numId="31">
    <w:abstractNumId w:val="16"/>
  </w:num>
  <w:num w:numId="32">
    <w:abstractNumId w:val="15"/>
  </w:num>
  <w:num w:numId="33">
    <w:abstractNumId w:val="35"/>
  </w:num>
  <w:num w:numId="34">
    <w:abstractNumId w:val="40"/>
  </w:num>
  <w:num w:numId="35">
    <w:abstractNumId w:val="29"/>
  </w:num>
  <w:num w:numId="36">
    <w:abstractNumId w:val="28"/>
  </w:num>
  <w:num w:numId="37">
    <w:abstractNumId w:val="10"/>
  </w:num>
  <w:num w:numId="38">
    <w:abstractNumId w:val="33"/>
  </w:num>
  <w:num w:numId="39">
    <w:abstractNumId w:val="23"/>
  </w:num>
  <w:num w:numId="40">
    <w:abstractNumId w:val="25"/>
  </w:num>
  <w:num w:numId="41">
    <w:abstractNumId w:val="30"/>
  </w:num>
  <w:num w:numId="42">
    <w:abstractNumId w:val="27"/>
  </w:num>
  <w:num w:numId="43">
    <w:abstractNumId w:val="39"/>
  </w:num>
  <w:num w:numId="44">
    <w:abstractNumId w:val="31"/>
  </w:num>
  <w:num w:numId="45">
    <w:abstractNumId w:val="11"/>
  </w:num>
  <w:num w:numId="46">
    <w:abstractNumId w:val="19"/>
  </w:num>
  <w:num w:numId="47">
    <w:abstractNumId w:val="44"/>
  </w:num>
  <w:num w:numId="48">
    <w:abstractNumId w:val="47"/>
  </w:num>
  <w:num w:numId="49">
    <w:abstractNumId w:val="36"/>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2BF"/>
    <w:rsid w:val="00000221"/>
    <w:rsid w:val="00000667"/>
    <w:rsid w:val="00000741"/>
    <w:rsid w:val="000007D5"/>
    <w:rsid w:val="00001640"/>
    <w:rsid w:val="00001911"/>
    <w:rsid w:val="000023BE"/>
    <w:rsid w:val="000023CD"/>
    <w:rsid w:val="00002458"/>
    <w:rsid w:val="000029F8"/>
    <w:rsid w:val="00002DF9"/>
    <w:rsid w:val="000036AF"/>
    <w:rsid w:val="00003746"/>
    <w:rsid w:val="00003B4E"/>
    <w:rsid w:val="00003E89"/>
    <w:rsid w:val="00004C0B"/>
    <w:rsid w:val="00005096"/>
    <w:rsid w:val="00005390"/>
    <w:rsid w:val="000058AD"/>
    <w:rsid w:val="00006646"/>
    <w:rsid w:val="00006AA6"/>
    <w:rsid w:val="0000782A"/>
    <w:rsid w:val="00007D8B"/>
    <w:rsid w:val="0001120D"/>
    <w:rsid w:val="00011BAE"/>
    <w:rsid w:val="00011E3E"/>
    <w:rsid w:val="00011E8C"/>
    <w:rsid w:val="0001269B"/>
    <w:rsid w:val="0001280C"/>
    <w:rsid w:val="000129E0"/>
    <w:rsid w:val="00013561"/>
    <w:rsid w:val="000135FC"/>
    <w:rsid w:val="00013806"/>
    <w:rsid w:val="0001405C"/>
    <w:rsid w:val="00014087"/>
    <w:rsid w:val="00014253"/>
    <w:rsid w:val="0001435C"/>
    <w:rsid w:val="00014485"/>
    <w:rsid w:val="00014A8B"/>
    <w:rsid w:val="00014BB4"/>
    <w:rsid w:val="000154DC"/>
    <w:rsid w:val="00015840"/>
    <w:rsid w:val="00015937"/>
    <w:rsid w:val="0001593D"/>
    <w:rsid w:val="0001629F"/>
    <w:rsid w:val="00016341"/>
    <w:rsid w:val="00017006"/>
    <w:rsid w:val="00017452"/>
    <w:rsid w:val="000175AE"/>
    <w:rsid w:val="000178D4"/>
    <w:rsid w:val="00017C97"/>
    <w:rsid w:val="00020210"/>
    <w:rsid w:val="0002085A"/>
    <w:rsid w:val="00020C8B"/>
    <w:rsid w:val="00020E48"/>
    <w:rsid w:val="00021382"/>
    <w:rsid w:val="00021812"/>
    <w:rsid w:val="00021D7C"/>
    <w:rsid w:val="00021EF0"/>
    <w:rsid w:val="0002201E"/>
    <w:rsid w:val="000223DF"/>
    <w:rsid w:val="00022890"/>
    <w:rsid w:val="00022EA1"/>
    <w:rsid w:val="000237F0"/>
    <w:rsid w:val="000238DB"/>
    <w:rsid w:val="00023FC8"/>
    <w:rsid w:val="00025102"/>
    <w:rsid w:val="0002640D"/>
    <w:rsid w:val="000266CC"/>
    <w:rsid w:val="000267E9"/>
    <w:rsid w:val="00026B0F"/>
    <w:rsid w:val="00026D27"/>
    <w:rsid w:val="0003040F"/>
    <w:rsid w:val="00030BF2"/>
    <w:rsid w:val="00031DAC"/>
    <w:rsid w:val="00031F2C"/>
    <w:rsid w:val="00032014"/>
    <w:rsid w:val="000322E8"/>
    <w:rsid w:val="00032441"/>
    <w:rsid w:val="00032C41"/>
    <w:rsid w:val="00032F0C"/>
    <w:rsid w:val="000336C0"/>
    <w:rsid w:val="00033BA8"/>
    <w:rsid w:val="00033BD1"/>
    <w:rsid w:val="00033FD5"/>
    <w:rsid w:val="000340CF"/>
    <w:rsid w:val="00034109"/>
    <w:rsid w:val="00034674"/>
    <w:rsid w:val="000346F4"/>
    <w:rsid w:val="00034D34"/>
    <w:rsid w:val="00035788"/>
    <w:rsid w:val="00035F30"/>
    <w:rsid w:val="00036055"/>
    <w:rsid w:val="00036647"/>
    <w:rsid w:val="0003696F"/>
    <w:rsid w:val="0003701D"/>
    <w:rsid w:val="00037BE4"/>
    <w:rsid w:val="00037CBB"/>
    <w:rsid w:val="00037F48"/>
    <w:rsid w:val="0004000B"/>
    <w:rsid w:val="00040067"/>
    <w:rsid w:val="00040791"/>
    <w:rsid w:val="00040822"/>
    <w:rsid w:val="00041C30"/>
    <w:rsid w:val="0004272B"/>
    <w:rsid w:val="00042EB2"/>
    <w:rsid w:val="00043B27"/>
    <w:rsid w:val="0004492C"/>
    <w:rsid w:val="00044A46"/>
    <w:rsid w:val="000450DA"/>
    <w:rsid w:val="00045251"/>
    <w:rsid w:val="00045EA0"/>
    <w:rsid w:val="000466DF"/>
    <w:rsid w:val="000467D5"/>
    <w:rsid w:val="00046A2A"/>
    <w:rsid w:val="0004704E"/>
    <w:rsid w:val="000471DE"/>
    <w:rsid w:val="0004733C"/>
    <w:rsid w:val="000475C9"/>
    <w:rsid w:val="00047986"/>
    <w:rsid w:val="00047FF2"/>
    <w:rsid w:val="000502EE"/>
    <w:rsid w:val="00050995"/>
    <w:rsid w:val="00050BCD"/>
    <w:rsid w:val="00050FDA"/>
    <w:rsid w:val="000518DF"/>
    <w:rsid w:val="00051984"/>
    <w:rsid w:val="00051C2E"/>
    <w:rsid w:val="00051D5E"/>
    <w:rsid w:val="00051FD8"/>
    <w:rsid w:val="00052BF9"/>
    <w:rsid w:val="00053A9D"/>
    <w:rsid w:val="00053BE0"/>
    <w:rsid w:val="000540DC"/>
    <w:rsid w:val="000544D9"/>
    <w:rsid w:val="00054768"/>
    <w:rsid w:val="000547DC"/>
    <w:rsid w:val="00055AEB"/>
    <w:rsid w:val="00055B2E"/>
    <w:rsid w:val="00055C2D"/>
    <w:rsid w:val="000564E0"/>
    <w:rsid w:val="000565D0"/>
    <w:rsid w:val="00056710"/>
    <w:rsid w:val="000569B7"/>
    <w:rsid w:val="000569BB"/>
    <w:rsid w:val="00056B31"/>
    <w:rsid w:val="00056C00"/>
    <w:rsid w:val="00056CB7"/>
    <w:rsid w:val="00056E71"/>
    <w:rsid w:val="0005749A"/>
    <w:rsid w:val="00057716"/>
    <w:rsid w:val="000579DE"/>
    <w:rsid w:val="00057BE7"/>
    <w:rsid w:val="00057C38"/>
    <w:rsid w:val="00057EDC"/>
    <w:rsid w:val="00057F69"/>
    <w:rsid w:val="000601E0"/>
    <w:rsid w:val="000606EE"/>
    <w:rsid w:val="000608DD"/>
    <w:rsid w:val="00060967"/>
    <w:rsid w:val="000609B9"/>
    <w:rsid w:val="00060AB3"/>
    <w:rsid w:val="00060F48"/>
    <w:rsid w:val="00060FBC"/>
    <w:rsid w:val="00061BB5"/>
    <w:rsid w:val="00063205"/>
    <w:rsid w:val="000633D8"/>
    <w:rsid w:val="000639CA"/>
    <w:rsid w:val="00063CB4"/>
    <w:rsid w:val="00064B5B"/>
    <w:rsid w:val="00065053"/>
    <w:rsid w:val="00065297"/>
    <w:rsid w:val="000652E7"/>
    <w:rsid w:val="0006565A"/>
    <w:rsid w:val="00065D95"/>
    <w:rsid w:val="00066293"/>
    <w:rsid w:val="000663BF"/>
    <w:rsid w:val="000667C0"/>
    <w:rsid w:val="00066A1F"/>
    <w:rsid w:val="00066DCA"/>
    <w:rsid w:val="000674BF"/>
    <w:rsid w:val="00067D9E"/>
    <w:rsid w:val="00067DB5"/>
    <w:rsid w:val="00070C61"/>
    <w:rsid w:val="00070DA3"/>
    <w:rsid w:val="00070FBD"/>
    <w:rsid w:val="00071F0E"/>
    <w:rsid w:val="00072C3A"/>
    <w:rsid w:val="00073C27"/>
    <w:rsid w:val="00074601"/>
    <w:rsid w:val="00076014"/>
    <w:rsid w:val="00076283"/>
    <w:rsid w:val="0007776B"/>
    <w:rsid w:val="00077B0D"/>
    <w:rsid w:val="00077CFC"/>
    <w:rsid w:val="00080949"/>
    <w:rsid w:val="00080C27"/>
    <w:rsid w:val="00081760"/>
    <w:rsid w:val="00081B5A"/>
    <w:rsid w:val="00081F8F"/>
    <w:rsid w:val="000824FF"/>
    <w:rsid w:val="000825B3"/>
    <w:rsid w:val="0008271E"/>
    <w:rsid w:val="00082FD2"/>
    <w:rsid w:val="0008347B"/>
    <w:rsid w:val="000835B2"/>
    <w:rsid w:val="000835F2"/>
    <w:rsid w:val="0008360F"/>
    <w:rsid w:val="000838D0"/>
    <w:rsid w:val="00084061"/>
    <w:rsid w:val="0008423E"/>
    <w:rsid w:val="00085239"/>
    <w:rsid w:val="000857F2"/>
    <w:rsid w:val="00085D09"/>
    <w:rsid w:val="0008608A"/>
    <w:rsid w:val="000864AC"/>
    <w:rsid w:val="00087032"/>
    <w:rsid w:val="0008704C"/>
    <w:rsid w:val="000874B6"/>
    <w:rsid w:val="00087677"/>
    <w:rsid w:val="00090C0D"/>
    <w:rsid w:val="00090E27"/>
    <w:rsid w:val="000911FF"/>
    <w:rsid w:val="000912E7"/>
    <w:rsid w:val="0009131E"/>
    <w:rsid w:val="00091536"/>
    <w:rsid w:val="00091963"/>
    <w:rsid w:val="00091A44"/>
    <w:rsid w:val="00092A44"/>
    <w:rsid w:val="000937AE"/>
    <w:rsid w:val="00093866"/>
    <w:rsid w:val="00094288"/>
    <w:rsid w:val="00094495"/>
    <w:rsid w:val="000944A3"/>
    <w:rsid w:val="0009465C"/>
    <w:rsid w:val="00095053"/>
    <w:rsid w:val="00095AB3"/>
    <w:rsid w:val="00096358"/>
    <w:rsid w:val="000970B2"/>
    <w:rsid w:val="00097513"/>
    <w:rsid w:val="00097543"/>
    <w:rsid w:val="000976A3"/>
    <w:rsid w:val="000977A4"/>
    <w:rsid w:val="00097FB8"/>
    <w:rsid w:val="000A07D2"/>
    <w:rsid w:val="000A0EE2"/>
    <w:rsid w:val="000A1CEA"/>
    <w:rsid w:val="000A1E3D"/>
    <w:rsid w:val="000A2619"/>
    <w:rsid w:val="000A2726"/>
    <w:rsid w:val="000A2777"/>
    <w:rsid w:val="000A28FC"/>
    <w:rsid w:val="000A2BB6"/>
    <w:rsid w:val="000A2FA0"/>
    <w:rsid w:val="000A31EB"/>
    <w:rsid w:val="000A3E33"/>
    <w:rsid w:val="000A3F66"/>
    <w:rsid w:val="000A3FF2"/>
    <w:rsid w:val="000A4ED3"/>
    <w:rsid w:val="000A5057"/>
    <w:rsid w:val="000A5784"/>
    <w:rsid w:val="000A5ADC"/>
    <w:rsid w:val="000A6AE5"/>
    <w:rsid w:val="000A6CC5"/>
    <w:rsid w:val="000A6FDC"/>
    <w:rsid w:val="000A73E1"/>
    <w:rsid w:val="000A7E2E"/>
    <w:rsid w:val="000B079A"/>
    <w:rsid w:val="000B0A9A"/>
    <w:rsid w:val="000B0AC3"/>
    <w:rsid w:val="000B1363"/>
    <w:rsid w:val="000B1D78"/>
    <w:rsid w:val="000B2164"/>
    <w:rsid w:val="000B258A"/>
    <w:rsid w:val="000B26AD"/>
    <w:rsid w:val="000B3616"/>
    <w:rsid w:val="000B3856"/>
    <w:rsid w:val="000B412D"/>
    <w:rsid w:val="000B45C2"/>
    <w:rsid w:val="000B465B"/>
    <w:rsid w:val="000B4AC4"/>
    <w:rsid w:val="000B524B"/>
    <w:rsid w:val="000B5282"/>
    <w:rsid w:val="000B544E"/>
    <w:rsid w:val="000B5526"/>
    <w:rsid w:val="000B5532"/>
    <w:rsid w:val="000B66F3"/>
    <w:rsid w:val="000B691D"/>
    <w:rsid w:val="000B6EFC"/>
    <w:rsid w:val="000B70F1"/>
    <w:rsid w:val="000B763D"/>
    <w:rsid w:val="000B7A32"/>
    <w:rsid w:val="000C0134"/>
    <w:rsid w:val="000C231C"/>
    <w:rsid w:val="000C2823"/>
    <w:rsid w:val="000C338A"/>
    <w:rsid w:val="000C3883"/>
    <w:rsid w:val="000C3AC1"/>
    <w:rsid w:val="000C3CA0"/>
    <w:rsid w:val="000C4242"/>
    <w:rsid w:val="000C4560"/>
    <w:rsid w:val="000C45EE"/>
    <w:rsid w:val="000C4CB9"/>
    <w:rsid w:val="000C4CE8"/>
    <w:rsid w:val="000C54FC"/>
    <w:rsid w:val="000C5991"/>
    <w:rsid w:val="000C5F79"/>
    <w:rsid w:val="000C61AB"/>
    <w:rsid w:val="000C66BA"/>
    <w:rsid w:val="000C6714"/>
    <w:rsid w:val="000C6CE6"/>
    <w:rsid w:val="000C6DCF"/>
    <w:rsid w:val="000C6FCE"/>
    <w:rsid w:val="000C78F4"/>
    <w:rsid w:val="000C7AAE"/>
    <w:rsid w:val="000C7C6C"/>
    <w:rsid w:val="000D0DC7"/>
    <w:rsid w:val="000D1634"/>
    <w:rsid w:val="000D18B1"/>
    <w:rsid w:val="000D30BD"/>
    <w:rsid w:val="000D392E"/>
    <w:rsid w:val="000D39B6"/>
    <w:rsid w:val="000D3BE9"/>
    <w:rsid w:val="000D5162"/>
    <w:rsid w:val="000D546E"/>
    <w:rsid w:val="000D580B"/>
    <w:rsid w:val="000D5977"/>
    <w:rsid w:val="000D59A0"/>
    <w:rsid w:val="000D5FDE"/>
    <w:rsid w:val="000D6189"/>
    <w:rsid w:val="000D6287"/>
    <w:rsid w:val="000D680A"/>
    <w:rsid w:val="000D6A62"/>
    <w:rsid w:val="000D7397"/>
    <w:rsid w:val="000D773B"/>
    <w:rsid w:val="000D77C0"/>
    <w:rsid w:val="000D78F4"/>
    <w:rsid w:val="000D7CF6"/>
    <w:rsid w:val="000D7E55"/>
    <w:rsid w:val="000E064E"/>
    <w:rsid w:val="000E09DB"/>
    <w:rsid w:val="000E0A89"/>
    <w:rsid w:val="000E0D36"/>
    <w:rsid w:val="000E0F50"/>
    <w:rsid w:val="000E1303"/>
    <w:rsid w:val="000E1636"/>
    <w:rsid w:val="000E17DF"/>
    <w:rsid w:val="000E1952"/>
    <w:rsid w:val="000E2009"/>
    <w:rsid w:val="000E20BA"/>
    <w:rsid w:val="000E238B"/>
    <w:rsid w:val="000E261F"/>
    <w:rsid w:val="000E2D00"/>
    <w:rsid w:val="000E2FA8"/>
    <w:rsid w:val="000E3146"/>
    <w:rsid w:val="000E3641"/>
    <w:rsid w:val="000E39F1"/>
    <w:rsid w:val="000E3A68"/>
    <w:rsid w:val="000E3B8B"/>
    <w:rsid w:val="000E3EBE"/>
    <w:rsid w:val="000E3F3A"/>
    <w:rsid w:val="000E4403"/>
    <w:rsid w:val="000E454E"/>
    <w:rsid w:val="000E47B3"/>
    <w:rsid w:val="000E47C7"/>
    <w:rsid w:val="000E49A8"/>
    <w:rsid w:val="000E4C8C"/>
    <w:rsid w:val="000E5700"/>
    <w:rsid w:val="000E5976"/>
    <w:rsid w:val="000E6431"/>
    <w:rsid w:val="000E70A3"/>
    <w:rsid w:val="000E724B"/>
    <w:rsid w:val="000E77C0"/>
    <w:rsid w:val="000E7CA8"/>
    <w:rsid w:val="000F0D3A"/>
    <w:rsid w:val="000F0D66"/>
    <w:rsid w:val="000F1442"/>
    <w:rsid w:val="000F1516"/>
    <w:rsid w:val="000F155E"/>
    <w:rsid w:val="000F208F"/>
    <w:rsid w:val="000F221E"/>
    <w:rsid w:val="000F237A"/>
    <w:rsid w:val="000F28E8"/>
    <w:rsid w:val="000F29F9"/>
    <w:rsid w:val="000F2D26"/>
    <w:rsid w:val="000F3060"/>
    <w:rsid w:val="000F335C"/>
    <w:rsid w:val="000F37D5"/>
    <w:rsid w:val="000F3B5D"/>
    <w:rsid w:val="000F3BD1"/>
    <w:rsid w:val="000F3D17"/>
    <w:rsid w:val="000F412E"/>
    <w:rsid w:val="000F4448"/>
    <w:rsid w:val="000F46A7"/>
    <w:rsid w:val="000F4714"/>
    <w:rsid w:val="000F472D"/>
    <w:rsid w:val="000F4C8F"/>
    <w:rsid w:val="000F55C0"/>
    <w:rsid w:val="000F5757"/>
    <w:rsid w:val="000F5826"/>
    <w:rsid w:val="000F5A10"/>
    <w:rsid w:val="000F6610"/>
    <w:rsid w:val="000F718F"/>
    <w:rsid w:val="000F73DC"/>
    <w:rsid w:val="000F792E"/>
    <w:rsid w:val="000F7A00"/>
    <w:rsid w:val="000F7BF2"/>
    <w:rsid w:val="0010078D"/>
    <w:rsid w:val="00100849"/>
    <w:rsid w:val="001011B8"/>
    <w:rsid w:val="001017C1"/>
    <w:rsid w:val="00101BB2"/>
    <w:rsid w:val="0010256D"/>
    <w:rsid w:val="001029D0"/>
    <w:rsid w:val="00102BEE"/>
    <w:rsid w:val="00102D50"/>
    <w:rsid w:val="00102E90"/>
    <w:rsid w:val="001034B2"/>
    <w:rsid w:val="00103984"/>
    <w:rsid w:val="00103D73"/>
    <w:rsid w:val="00103EF3"/>
    <w:rsid w:val="001042B9"/>
    <w:rsid w:val="00104317"/>
    <w:rsid w:val="0010493E"/>
    <w:rsid w:val="00104BD8"/>
    <w:rsid w:val="001059FF"/>
    <w:rsid w:val="00105B7D"/>
    <w:rsid w:val="00105F88"/>
    <w:rsid w:val="001061C4"/>
    <w:rsid w:val="001065E7"/>
    <w:rsid w:val="001065F5"/>
    <w:rsid w:val="00106A2E"/>
    <w:rsid w:val="00106B5F"/>
    <w:rsid w:val="00106BB2"/>
    <w:rsid w:val="00106CB8"/>
    <w:rsid w:val="001078B0"/>
    <w:rsid w:val="001078BB"/>
    <w:rsid w:val="001102AD"/>
    <w:rsid w:val="001104A4"/>
    <w:rsid w:val="00110718"/>
    <w:rsid w:val="00110CB7"/>
    <w:rsid w:val="00110EBB"/>
    <w:rsid w:val="00110FBB"/>
    <w:rsid w:val="00111070"/>
    <w:rsid w:val="00111255"/>
    <w:rsid w:val="00112161"/>
    <w:rsid w:val="0011238B"/>
    <w:rsid w:val="001127F9"/>
    <w:rsid w:val="001128ED"/>
    <w:rsid w:val="00112D00"/>
    <w:rsid w:val="001130B0"/>
    <w:rsid w:val="001139B7"/>
    <w:rsid w:val="00113E5D"/>
    <w:rsid w:val="0011406F"/>
    <w:rsid w:val="0011408E"/>
    <w:rsid w:val="001149FC"/>
    <w:rsid w:val="00115761"/>
    <w:rsid w:val="00115A4F"/>
    <w:rsid w:val="00115E8A"/>
    <w:rsid w:val="001167D9"/>
    <w:rsid w:val="001168BB"/>
    <w:rsid w:val="00116920"/>
    <w:rsid w:val="00116E22"/>
    <w:rsid w:val="00117806"/>
    <w:rsid w:val="00117DC7"/>
    <w:rsid w:val="0012048E"/>
    <w:rsid w:val="001205D2"/>
    <w:rsid w:val="0012066D"/>
    <w:rsid w:val="00121021"/>
    <w:rsid w:val="00121298"/>
    <w:rsid w:val="00121737"/>
    <w:rsid w:val="001217F3"/>
    <w:rsid w:val="00122A37"/>
    <w:rsid w:val="00122FFA"/>
    <w:rsid w:val="00123105"/>
    <w:rsid w:val="001234B8"/>
    <w:rsid w:val="001235A1"/>
    <w:rsid w:val="001239B7"/>
    <w:rsid w:val="001239C4"/>
    <w:rsid w:val="00123CF2"/>
    <w:rsid w:val="00123D1B"/>
    <w:rsid w:val="00123EDC"/>
    <w:rsid w:val="0012403C"/>
    <w:rsid w:val="00124D84"/>
    <w:rsid w:val="001251C9"/>
    <w:rsid w:val="001254DD"/>
    <w:rsid w:val="001254FB"/>
    <w:rsid w:val="0012583F"/>
    <w:rsid w:val="00125BEE"/>
    <w:rsid w:val="0012624B"/>
    <w:rsid w:val="001263CD"/>
    <w:rsid w:val="0012662D"/>
    <w:rsid w:val="00126CA0"/>
    <w:rsid w:val="001270DC"/>
    <w:rsid w:val="00127BDC"/>
    <w:rsid w:val="00127D62"/>
    <w:rsid w:val="001303D5"/>
    <w:rsid w:val="001306EB"/>
    <w:rsid w:val="00130BDD"/>
    <w:rsid w:val="00130F32"/>
    <w:rsid w:val="00130F9A"/>
    <w:rsid w:val="00131171"/>
    <w:rsid w:val="0013154A"/>
    <w:rsid w:val="00131B3C"/>
    <w:rsid w:val="00131F1F"/>
    <w:rsid w:val="00132808"/>
    <w:rsid w:val="00132FDC"/>
    <w:rsid w:val="0013302B"/>
    <w:rsid w:val="0013339D"/>
    <w:rsid w:val="00133A9D"/>
    <w:rsid w:val="001341B7"/>
    <w:rsid w:val="00134A9E"/>
    <w:rsid w:val="00134EE8"/>
    <w:rsid w:val="001352D8"/>
    <w:rsid w:val="001353F8"/>
    <w:rsid w:val="00135465"/>
    <w:rsid w:val="0013547E"/>
    <w:rsid w:val="001355E1"/>
    <w:rsid w:val="001355F6"/>
    <w:rsid w:val="00135851"/>
    <w:rsid w:val="001359A2"/>
    <w:rsid w:val="001359A5"/>
    <w:rsid w:val="001359B7"/>
    <w:rsid w:val="00135D5E"/>
    <w:rsid w:val="0013612F"/>
    <w:rsid w:val="0013658D"/>
    <w:rsid w:val="00136646"/>
    <w:rsid w:val="001367FB"/>
    <w:rsid w:val="00136F98"/>
    <w:rsid w:val="00137011"/>
    <w:rsid w:val="001373F3"/>
    <w:rsid w:val="00140F10"/>
    <w:rsid w:val="00140FEE"/>
    <w:rsid w:val="0014149E"/>
    <w:rsid w:val="00141AE3"/>
    <w:rsid w:val="00141B98"/>
    <w:rsid w:val="00142799"/>
    <w:rsid w:val="0014350F"/>
    <w:rsid w:val="00143A2F"/>
    <w:rsid w:val="00144046"/>
    <w:rsid w:val="001441C6"/>
    <w:rsid w:val="00144E2F"/>
    <w:rsid w:val="001452E4"/>
    <w:rsid w:val="001456B4"/>
    <w:rsid w:val="00145CE2"/>
    <w:rsid w:val="00145E8C"/>
    <w:rsid w:val="00146094"/>
    <w:rsid w:val="001465FD"/>
    <w:rsid w:val="00146967"/>
    <w:rsid w:val="00146F70"/>
    <w:rsid w:val="001475BA"/>
    <w:rsid w:val="00147860"/>
    <w:rsid w:val="00147C9E"/>
    <w:rsid w:val="00150BD2"/>
    <w:rsid w:val="00150C50"/>
    <w:rsid w:val="00150DAE"/>
    <w:rsid w:val="00150FDF"/>
    <w:rsid w:val="001510DF"/>
    <w:rsid w:val="001519F4"/>
    <w:rsid w:val="00153500"/>
    <w:rsid w:val="00153B78"/>
    <w:rsid w:val="00154441"/>
    <w:rsid w:val="001545AE"/>
    <w:rsid w:val="00155074"/>
    <w:rsid w:val="0015509E"/>
    <w:rsid w:val="0015577A"/>
    <w:rsid w:val="00155BC5"/>
    <w:rsid w:val="00155DE3"/>
    <w:rsid w:val="00155FD2"/>
    <w:rsid w:val="001563A0"/>
    <w:rsid w:val="00156B55"/>
    <w:rsid w:val="00156C28"/>
    <w:rsid w:val="00156D43"/>
    <w:rsid w:val="0015704C"/>
    <w:rsid w:val="001570D6"/>
    <w:rsid w:val="00157A55"/>
    <w:rsid w:val="00157ACF"/>
    <w:rsid w:val="00157DBF"/>
    <w:rsid w:val="00157E10"/>
    <w:rsid w:val="0016023A"/>
    <w:rsid w:val="00160717"/>
    <w:rsid w:val="00160A5B"/>
    <w:rsid w:val="00160E5C"/>
    <w:rsid w:val="00161524"/>
    <w:rsid w:val="0016232A"/>
    <w:rsid w:val="00162491"/>
    <w:rsid w:val="001624AE"/>
    <w:rsid w:val="001624F9"/>
    <w:rsid w:val="001626F5"/>
    <w:rsid w:val="001628C5"/>
    <w:rsid w:val="00162FA6"/>
    <w:rsid w:val="00164709"/>
    <w:rsid w:val="00164979"/>
    <w:rsid w:val="001653D4"/>
    <w:rsid w:val="00165B98"/>
    <w:rsid w:val="00165D19"/>
    <w:rsid w:val="00166354"/>
    <w:rsid w:val="00166457"/>
    <w:rsid w:val="00166460"/>
    <w:rsid w:val="001668F1"/>
    <w:rsid w:val="00166B07"/>
    <w:rsid w:val="00167604"/>
    <w:rsid w:val="00167CEF"/>
    <w:rsid w:val="00170184"/>
    <w:rsid w:val="00170598"/>
    <w:rsid w:val="00170C95"/>
    <w:rsid w:val="00170EB3"/>
    <w:rsid w:val="001711A3"/>
    <w:rsid w:val="00171484"/>
    <w:rsid w:val="00171AA7"/>
    <w:rsid w:val="00172267"/>
    <w:rsid w:val="001726C2"/>
    <w:rsid w:val="00172774"/>
    <w:rsid w:val="001729B9"/>
    <w:rsid w:val="00172E47"/>
    <w:rsid w:val="00173148"/>
    <w:rsid w:val="00173283"/>
    <w:rsid w:val="00173E89"/>
    <w:rsid w:val="00174482"/>
    <w:rsid w:val="00174864"/>
    <w:rsid w:val="001748F8"/>
    <w:rsid w:val="00174F5C"/>
    <w:rsid w:val="00175051"/>
    <w:rsid w:val="001751C4"/>
    <w:rsid w:val="001759EB"/>
    <w:rsid w:val="00175AFC"/>
    <w:rsid w:val="00175C09"/>
    <w:rsid w:val="001763C5"/>
    <w:rsid w:val="001764A2"/>
    <w:rsid w:val="001768D1"/>
    <w:rsid w:val="00176D4E"/>
    <w:rsid w:val="00177097"/>
    <w:rsid w:val="001771C4"/>
    <w:rsid w:val="0017751E"/>
    <w:rsid w:val="001776DE"/>
    <w:rsid w:val="001777AE"/>
    <w:rsid w:val="00177981"/>
    <w:rsid w:val="00177B90"/>
    <w:rsid w:val="00177D5C"/>
    <w:rsid w:val="00177EEC"/>
    <w:rsid w:val="00180A5E"/>
    <w:rsid w:val="001813A7"/>
    <w:rsid w:val="00181460"/>
    <w:rsid w:val="00181486"/>
    <w:rsid w:val="001815F6"/>
    <w:rsid w:val="00181767"/>
    <w:rsid w:val="00181B50"/>
    <w:rsid w:val="0018328B"/>
    <w:rsid w:val="001832EB"/>
    <w:rsid w:val="0018392D"/>
    <w:rsid w:val="00184268"/>
    <w:rsid w:val="00184D1F"/>
    <w:rsid w:val="001850F4"/>
    <w:rsid w:val="00185250"/>
    <w:rsid w:val="001853F7"/>
    <w:rsid w:val="00185E4B"/>
    <w:rsid w:val="00185F97"/>
    <w:rsid w:val="00186743"/>
    <w:rsid w:val="00187564"/>
    <w:rsid w:val="00187642"/>
    <w:rsid w:val="00187D57"/>
    <w:rsid w:val="0019063A"/>
    <w:rsid w:val="00190CAB"/>
    <w:rsid w:val="00190EF3"/>
    <w:rsid w:val="0019108A"/>
    <w:rsid w:val="001918C8"/>
    <w:rsid w:val="001918D1"/>
    <w:rsid w:val="001919F3"/>
    <w:rsid w:val="001925F6"/>
    <w:rsid w:val="00192880"/>
    <w:rsid w:val="00192E02"/>
    <w:rsid w:val="00193374"/>
    <w:rsid w:val="001935E7"/>
    <w:rsid w:val="001936F2"/>
    <w:rsid w:val="0019379A"/>
    <w:rsid w:val="001940FE"/>
    <w:rsid w:val="0019410B"/>
    <w:rsid w:val="00194219"/>
    <w:rsid w:val="0019440A"/>
    <w:rsid w:val="00194522"/>
    <w:rsid w:val="0019540A"/>
    <w:rsid w:val="0019552B"/>
    <w:rsid w:val="00195862"/>
    <w:rsid w:val="00195B66"/>
    <w:rsid w:val="00196F29"/>
    <w:rsid w:val="0019735D"/>
    <w:rsid w:val="0019764C"/>
    <w:rsid w:val="001977DA"/>
    <w:rsid w:val="001979CE"/>
    <w:rsid w:val="00197B4F"/>
    <w:rsid w:val="001A0018"/>
    <w:rsid w:val="001A0337"/>
    <w:rsid w:val="001A09CB"/>
    <w:rsid w:val="001A0B18"/>
    <w:rsid w:val="001A105B"/>
    <w:rsid w:val="001A1225"/>
    <w:rsid w:val="001A1B75"/>
    <w:rsid w:val="001A1F9D"/>
    <w:rsid w:val="001A2033"/>
    <w:rsid w:val="001A20DD"/>
    <w:rsid w:val="001A2167"/>
    <w:rsid w:val="001A22C4"/>
    <w:rsid w:val="001A255C"/>
    <w:rsid w:val="001A27A7"/>
    <w:rsid w:val="001A2A9F"/>
    <w:rsid w:val="001A2C3B"/>
    <w:rsid w:val="001A2F20"/>
    <w:rsid w:val="001A3106"/>
    <w:rsid w:val="001A446F"/>
    <w:rsid w:val="001A473F"/>
    <w:rsid w:val="001A4CE5"/>
    <w:rsid w:val="001A5260"/>
    <w:rsid w:val="001A5398"/>
    <w:rsid w:val="001A5CF4"/>
    <w:rsid w:val="001A6025"/>
    <w:rsid w:val="001A6316"/>
    <w:rsid w:val="001A651A"/>
    <w:rsid w:val="001A6B99"/>
    <w:rsid w:val="001A6BE5"/>
    <w:rsid w:val="001A6DB3"/>
    <w:rsid w:val="001A6E46"/>
    <w:rsid w:val="001A6F77"/>
    <w:rsid w:val="001A703B"/>
    <w:rsid w:val="001A7650"/>
    <w:rsid w:val="001A76FD"/>
    <w:rsid w:val="001A7B38"/>
    <w:rsid w:val="001B0444"/>
    <w:rsid w:val="001B096C"/>
    <w:rsid w:val="001B1F3E"/>
    <w:rsid w:val="001B2034"/>
    <w:rsid w:val="001B2130"/>
    <w:rsid w:val="001B2325"/>
    <w:rsid w:val="001B2464"/>
    <w:rsid w:val="001B2730"/>
    <w:rsid w:val="001B2E89"/>
    <w:rsid w:val="001B3AD6"/>
    <w:rsid w:val="001B3BBB"/>
    <w:rsid w:val="001B419C"/>
    <w:rsid w:val="001B4951"/>
    <w:rsid w:val="001B4B29"/>
    <w:rsid w:val="001B4B4C"/>
    <w:rsid w:val="001B4FAB"/>
    <w:rsid w:val="001B51F4"/>
    <w:rsid w:val="001B524D"/>
    <w:rsid w:val="001B55E1"/>
    <w:rsid w:val="001B5784"/>
    <w:rsid w:val="001B60D2"/>
    <w:rsid w:val="001B6B5E"/>
    <w:rsid w:val="001B6D51"/>
    <w:rsid w:val="001B73D4"/>
    <w:rsid w:val="001B7922"/>
    <w:rsid w:val="001B7BA2"/>
    <w:rsid w:val="001B7CB3"/>
    <w:rsid w:val="001C17FD"/>
    <w:rsid w:val="001C1A89"/>
    <w:rsid w:val="001C1E65"/>
    <w:rsid w:val="001C2915"/>
    <w:rsid w:val="001C2A76"/>
    <w:rsid w:val="001C2F7B"/>
    <w:rsid w:val="001C32FB"/>
    <w:rsid w:val="001C39B2"/>
    <w:rsid w:val="001C3FC8"/>
    <w:rsid w:val="001C4281"/>
    <w:rsid w:val="001C4CC1"/>
    <w:rsid w:val="001C506D"/>
    <w:rsid w:val="001C552D"/>
    <w:rsid w:val="001C588A"/>
    <w:rsid w:val="001C6001"/>
    <w:rsid w:val="001C6063"/>
    <w:rsid w:val="001C671D"/>
    <w:rsid w:val="001C6ECB"/>
    <w:rsid w:val="001C73F7"/>
    <w:rsid w:val="001C742B"/>
    <w:rsid w:val="001C7A20"/>
    <w:rsid w:val="001C7A58"/>
    <w:rsid w:val="001C7E21"/>
    <w:rsid w:val="001D1137"/>
    <w:rsid w:val="001D1A8A"/>
    <w:rsid w:val="001D1EAB"/>
    <w:rsid w:val="001D213A"/>
    <w:rsid w:val="001D2B00"/>
    <w:rsid w:val="001D2C56"/>
    <w:rsid w:val="001D2F6E"/>
    <w:rsid w:val="001D3626"/>
    <w:rsid w:val="001D3652"/>
    <w:rsid w:val="001D369D"/>
    <w:rsid w:val="001D48E8"/>
    <w:rsid w:val="001D4C2F"/>
    <w:rsid w:val="001D6069"/>
    <w:rsid w:val="001D6A21"/>
    <w:rsid w:val="001D6A78"/>
    <w:rsid w:val="001D7446"/>
    <w:rsid w:val="001D796A"/>
    <w:rsid w:val="001D79FD"/>
    <w:rsid w:val="001D7D0B"/>
    <w:rsid w:val="001D7FCC"/>
    <w:rsid w:val="001E07A1"/>
    <w:rsid w:val="001E0CE9"/>
    <w:rsid w:val="001E0F46"/>
    <w:rsid w:val="001E12F8"/>
    <w:rsid w:val="001E131E"/>
    <w:rsid w:val="001E1863"/>
    <w:rsid w:val="001E19C4"/>
    <w:rsid w:val="001E1DEB"/>
    <w:rsid w:val="001E1F36"/>
    <w:rsid w:val="001E2850"/>
    <w:rsid w:val="001E38A1"/>
    <w:rsid w:val="001E3ECD"/>
    <w:rsid w:val="001E4251"/>
    <w:rsid w:val="001E4267"/>
    <w:rsid w:val="001E5853"/>
    <w:rsid w:val="001E5A53"/>
    <w:rsid w:val="001E5D39"/>
    <w:rsid w:val="001E5F5C"/>
    <w:rsid w:val="001E5FB8"/>
    <w:rsid w:val="001E5FDE"/>
    <w:rsid w:val="001E723B"/>
    <w:rsid w:val="001E728F"/>
    <w:rsid w:val="001E78C9"/>
    <w:rsid w:val="001E7A4C"/>
    <w:rsid w:val="001E7D8B"/>
    <w:rsid w:val="001F0479"/>
    <w:rsid w:val="001F06AA"/>
    <w:rsid w:val="001F08A5"/>
    <w:rsid w:val="001F0914"/>
    <w:rsid w:val="001F0BF0"/>
    <w:rsid w:val="001F0D45"/>
    <w:rsid w:val="001F1196"/>
    <w:rsid w:val="001F1D13"/>
    <w:rsid w:val="001F230A"/>
    <w:rsid w:val="001F2AD4"/>
    <w:rsid w:val="001F3899"/>
    <w:rsid w:val="001F38C1"/>
    <w:rsid w:val="001F38D0"/>
    <w:rsid w:val="001F3DC9"/>
    <w:rsid w:val="001F3F62"/>
    <w:rsid w:val="001F4489"/>
    <w:rsid w:val="001F497C"/>
    <w:rsid w:val="001F50EB"/>
    <w:rsid w:val="001F517A"/>
    <w:rsid w:val="001F5399"/>
    <w:rsid w:val="001F5460"/>
    <w:rsid w:val="001F5525"/>
    <w:rsid w:val="001F55AF"/>
    <w:rsid w:val="001F5D92"/>
    <w:rsid w:val="001F6586"/>
    <w:rsid w:val="001F7022"/>
    <w:rsid w:val="001F7432"/>
    <w:rsid w:val="001F74A2"/>
    <w:rsid w:val="001F7BCA"/>
    <w:rsid w:val="001F7CF8"/>
    <w:rsid w:val="001F7DF7"/>
    <w:rsid w:val="001F7F41"/>
    <w:rsid w:val="00200036"/>
    <w:rsid w:val="0020094B"/>
    <w:rsid w:val="00200B42"/>
    <w:rsid w:val="00200C10"/>
    <w:rsid w:val="00200F45"/>
    <w:rsid w:val="0020144B"/>
    <w:rsid w:val="0020157D"/>
    <w:rsid w:val="00201697"/>
    <w:rsid w:val="00201897"/>
    <w:rsid w:val="002018FB"/>
    <w:rsid w:val="00201C2D"/>
    <w:rsid w:val="00201E53"/>
    <w:rsid w:val="00202859"/>
    <w:rsid w:val="00202F6F"/>
    <w:rsid w:val="0020347C"/>
    <w:rsid w:val="00203A5C"/>
    <w:rsid w:val="00203ABE"/>
    <w:rsid w:val="00203D32"/>
    <w:rsid w:val="00203F3C"/>
    <w:rsid w:val="00204342"/>
    <w:rsid w:val="00204427"/>
    <w:rsid w:val="0020451D"/>
    <w:rsid w:val="002052B2"/>
    <w:rsid w:val="00205331"/>
    <w:rsid w:val="002054A9"/>
    <w:rsid w:val="002057DA"/>
    <w:rsid w:val="0020597E"/>
    <w:rsid w:val="00205E2D"/>
    <w:rsid w:val="00205F49"/>
    <w:rsid w:val="00206018"/>
    <w:rsid w:val="00206041"/>
    <w:rsid w:val="002060AB"/>
    <w:rsid w:val="00206568"/>
    <w:rsid w:val="00206E44"/>
    <w:rsid w:val="00207273"/>
    <w:rsid w:val="0020750D"/>
    <w:rsid w:val="002078CE"/>
    <w:rsid w:val="00207FD9"/>
    <w:rsid w:val="0021001F"/>
    <w:rsid w:val="002102B4"/>
    <w:rsid w:val="0021036E"/>
    <w:rsid w:val="00210407"/>
    <w:rsid w:val="00210BD8"/>
    <w:rsid w:val="00210D7D"/>
    <w:rsid w:val="002110F1"/>
    <w:rsid w:val="00211690"/>
    <w:rsid w:val="00211728"/>
    <w:rsid w:val="00211743"/>
    <w:rsid w:val="0021195A"/>
    <w:rsid w:val="00211B04"/>
    <w:rsid w:val="00211C0F"/>
    <w:rsid w:val="00212685"/>
    <w:rsid w:val="0021286B"/>
    <w:rsid w:val="00212B5D"/>
    <w:rsid w:val="00212F5B"/>
    <w:rsid w:val="002130F8"/>
    <w:rsid w:val="00213764"/>
    <w:rsid w:val="002137FA"/>
    <w:rsid w:val="00213FE8"/>
    <w:rsid w:val="0021525C"/>
    <w:rsid w:val="00215358"/>
    <w:rsid w:val="0021570D"/>
    <w:rsid w:val="00215B33"/>
    <w:rsid w:val="00216123"/>
    <w:rsid w:val="0021657F"/>
    <w:rsid w:val="002168FF"/>
    <w:rsid w:val="00216CBC"/>
    <w:rsid w:val="00216ED4"/>
    <w:rsid w:val="00217197"/>
    <w:rsid w:val="002175E2"/>
    <w:rsid w:val="002179EF"/>
    <w:rsid w:val="002205EF"/>
    <w:rsid w:val="002205FE"/>
    <w:rsid w:val="00220D5A"/>
    <w:rsid w:val="00221186"/>
    <w:rsid w:val="002213DE"/>
    <w:rsid w:val="00221428"/>
    <w:rsid w:val="002227DF"/>
    <w:rsid w:val="00222884"/>
    <w:rsid w:val="0022334F"/>
    <w:rsid w:val="002241A7"/>
    <w:rsid w:val="002241C0"/>
    <w:rsid w:val="002244F3"/>
    <w:rsid w:val="002247F1"/>
    <w:rsid w:val="00224A6B"/>
    <w:rsid w:val="00224CCA"/>
    <w:rsid w:val="0022509D"/>
    <w:rsid w:val="002252CE"/>
    <w:rsid w:val="002252DB"/>
    <w:rsid w:val="00225982"/>
    <w:rsid w:val="00225EDF"/>
    <w:rsid w:val="0022603D"/>
    <w:rsid w:val="00227507"/>
    <w:rsid w:val="002279AE"/>
    <w:rsid w:val="00227C7D"/>
    <w:rsid w:val="00227DFC"/>
    <w:rsid w:val="00230708"/>
    <w:rsid w:val="00230AFE"/>
    <w:rsid w:val="00230E25"/>
    <w:rsid w:val="00230E2A"/>
    <w:rsid w:val="00231719"/>
    <w:rsid w:val="00231759"/>
    <w:rsid w:val="00231C0D"/>
    <w:rsid w:val="00232043"/>
    <w:rsid w:val="00232830"/>
    <w:rsid w:val="00232EF4"/>
    <w:rsid w:val="002333AA"/>
    <w:rsid w:val="0023386F"/>
    <w:rsid w:val="00233B73"/>
    <w:rsid w:val="00233C64"/>
    <w:rsid w:val="00233DF9"/>
    <w:rsid w:val="00233EB5"/>
    <w:rsid w:val="002341AC"/>
    <w:rsid w:val="002342F0"/>
    <w:rsid w:val="00234459"/>
    <w:rsid w:val="00234A5A"/>
    <w:rsid w:val="00234CE2"/>
    <w:rsid w:val="00234D22"/>
    <w:rsid w:val="00234DC1"/>
    <w:rsid w:val="00235F61"/>
    <w:rsid w:val="00236145"/>
    <w:rsid w:val="00236351"/>
    <w:rsid w:val="00236D3A"/>
    <w:rsid w:val="00236E8C"/>
    <w:rsid w:val="002376B1"/>
    <w:rsid w:val="00240A31"/>
    <w:rsid w:val="00240E65"/>
    <w:rsid w:val="00241537"/>
    <w:rsid w:val="00241AF9"/>
    <w:rsid w:val="00241D21"/>
    <w:rsid w:val="0024212F"/>
    <w:rsid w:val="00242159"/>
    <w:rsid w:val="002421A4"/>
    <w:rsid w:val="002421B8"/>
    <w:rsid w:val="002421D8"/>
    <w:rsid w:val="00242945"/>
    <w:rsid w:val="00242970"/>
    <w:rsid w:val="00243640"/>
    <w:rsid w:val="00243F93"/>
    <w:rsid w:val="002444FB"/>
    <w:rsid w:val="002446BE"/>
    <w:rsid w:val="00244897"/>
    <w:rsid w:val="00244BBE"/>
    <w:rsid w:val="002452AE"/>
    <w:rsid w:val="00245789"/>
    <w:rsid w:val="002458DD"/>
    <w:rsid w:val="00246999"/>
    <w:rsid w:val="002474AD"/>
    <w:rsid w:val="00250778"/>
    <w:rsid w:val="00250B5E"/>
    <w:rsid w:val="00250CC4"/>
    <w:rsid w:val="00250D29"/>
    <w:rsid w:val="00250F5F"/>
    <w:rsid w:val="002513DD"/>
    <w:rsid w:val="002516A3"/>
    <w:rsid w:val="00251CFB"/>
    <w:rsid w:val="002520F3"/>
    <w:rsid w:val="00252407"/>
    <w:rsid w:val="00252714"/>
    <w:rsid w:val="00252984"/>
    <w:rsid w:val="002529DC"/>
    <w:rsid w:val="002530B2"/>
    <w:rsid w:val="002535ED"/>
    <w:rsid w:val="002536DC"/>
    <w:rsid w:val="002545BF"/>
    <w:rsid w:val="002548F2"/>
    <w:rsid w:val="0025498E"/>
    <w:rsid w:val="00254E5D"/>
    <w:rsid w:val="00255193"/>
    <w:rsid w:val="0025536A"/>
    <w:rsid w:val="00255B71"/>
    <w:rsid w:val="00255FB8"/>
    <w:rsid w:val="00256238"/>
    <w:rsid w:val="00256460"/>
    <w:rsid w:val="00256568"/>
    <w:rsid w:val="0025672D"/>
    <w:rsid w:val="002567C5"/>
    <w:rsid w:val="00256B4F"/>
    <w:rsid w:val="00256D48"/>
    <w:rsid w:val="00256F9B"/>
    <w:rsid w:val="00257146"/>
    <w:rsid w:val="00257562"/>
    <w:rsid w:val="002579CE"/>
    <w:rsid w:val="002579EB"/>
    <w:rsid w:val="00257FBE"/>
    <w:rsid w:val="00260AB2"/>
    <w:rsid w:val="002610A8"/>
    <w:rsid w:val="00261973"/>
    <w:rsid w:val="00262819"/>
    <w:rsid w:val="00262AB2"/>
    <w:rsid w:val="002636C9"/>
    <w:rsid w:val="002637A9"/>
    <w:rsid w:val="002639B1"/>
    <w:rsid w:val="00263A9F"/>
    <w:rsid w:val="00263E25"/>
    <w:rsid w:val="002642F0"/>
    <w:rsid w:val="00265325"/>
    <w:rsid w:val="00265482"/>
    <w:rsid w:val="0026632E"/>
    <w:rsid w:val="00266CDE"/>
    <w:rsid w:val="0026733B"/>
    <w:rsid w:val="00267658"/>
    <w:rsid w:val="00267988"/>
    <w:rsid w:val="002701FE"/>
    <w:rsid w:val="00270472"/>
    <w:rsid w:val="002704FE"/>
    <w:rsid w:val="00270AA1"/>
    <w:rsid w:val="00270B71"/>
    <w:rsid w:val="00270DF5"/>
    <w:rsid w:val="00271154"/>
    <w:rsid w:val="00271566"/>
    <w:rsid w:val="00271B3C"/>
    <w:rsid w:val="00272D4A"/>
    <w:rsid w:val="00272D8F"/>
    <w:rsid w:val="00273035"/>
    <w:rsid w:val="00273402"/>
    <w:rsid w:val="00273FD1"/>
    <w:rsid w:val="002740D4"/>
    <w:rsid w:val="00274869"/>
    <w:rsid w:val="00274F64"/>
    <w:rsid w:val="00274FC7"/>
    <w:rsid w:val="0027524C"/>
    <w:rsid w:val="0027591E"/>
    <w:rsid w:val="00276819"/>
    <w:rsid w:val="00276CB7"/>
    <w:rsid w:val="00276D94"/>
    <w:rsid w:val="002772C8"/>
    <w:rsid w:val="002772CA"/>
    <w:rsid w:val="002775B0"/>
    <w:rsid w:val="002776CD"/>
    <w:rsid w:val="00277AAF"/>
    <w:rsid w:val="00277DC6"/>
    <w:rsid w:val="00280337"/>
    <w:rsid w:val="0028050D"/>
    <w:rsid w:val="002807CE"/>
    <w:rsid w:val="002809C1"/>
    <w:rsid w:val="00280AF3"/>
    <w:rsid w:val="00280CD8"/>
    <w:rsid w:val="00281F6B"/>
    <w:rsid w:val="00282233"/>
    <w:rsid w:val="0028267D"/>
    <w:rsid w:val="002828B0"/>
    <w:rsid w:val="00282CE6"/>
    <w:rsid w:val="00283869"/>
    <w:rsid w:val="00283AAE"/>
    <w:rsid w:val="002842E9"/>
    <w:rsid w:val="002849DC"/>
    <w:rsid w:val="00284A92"/>
    <w:rsid w:val="00284BF4"/>
    <w:rsid w:val="00284EBD"/>
    <w:rsid w:val="002851D3"/>
    <w:rsid w:val="002851E1"/>
    <w:rsid w:val="00285698"/>
    <w:rsid w:val="002859EE"/>
    <w:rsid w:val="00285A75"/>
    <w:rsid w:val="002864D5"/>
    <w:rsid w:val="00286D3C"/>
    <w:rsid w:val="002870EE"/>
    <w:rsid w:val="0028740E"/>
    <w:rsid w:val="002879AB"/>
    <w:rsid w:val="00287C73"/>
    <w:rsid w:val="00287DED"/>
    <w:rsid w:val="00287EB9"/>
    <w:rsid w:val="002900B7"/>
    <w:rsid w:val="002906B5"/>
    <w:rsid w:val="002906F4"/>
    <w:rsid w:val="0029081B"/>
    <w:rsid w:val="00290EFF"/>
    <w:rsid w:val="00291407"/>
    <w:rsid w:val="00291B27"/>
    <w:rsid w:val="00292063"/>
    <w:rsid w:val="00292263"/>
    <w:rsid w:val="002928BF"/>
    <w:rsid w:val="002929B9"/>
    <w:rsid w:val="002937D7"/>
    <w:rsid w:val="002938E5"/>
    <w:rsid w:val="00293B91"/>
    <w:rsid w:val="00293F1F"/>
    <w:rsid w:val="002941B1"/>
    <w:rsid w:val="002942B5"/>
    <w:rsid w:val="00294341"/>
    <w:rsid w:val="00294A40"/>
    <w:rsid w:val="00294A52"/>
    <w:rsid w:val="00294B79"/>
    <w:rsid w:val="002951DD"/>
    <w:rsid w:val="00295279"/>
    <w:rsid w:val="00295A70"/>
    <w:rsid w:val="00295F79"/>
    <w:rsid w:val="002960B2"/>
    <w:rsid w:val="00296575"/>
    <w:rsid w:val="00296949"/>
    <w:rsid w:val="00296AA0"/>
    <w:rsid w:val="00296C12"/>
    <w:rsid w:val="00296CD0"/>
    <w:rsid w:val="00296DA4"/>
    <w:rsid w:val="00297966"/>
    <w:rsid w:val="00297988"/>
    <w:rsid w:val="002A0123"/>
    <w:rsid w:val="002A0306"/>
    <w:rsid w:val="002A0767"/>
    <w:rsid w:val="002A0896"/>
    <w:rsid w:val="002A0A0F"/>
    <w:rsid w:val="002A0B2D"/>
    <w:rsid w:val="002A0B35"/>
    <w:rsid w:val="002A0BB7"/>
    <w:rsid w:val="002A0C4A"/>
    <w:rsid w:val="002A0E0F"/>
    <w:rsid w:val="002A1195"/>
    <w:rsid w:val="002A1689"/>
    <w:rsid w:val="002A2059"/>
    <w:rsid w:val="002A2384"/>
    <w:rsid w:val="002A2870"/>
    <w:rsid w:val="002A288B"/>
    <w:rsid w:val="002A2CC9"/>
    <w:rsid w:val="002A301B"/>
    <w:rsid w:val="002A3528"/>
    <w:rsid w:val="002A3E0E"/>
    <w:rsid w:val="002A4CC1"/>
    <w:rsid w:val="002A4D10"/>
    <w:rsid w:val="002A5457"/>
    <w:rsid w:val="002A5859"/>
    <w:rsid w:val="002A65CA"/>
    <w:rsid w:val="002A6F7A"/>
    <w:rsid w:val="002A7117"/>
    <w:rsid w:val="002A7841"/>
    <w:rsid w:val="002A7A88"/>
    <w:rsid w:val="002B0515"/>
    <w:rsid w:val="002B062F"/>
    <w:rsid w:val="002B0794"/>
    <w:rsid w:val="002B1217"/>
    <w:rsid w:val="002B1652"/>
    <w:rsid w:val="002B1B59"/>
    <w:rsid w:val="002B1CC9"/>
    <w:rsid w:val="002B260B"/>
    <w:rsid w:val="002B273D"/>
    <w:rsid w:val="002B2A68"/>
    <w:rsid w:val="002B38A4"/>
    <w:rsid w:val="002B3CA8"/>
    <w:rsid w:val="002B40A2"/>
    <w:rsid w:val="002B44E6"/>
    <w:rsid w:val="002B4757"/>
    <w:rsid w:val="002B4873"/>
    <w:rsid w:val="002B5420"/>
    <w:rsid w:val="002B5794"/>
    <w:rsid w:val="002B5868"/>
    <w:rsid w:val="002B5946"/>
    <w:rsid w:val="002B59E6"/>
    <w:rsid w:val="002B5B57"/>
    <w:rsid w:val="002B64F6"/>
    <w:rsid w:val="002B6692"/>
    <w:rsid w:val="002B66E0"/>
    <w:rsid w:val="002B6831"/>
    <w:rsid w:val="002B6C7E"/>
    <w:rsid w:val="002C0126"/>
    <w:rsid w:val="002C02F7"/>
    <w:rsid w:val="002C0395"/>
    <w:rsid w:val="002C0544"/>
    <w:rsid w:val="002C0DA5"/>
    <w:rsid w:val="002C1169"/>
    <w:rsid w:val="002C16B6"/>
    <w:rsid w:val="002C1BA4"/>
    <w:rsid w:val="002C1FB4"/>
    <w:rsid w:val="002C28B0"/>
    <w:rsid w:val="002C30D4"/>
    <w:rsid w:val="002C3782"/>
    <w:rsid w:val="002C3E1D"/>
    <w:rsid w:val="002C3F8F"/>
    <w:rsid w:val="002C48AA"/>
    <w:rsid w:val="002C52D9"/>
    <w:rsid w:val="002C5823"/>
    <w:rsid w:val="002C6D3C"/>
    <w:rsid w:val="002C6E74"/>
    <w:rsid w:val="002C6FE3"/>
    <w:rsid w:val="002C7253"/>
    <w:rsid w:val="002C73F9"/>
    <w:rsid w:val="002C7C64"/>
    <w:rsid w:val="002D027C"/>
    <w:rsid w:val="002D04C6"/>
    <w:rsid w:val="002D0CE9"/>
    <w:rsid w:val="002D0EBB"/>
    <w:rsid w:val="002D1598"/>
    <w:rsid w:val="002D1986"/>
    <w:rsid w:val="002D2322"/>
    <w:rsid w:val="002D2368"/>
    <w:rsid w:val="002D291A"/>
    <w:rsid w:val="002D2D89"/>
    <w:rsid w:val="002D344A"/>
    <w:rsid w:val="002D37E2"/>
    <w:rsid w:val="002D3D2B"/>
    <w:rsid w:val="002D3EC6"/>
    <w:rsid w:val="002D4011"/>
    <w:rsid w:val="002D4A37"/>
    <w:rsid w:val="002D4A8F"/>
    <w:rsid w:val="002D5066"/>
    <w:rsid w:val="002D5396"/>
    <w:rsid w:val="002D5876"/>
    <w:rsid w:val="002D6361"/>
    <w:rsid w:val="002D641D"/>
    <w:rsid w:val="002D66C3"/>
    <w:rsid w:val="002D7133"/>
    <w:rsid w:val="002D7198"/>
    <w:rsid w:val="002D7721"/>
    <w:rsid w:val="002D7814"/>
    <w:rsid w:val="002D78C3"/>
    <w:rsid w:val="002D7DEF"/>
    <w:rsid w:val="002E0C55"/>
    <w:rsid w:val="002E0EC4"/>
    <w:rsid w:val="002E17D6"/>
    <w:rsid w:val="002E1CD9"/>
    <w:rsid w:val="002E3004"/>
    <w:rsid w:val="002E3576"/>
    <w:rsid w:val="002E3A1A"/>
    <w:rsid w:val="002E3B44"/>
    <w:rsid w:val="002E4D74"/>
    <w:rsid w:val="002E4E47"/>
    <w:rsid w:val="002E5118"/>
    <w:rsid w:val="002E544C"/>
    <w:rsid w:val="002E56D3"/>
    <w:rsid w:val="002E599C"/>
    <w:rsid w:val="002E5D3E"/>
    <w:rsid w:val="002E5E2A"/>
    <w:rsid w:val="002E6BE3"/>
    <w:rsid w:val="002E6D16"/>
    <w:rsid w:val="002E70CA"/>
    <w:rsid w:val="002E7723"/>
    <w:rsid w:val="002E77EC"/>
    <w:rsid w:val="002F0154"/>
    <w:rsid w:val="002F0826"/>
    <w:rsid w:val="002F0902"/>
    <w:rsid w:val="002F0962"/>
    <w:rsid w:val="002F0D22"/>
    <w:rsid w:val="002F0F48"/>
    <w:rsid w:val="002F11EA"/>
    <w:rsid w:val="002F1283"/>
    <w:rsid w:val="002F1E14"/>
    <w:rsid w:val="002F1ED5"/>
    <w:rsid w:val="002F244D"/>
    <w:rsid w:val="002F255F"/>
    <w:rsid w:val="002F2566"/>
    <w:rsid w:val="002F2C87"/>
    <w:rsid w:val="002F2D98"/>
    <w:rsid w:val="002F31F3"/>
    <w:rsid w:val="002F36D0"/>
    <w:rsid w:val="002F3BD2"/>
    <w:rsid w:val="002F3D80"/>
    <w:rsid w:val="002F45E4"/>
    <w:rsid w:val="002F46D5"/>
    <w:rsid w:val="002F4B90"/>
    <w:rsid w:val="002F4FF9"/>
    <w:rsid w:val="002F5074"/>
    <w:rsid w:val="002F6090"/>
    <w:rsid w:val="002F6118"/>
    <w:rsid w:val="002F6988"/>
    <w:rsid w:val="002F6DD1"/>
    <w:rsid w:val="002F71D7"/>
    <w:rsid w:val="002F75B8"/>
    <w:rsid w:val="002F7B17"/>
    <w:rsid w:val="002F7CD1"/>
    <w:rsid w:val="00300607"/>
    <w:rsid w:val="0030087B"/>
    <w:rsid w:val="00300DD9"/>
    <w:rsid w:val="0030113F"/>
    <w:rsid w:val="003011CE"/>
    <w:rsid w:val="00301262"/>
    <w:rsid w:val="003015CE"/>
    <w:rsid w:val="003020B0"/>
    <w:rsid w:val="00302E17"/>
    <w:rsid w:val="00303082"/>
    <w:rsid w:val="00303255"/>
    <w:rsid w:val="00303269"/>
    <w:rsid w:val="00303E3C"/>
    <w:rsid w:val="00304FE9"/>
    <w:rsid w:val="0030647F"/>
    <w:rsid w:val="003064EF"/>
    <w:rsid w:val="00306D93"/>
    <w:rsid w:val="00306ED4"/>
    <w:rsid w:val="00306F32"/>
    <w:rsid w:val="0030713F"/>
    <w:rsid w:val="003072F3"/>
    <w:rsid w:val="00307528"/>
    <w:rsid w:val="00307697"/>
    <w:rsid w:val="0030799F"/>
    <w:rsid w:val="00307AAE"/>
    <w:rsid w:val="00307CF9"/>
    <w:rsid w:val="00307E4C"/>
    <w:rsid w:val="00310143"/>
    <w:rsid w:val="00310555"/>
    <w:rsid w:val="00310AB5"/>
    <w:rsid w:val="00310CE7"/>
    <w:rsid w:val="00310F84"/>
    <w:rsid w:val="00311190"/>
    <w:rsid w:val="00311525"/>
    <w:rsid w:val="00311F85"/>
    <w:rsid w:val="0031241A"/>
    <w:rsid w:val="003129D7"/>
    <w:rsid w:val="00312A56"/>
    <w:rsid w:val="00313B8A"/>
    <w:rsid w:val="00313E53"/>
    <w:rsid w:val="003144E5"/>
    <w:rsid w:val="0031467B"/>
    <w:rsid w:val="003148A0"/>
    <w:rsid w:val="00314C77"/>
    <w:rsid w:val="0031524A"/>
    <w:rsid w:val="003158AA"/>
    <w:rsid w:val="003158F1"/>
    <w:rsid w:val="00315DFF"/>
    <w:rsid w:val="00315E44"/>
    <w:rsid w:val="0031676C"/>
    <w:rsid w:val="003169C0"/>
    <w:rsid w:val="00316A3C"/>
    <w:rsid w:val="00316FAD"/>
    <w:rsid w:val="00316FFA"/>
    <w:rsid w:val="0031754A"/>
    <w:rsid w:val="00317CBE"/>
    <w:rsid w:val="00317CD9"/>
    <w:rsid w:val="0032024E"/>
    <w:rsid w:val="003203D1"/>
    <w:rsid w:val="003208AA"/>
    <w:rsid w:val="00320B08"/>
    <w:rsid w:val="0032122F"/>
    <w:rsid w:val="003212D1"/>
    <w:rsid w:val="00321698"/>
    <w:rsid w:val="00321B9A"/>
    <w:rsid w:val="00323178"/>
    <w:rsid w:val="00323581"/>
    <w:rsid w:val="00323950"/>
    <w:rsid w:val="00323D57"/>
    <w:rsid w:val="003240CC"/>
    <w:rsid w:val="00324B2B"/>
    <w:rsid w:val="003260B4"/>
    <w:rsid w:val="00326422"/>
    <w:rsid w:val="00326AFE"/>
    <w:rsid w:val="00327744"/>
    <w:rsid w:val="00330397"/>
    <w:rsid w:val="00330695"/>
    <w:rsid w:val="003306E1"/>
    <w:rsid w:val="00330E4E"/>
    <w:rsid w:val="00330E8D"/>
    <w:rsid w:val="00330F2D"/>
    <w:rsid w:val="00331032"/>
    <w:rsid w:val="00331247"/>
    <w:rsid w:val="003312B8"/>
    <w:rsid w:val="00331477"/>
    <w:rsid w:val="00331978"/>
    <w:rsid w:val="00331CCA"/>
    <w:rsid w:val="00331DF7"/>
    <w:rsid w:val="00331F65"/>
    <w:rsid w:val="00332024"/>
    <w:rsid w:val="00332B61"/>
    <w:rsid w:val="003336DC"/>
    <w:rsid w:val="00333F61"/>
    <w:rsid w:val="003342BC"/>
    <w:rsid w:val="00334389"/>
    <w:rsid w:val="00334431"/>
    <w:rsid w:val="0033498B"/>
    <w:rsid w:val="00334D16"/>
    <w:rsid w:val="00334E4D"/>
    <w:rsid w:val="00334F59"/>
    <w:rsid w:val="0033532A"/>
    <w:rsid w:val="0033560D"/>
    <w:rsid w:val="00335CBA"/>
    <w:rsid w:val="003361B3"/>
    <w:rsid w:val="0033699F"/>
    <w:rsid w:val="00336C20"/>
    <w:rsid w:val="00337151"/>
    <w:rsid w:val="0033721B"/>
    <w:rsid w:val="003375C0"/>
    <w:rsid w:val="003378E3"/>
    <w:rsid w:val="00337E41"/>
    <w:rsid w:val="0034099F"/>
    <w:rsid w:val="00340C80"/>
    <w:rsid w:val="00340CAC"/>
    <w:rsid w:val="00340E84"/>
    <w:rsid w:val="003415C6"/>
    <w:rsid w:val="0034161B"/>
    <w:rsid w:val="003419FF"/>
    <w:rsid w:val="00343301"/>
    <w:rsid w:val="00343326"/>
    <w:rsid w:val="003434EE"/>
    <w:rsid w:val="00343B0E"/>
    <w:rsid w:val="00343CF0"/>
    <w:rsid w:val="00343FE9"/>
    <w:rsid w:val="0034401A"/>
    <w:rsid w:val="00344122"/>
    <w:rsid w:val="00344237"/>
    <w:rsid w:val="00344696"/>
    <w:rsid w:val="00344753"/>
    <w:rsid w:val="003447CB"/>
    <w:rsid w:val="00344BDD"/>
    <w:rsid w:val="0034509B"/>
    <w:rsid w:val="0034537B"/>
    <w:rsid w:val="00345522"/>
    <w:rsid w:val="0034569E"/>
    <w:rsid w:val="00345C76"/>
    <w:rsid w:val="003462DF"/>
    <w:rsid w:val="0034657A"/>
    <w:rsid w:val="00346CBF"/>
    <w:rsid w:val="00346CDF"/>
    <w:rsid w:val="00346CEB"/>
    <w:rsid w:val="003474FD"/>
    <w:rsid w:val="0034783D"/>
    <w:rsid w:val="003479AE"/>
    <w:rsid w:val="00347E0A"/>
    <w:rsid w:val="00350521"/>
    <w:rsid w:val="003510D7"/>
    <w:rsid w:val="003513FB"/>
    <w:rsid w:val="00351564"/>
    <w:rsid w:val="0035158B"/>
    <w:rsid w:val="00351801"/>
    <w:rsid w:val="00351A24"/>
    <w:rsid w:val="00351C21"/>
    <w:rsid w:val="0035274F"/>
    <w:rsid w:val="00352B2C"/>
    <w:rsid w:val="00353002"/>
    <w:rsid w:val="00353280"/>
    <w:rsid w:val="0035333A"/>
    <w:rsid w:val="00353603"/>
    <w:rsid w:val="00353CEC"/>
    <w:rsid w:val="0035438D"/>
    <w:rsid w:val="003544E4"/>
    <w:rsid w:val="003546F3"/>
    <w:rsid w:val="00354ABE"/>
    <w:rsid w:val="00354D4D"/>
    <w:rsid w:val="00354EB0"/>
    <w:rsid w:val="00355CA5"/>
    <w:rsid w:val="00356609"/>
    <w:rsid w:val="00356693"/>
    <w:rsid w:val="00356DD2"/>
    <w:rsid w:val="00357612"/>
    <w:rsid w:val="003600E0"/>
    <w:rsid w:val="00360463"/>
    <w:rsid w:val="0036050B"/>
    <w:rsid w:val="0036108A"/>
    <w:rsid w:val="00361513"/>
    <w:rsid w:val="00361D28"/>
    <w:rsid w:val="00362375"/>
    <w:rsid w:val="00362D1C"/>
    <w:rsid w:val="00363008"/>
    <w:rsid w:val="00363E67"/>
    <w:rsid w:val="003640D4"/>
    <w:rsid w:val="003641C9"/>
    <w:rsid w:val="00364424"/>
    <w:rsid w:val="00365919"/>
    <w:rsid w:val="00365E3F"/>
    <w:rsid w:val="003663B3"/>
    <w:rsid w:val="00366CD7"/>
    <w:rsid w:val="00366FE7"/>
    <w:rsid w:val="003672FE"/>
    <w:rsid w:val="003673D6"/>
    <w:rsid w:val="003675EA"/>
    <w:rsid w:val="00367656"/>
    <w:rsid w:val="00367728"/>
    <w:rsid w:val="00367AF5"/>
    <w:rsid w:val="00370561"/>
    <w:rsid w:val="00370698"/>
    <w:rsid w:val="003706D9"/>
    <w:rsid w:val="0037073F"/>
    <w:rsid w:val="0037108F"/>
    <w:rsid w:val="0037112B"/>
    <w:rsid w:val="0037137B"/>
    <w:rsid w:val="003716AE"/>
    <w:rsid w:val="003720B0"/>
    <w:rsid w:val="00372EE1"/>
    <w:rsid w:val="00372F25"/>
    <w:rsid w:val="0037324C"/>
    <w:rsid w:val="0037325E"/>
    <w:rsid w:val="003732AE"/>
    <w:rsid w:val="003732ED"/>
    <w:rsid w:val="0037337D"/>
    <w:rsid w:val="003734D8"/>
    <w:rsid w:val="003734F8"/>
    <w:rsid w:val="00373A02"/>
    <w:rsid w:val="00373ADE"/>
    <w:rsid w:val="00373B42"/>
    <w:rsid w:val="00373B84"/>
    <w:rsid w:val="00373C15"/>
    <w:rsid w:val="003746C2"/>
    <w:rsid w:val="00374730"/>
    <w:rsid w:val="00375515"/>
    <w:rsid w:val="003756C3"/>
    <w:rsid w:val="00375DD5"/>
    <w:rsid w:val="00375FAE"/>
    <w:rsid w:val="00376402"/>
    <w:rsid w:val="00376DA4"/>
    <w:rsid w:val="003771DE"/>
    <w:rsid w:val="00377BF3"/>
    <w:rsid w:val="00377CB5"/>
    <w:rsid w:val="00377E71"/>
    <w:rsid w:val="00377F37"/>
    <w:rsid w:val="003807D6"/>
    <w:rsid w:val="00381235"/>
    <w:rsid w:val="0038145F"/>
    <w:rsid w:val="00381505"/>
    <w:rsid w:val="00381B00"/>
    <w:rsid w:val="00381CFC"/>
    <w:rsid w:val="00382480"/>
    <w:rsid w:val="00382883"/>
    <w:rsid w:val="00382E30"/>
    <w:rsid w:val="0038345A"/>
    <w:rsid w:val="00383AE0"/>
    <w:rsid w:val="00383E69"/>
    <w:rsid w:val="00383FCB"/>
    <w:rsid w:val="00384771"/>
    <w:rsid w:val="003847D9"/>
    <w:rsid w:val="00384EB6"/>
    <w:rsid w:val="00385551"/>
    <w:rsid w:val="00386738"/>
    <w:rsid w:val="00386C5D"/>
    <w:rsid w:val="00386E87"/>
    <w:rsid w:val="00387E8D"/>
    <w:rsid w:val="00387E99"/>
    <w:rsid w:val="003900D9"/>
    <w:rsid w:val="00390298"/>
    <w:rsid w:val="00390815"/>
    <w:rsid w:val="00390AB7"/>
    <w:rsid w:val="00390D8F"/>
    <w:rsid w:val="00391510"/>
    <w:rsid w:val="00391C8D"/>
    <w:rsid w:val="003922FA"/>
    <w:rsid w:val="00392893"/>
    <w:rsid w:val="003929ED"/>
    <w:rsid w:val="00392C36"/>
    <w:rsid w:val="00392DFF"/>
    <w:rsid w:val="00393B6D"/>
    <w:rsid w:val="00394B03"/>
    <w:rsid w:val="00394F5A"/>
    <w:rsid w:val="00395569"/>
    <w:rsid w:val="00395B0D"/>
    <w:rsid w:val="00395EC4"/>
    <w:rsid w:val="003963CB"/>
    <w:rsid w:val="003966E3"/>
    <w:rsid w:val="003968CE"/>
    <w:rsid w:val="00396F17"/>
    <w:rsid w:val="003A003B"/>
    <w:rsid w:val="003A00FB"/>
    <w:rsid w:val="003A01F0"/>
    <w:rsid w:val="003A0872"/>
    <w:rsid w:val="003A0AEC"/>
    <w:rsid w:val="003A153D"/>
    <w:rsid w:val="003A1EFD"/>
    <w:rsid w:val="003A2135"/>
    <w:rsid w:val="003A22A0"/>
    <w:rsid w:val="003A2950"/>
    <w:rsid w:val="003A2B6E"/>
    <w:rsid w:val="003A2CFD"/>
    <w:rsid w:val="003A2D31"/>
    <w:rsid w:val="003A2E4A"/>
    <w:rsid w:val="003A32B0"/>
    <w:rsid w:val="003A3367"/>
    <w:rsid w:val="003A34C3"/>
    <w:rsid w:val="003A3A9F"/>
    <w:rsid w:val="003A4A63"/>
    <w:rsid w:val="003A4CCE"/>
    <w:rsid w:val="003A4E54"/>
    <w:rsid w:val="003A509C"/>
    <w:rsid w:val="003A510D"/>
    <w:rsid w:val="003A599C"/>
    <w:rsid w:val="003A6476"/>
    <w:rsid w:val="003A68CF"/>
    <w:rsid w:val="003A6E3C"/>
    <w:rsid w:val="003A7124"/>
    <w:rsid w:val="003A7639"/>
    <w:rsid w:val="003A7BBE"/>
    <w:rsid w:val="003A7F20"/>
    <w:rsid w:val="003A7FC8"/>
    <w:rsid w:val="003B034D"/>
    <w:rsid w:val="003B07FE"/>
    <w:rsid w:val="003B11B5"/>
    <w:rsid w:val="003B11E2"/>
    <w:rsid w:val="003B1AE1"/>
    <w:rsid w:val="003B2031"/>
    <w:rsid w:val="003B24EA"/>
    <w:rsid w:val="003B2C05"/>
    <w:rsid w:val="003B32BA"/>
    <w:rsid w:val="003B337D"/>
    <w:rsid w:val="003B33DF"/>
    <w:rsid w:val="003B3581"/>
    <w:rsid w:val="003B3B90"/>
    <w:rsid w:val="003B3DE0"/>
    <w:rsid w:val="003B3F1B"/>
    <w:rsid w:val="003B4AFB"/>
    <w:rsid w:val="003B5FDC"/>
    <w:rsid w:val="003B650F"/>
    <w:rsid w:val="003B66EE"/>
    <w:rsid w:val="003B76DA"/>
    <w:rsid w:val="003B7D71"/>
    <w:rsid w:val="003B7E71"/>
    <w:rsid w:val="003C0305"/>
    <w:rsid w:val="003C0EE6"/>
    <w:rsid w:val="003C1173"/>
    <w:rsid w:val="003C123A"/>
    <w:rsid w:val="003C182D"/>
    <w:rsid w:val="003C1961"/>
    <w:rsid w:val="003C1A28"/>
    <w:rsid w:val="003C1F1B"/>
    <w:rsid w:val="003C2BBC"/>
    <w:rsid w:val="003C34CD"/>
    <w:rsid w:val="003C36E9"/>
    <w:rsid w:val="003C3861"/>
    <w:rsid w:val="003C3AC1"/>
    <w:rsid w:val="003C446D"/>
    <w:rsid w:val="003C4682"/>
    <w:rsid w:val="003C49B8"/>
    <w:rsid w:val="003C4A99"/>
    <w:rsid w:val="003C4E4C"/>
    <w:rsid w:val="003C50E2"/>
    <w:rsid w:val="003C548D"/>
    <w:rsid w:val="003C5DD9"/>
    <w:rsid w:val="003C5DFB"/>
    <w:rsid w:val="003C636A"/>
    <w:rsid w:val="003C6D30"/>
    <w:rsid w:val="003C6F6B"/>
    <w:rsid w:val="003C726E"/>
    <w:rsid w:val="003C767D"/>
    <w:rsid w:val="003C7987"/>
    <w:rsid w:val="003C7E5B"/>
    <w:rsid w:val="003D1663"/>
    <w:rsid w:val="003D2049"/>
    <w:rsid w:val="003D22C7"/>
    <w:rsid w:val="003D2B8A"/>
    <w:rsid w:val="003D2FFE"/>
    <w:rsid w:val="003D3A18"/>
    <w:rsid w:val="003D3B3C"/>
    <w:rsid w:val="003D43F9"/>
    <w:rsid w:val="003D4A49"/>
    <w:rsid w:val="003D542D"/>
    <w:rsid w:val="003D591A"/>
    <w:rsid w:val="003D60EE"/>
    <w:rsid w:val="003D6870"/>
    <w:rsid w:val="003D750C"/>
    <w:rsid w:val="003D7538"/>
    <w:rsid w:val="003D7558"/>
    <w:rsid w:val="003D7AAB"/>
    <w:rsid w:val="003E0DF5"/>
    <w:rsid w:val="003E0FE5"/>
    <w:rsid w:val="003E1BF3"/>
    <w:rsid w:val="003E204C"/>
    <w:rsid w:val="003E208D"/>
    <w:rsid w:val="003E24B9"/>
    <w:rsid w:val="003E271D"/>
    <w:rsid w:val="003E29BC"/>
    <w:rsid w:val="003E2D78"/>
    <w:rsid w:val="003E2E52"/>
    <w:rsid w:val="003E31D0"/>
    <w:rsid w:val="003E38E4"/>
    <w:rsid w:val="003E3DFC"/>
    <w:rsid w:val="003E3EA8"/>
    <w:rsid w:val="003E3F6A"/>
    <w:rsid w:val="003E40E6"/>
    <w:rsid w:val="003E4BD8"/>
    <w:rsid w:val="003E5197"/>
    <w:rsid w:val="003E57B3"/>
    <w:rsid w:val="003E57DA"/>
    <w:rsid w:val="003E5C8E"/>
    <w:rsid w:val="003E60B6"/>
    <w:rsid w:val="003E658C"/>
    <w:rsid w:val="003E65DC"/>
    <w:rsid w:val="003E6E64"/>
    <w:rsid w:val="003E7635"/>
    <w:rsid w:val="003E7C7C"/>
    <w:rsid w:val="003E7E97"/>
    <w:rsid w:val="003F05C9"/>
    <w:rsid w:val="003F0936"/>
    <w:rsid w:val="003F0989"/>
    <w:rsid w:val="003F0BCB"/>
    <w:rsid w:val="003F0D0E"/>
    <w:rsid w:val="003F146E"/>
    <w:rsid w:val="003F1963"/>
    <w:rsid w:val="003F1AB3"/>
    <w:rsid w:val="003F1F82"/>
    <w:rsid w:val="003F22AC"/>
    <w:rsid w:val="003F22CC"/>
    <w:rsid w:val="003F2327"/>
    <w:rsid w:val="003F23CC"/>
    <w:rsid w:val="003F2AD4"/>
    <w:rsid w:val="003F3651"/>
    <w:rsid w:val="003F478B"/>
    <w:rsid w:val="003F487A"/>
    <w:rsid w:val="003F4B2C"/>
    <w:rsid w:val="003F550D"/>
    <w:rsid w:val="003F587B"/>
    <w:rsid w:val="003F5F68"/>
    <w:rsid w:val="003F6089"/>
    <w:rsid w:val="003F64A4"/>
    <w:rsid w:val="003F652E"/>
    <w:rsid w:val="003F759A"/>
    <w:rsid w:val="0040053E"/>
    <w:rsid w:val="004007E6"/>
    <w:rsid w:val="00400EB8"/>
    <w:rsid w:val="00401267"/>
    <w:rsid w:val="0040152E"/>
    <w:rsid w:val="0040153E"/>
    <w:rsid w:val="00401B4C"/>
    <w:rsid w:val="004024BC"/>
    <w:rsid w:val="00402C20"/>
    <w:rsid w:val="00402CDE"/>
    <w:rsid w:val="00403D2B"/>
    <w:rsid w:val="00403F1A"/>
    <w:rsid w:val="004044A7"/>
    <w:rsid w:val="004049C0"/>
    <w:rsid w:val="00404B28"/>
    <w:rsid w:val="00404DDE"/>
    <w:rsid w:val="004051B8"/>
    <w:rsid w:val="00405AF3"/>
    <w:rsid w:val="00406367"/>
    <w:rsid w:val="0040708B"/>
    <w:rsid w:val="00407312"/>
    <w:rsid w:val="004075D0"/>
    <w:rsid w:val="00407D29"/>
    <w:rsid w:val="00410228"/>
    <w:rsid w:val="00410665"/>
    <w:rsid w:val="004106A4"/>
    <w:rsid w:val="00411100"/>
    <w:rsid w:val="00411746"/>
    <w:rsid w:val="00411DBB"/>
    <w:rsid w:val="004120C5"/>
    <w:rsid w:val="00412D6C"/>
    <w:rsid w:val="0041352C"/>
    <w:rsid w:val="00413663"/>
    <w:rsid w:val="00413669"/>
    <w:rsid w:val="00413899"/>
    <w:rsid w:val="00413920"/>
    <w:rsid w:val="00413A9C"/>
    <w:rsid w:val="00413BA7"/>
    <w:rsid w:val="00413DCB"/>
    <w:rsid w:val="00413E66"/>
    <w:rsid w:val="0041434F"/>
    <w:rsid w:val="004145EF"/>
    <w:rsid w:val="0041476A"/>
    <w:rsid w:val="004147CA"/>
    <w:rsid w:val="00414EE7"/>
    <w:rsid w:val="004150A0"/>
    <w:rsid w:val="00415E8C"/>
    <w:rsid w:val="0041615A"/>
    <w:rsid w:val="004177A6"/>
    <w:rsid w:val="004177CB"/>
    <w:rsid w:val="00417B9B"/>
    <w:rsid w:val="00417E08"/>
    <w:rsid w:val="00417FB6"/>
    <w:rsid w:val="00420067"/>
    <w:rsid w:val="004201B5"/>
    <w:rsid w:val="00420436"/>
    <w:rsid w:val="00420933"/>
    <w:rsid w:val="00420B55"/>
    <w:rsid w:val="00421084"/>
    <w:rsid w:val="0042142F"/>
    <w:rsid w:val="00421812"/>
    <w:rsid w:val="00421898"/>
    <w:rsid w:val="00422025"/>
    <w:rsid w:val="00422177"/>
    <w:rsid w:val="00422783"/>
    <w:rsid w:val="00422AD8"/>
    <w:rsid w:val="00422F32"/>
    <w:rsid w:val="00422FEA"/>
    <w:rsid w:val="004233A0"/>
    <w:rsid w:val="00423996"/>
    <w:rsid w:val="00424051"/>
    <w:rsid w:val="004247B8"/>
    <w:rsid w:val="004247FD"/>
    <w:rsid w:val="00424DA4"/>
    <w:rsid w:val="00424F54"/>
    <w:rsid w:val="00425414"/>
    <w:rsid w:val="00425475"/>
    <w:rsid w:val="004255C4"/>
    <w:rsid w:val="00425929"/>
    <w:rsid w:val="004265F6"/>
    <w:rsid w:val="004267D1"/>
    <w:rsid w:val="00426971"/>
    <w:rsid w:val="0042736E"/>
    <w:rsid w:val="004273F4"/>
    <w:rsid w:val="00427580"/>
    <w:rsid w:val="00427D39"/>
    <w:rsid w:val="00430008"/>
    <w:rsid w:val="00430716"/>
    <w:rsid w:val="004313FD"/>
    <w:rsid w:val="004315D8"/>
    <w:rsid w:val="00432BCA"/>
    <w:rsid w:val="00432D61"/>
    <w:rsid w:val="00433194"/>
    <w:rsid w:val="00433AC7"/>
    <w:rsid w:val="00434671"/>
    <w:rsid w:val="00434BD7"/>
    <w:rsid w:val="00434C58"/>
    <w:rsid w:val="00435061"/>
    <w:rsid w:val="00435610"/>
    <w:rsid w:val="0043584D"/>
    <w:rsid w:val="004359FD"/>
    <w:rsid w:val="00435B03"/>
    <w:rsid w:val="00435E3A"/>
    <w:rsid w:val="004360DD"/>
    <w:rsid w:val="00436586"/>
    <w:rsid w:val="0043680C"/>
    <w:rsid w:val="00436A8A"/>
    <w:rsid w:val="00436CAE"/>
    <w:rsid w:val="00436D28"/>
    <w:rsid w:val="00436EA6"/>
    <w:rsid w:val="004372A6"/>
    <w:rsid w:val="004376C4"/>
    <w:rsid w:val="0043792E"/>
    <w:rsid w:val="00437DAD"/>
    <w:rsid w:val="0044097D"/>
    <w:rsid w:val="00440BCD"/>
    <w:rsid w:val="00440EBC"/>
    <w:rsid w:val="0044136A"/>
    <w:rsid w:val="00441AF7"/>
    <w:rsid w:val="00442776"/>
    <w:rsid w:val="004427FE"/>
    <w:rsid w:val="00442838"/>
    <w:rsid w:val="00442910"/>
    <w:rsid w:val="00442A7B"/>
    <w:rsid w:val="004439AF"/>
    <w:rsid w:val="00443A57"/>
    <w:rsid w:val="00444181"/>
    <w:rsid w:val="004442DF"/>
    <w:rsid w:val="0044460A"/>
    <w:rsid w:val="0044469B"/>
    <w:rsid w:val="00444EB5"/>
    <w:rsid w:val="00445607"/>
    <w:rsid w:val="00445A63"/>
    <w:rsid w:val="00445C51"/>
    <w:rsid w:val="0044642A"/>
    <w:rsid w:val="0044646E"/>
    <w:rsid w:val="00446706"/>
    <w:rsid w:val="00446732"/>
    <w:rsid w:val="00446F12"/>
    <w:rsid w:val="00447267"/>
    <w:rsid w:val="0044729E"/>
    <w:rsid w:val="00447430"/>
    <w:rsid w:val="00447BB5"/>
    <w:rsid w:val="00447C5E"/>
    <w:rsid w:val="00447D21"/>
    <w:rsid w:val="00447FF4"/>
    <w:rsid w:val="00450175"/>
    <w:rsid w:val="00450209"/>
    <w:rsid w:val="0045025A"/>
    <w:rsid w:val="0045042B"/>
    <w:rsid w:val="00450E17"/>
    <w:rsid w:val="00450FA1"/>
    <w:rsid w:val="004510C3"/>
    <w:rsid w:val="004510F6"/>
    <w:rsid w:val="004512B8"/>
    <w:rsid w:val="00451624"/>
    <w:rsid w:val="0045168D"/>
    <w:rsid w:val="0045182C"/>
    <w:rsid w:val="004529C1"/>
    <w:rsid w:val="00452E5F"/>
    <w:rsid w:val="00453835"/>
    <w:rsid w:val="00453CCB"/>
    <w:rsid w:val="0045402D"/>
    <w:rsid w:val="004540E7"/>
    <w:rsid w:val="004543F3"/>
    <w:rsid w:val="00454535"/>
    <w:rsid w:val="00454584"/>
    <w:rsid w:val="004553F8"/>
    <w:rsid w:val="00455659"/>
    <w:rsid w:val="0045571E"/>
    <w:rsid w:val="0045655C"/>
    <w:rsid w:val="00456915"/>
    <w:rsid w:val="004575B3"/>
    <w:rsid w:val="0045792F"/>
    <w:rsid w:val="0046079A"/>
    <w:rsid w:val="00460A41"/>
    <w:rsid w:val="00460E37"/>
    <w:rsid w:val="00460E97"/>
    <w:rsid w:val="00461216"/>
    <w:rsid w:val="004612AB"/>
    <w:rsid w:val="00461656"/>
    <w:rsid w:val="00461DE5"/>
    <w:rsid w:val="00462087"/>
    <w:rsid w:val="00462A65"/>
    <w:rsid w:val="0046314B"/>
    <w:rsid w:val="00463154"/>
    <w:rsid w:val="004635D6"/>
    <w:rsid w:val="004636CE"/>
    <w:rsid w:val="00463E35"/>
    <w:rsid w:val="004654A8"/>
    <w:rsid w:val="00465FA6"/>
    <w:rsid w:val="00466819"/>
    <w:rsid w:val="0046687D"/>
    <w:rsid w:val="00466FE8"/>
    <w:rsid w:val="00470462"/>
    <w:rsid w:val="0047063E"/>
    <w:rsid w:val="00470F53"/>
    <w:rsid w:val="004713E3"/>
    <w:rsid w:val="00471F3A"/>
    <w:rsid w:val="0047299D"/>
    <w:rsid w:val="00473028"/>
    <w:rsid w:val="00473340"/>
    <w:rsid w:val="004736A2"/>
    <w:rsid w:val="004743EA"/>
    <w:rsid w:val="0047455D"/>
    <w:rsid w:val="00474569"/>
    <w:rsid w:val="00474624"/>
    <w:rsid w:val="00474BF0"/>
    <w:rsid w:val="004750FB"/>
    <w:rsid w:val="004755E0"/>
    <w:rsid w:val="00475A54"/>
    <w:rsid w:val="00475C06"/>
    <w:rsid w:val="00476323"/>
    <w:rsid w:val="004764EB"/>
    <w:rsid w:val="00476E61"/>
    <w:rsid w:val="00476FA5"/>
    <w:rsid w:val="0047726A"/>
    <w:rsid w:val="00477C3A"/>
    <w:rsid w:val="00477D05"/>
    <w:rsid w:val="00480023"/>
    <w:rsid w:val="004800D9"/>
    <w:rsid w:val="004802F6"/>
    <w:rsid w:val="00480733"/>
    <w:rsid w:val="00480854"/>
    <w:rsid w:val="004814AD"/>
    <w:rsid w:val="0048152C"/>
    <w:rsid w:val="0048174D"/>
    <w:rsid w:val="00482018"/>
    <w:rsid w:val="00482B1F"/>
    <w:rsid w:val="004830C5"/>
    <w:rsid w:val="00483851"/>
    <w:rsid w:val="00483919"/>
    <w:rsid w:val="00483B7A"/>
    <w:rsid w:val="004841FE"/>
    <w:rsid w:val="00484233"/>
    <w:rsid w:val="004844A0"/>
    <w:rsid w:val="004847CF"/>
    <w:rsid w:val="004849E0"/>
    <w:rsid w:val="00484A0F"/>
    <w:rsid w:val="00484C65"/>
    <w:rsid w:val="004854BA"/>
    <w:rsid w:val="00485595"/>
    <w:rsid w:val="004863B0"/>
    <w:rsid w:val="004864C4"/>
    <w:rsid w:val="0048757C"/>
    <w:rsid w:val="00487656"/>
    <w:rsid w:val="00487AE1"/>
    <w:rsid w:val="004901D0"/>
    <w:rsid w:val="00490F0F"/>
    <w:rsid w:val="004910AD"/>
    <w:rsid w:val="004913AB"/>
    <w:rsid w:val="00491E68"/>
    <w:rsid w:val="0049220B"/>
    <w:rsid w:val="004922B4"/>
    <w:rsid w:val="004922D8"/>
    <w:rsid w:val="0049294C"/>
    <w:rsid w:val="00493A45"/>
    <w:rsid w:val="0049458B"/>
    <w:rsid w:val="0049464B"/>
    <w:rsid w:val="0049573F"/>
    <w:rsid w:val="004959A6"/>
    <w:rsid w:val="00495AFF"/>
    <w:rsid w:val="00495F57"/>
    <w:rsid w:val="00496650"/>
    <w:rsid w:val="0049668F"/>
    <w:rsid w:val="0049691B"/>
    <w:rsid w:val="00496E8D"/>
    <w:rsid w:val="00497195"/>
    <w:rsid w:val="00497CB6"/>
    <w:rsid w:val="004A01C4"/>
    <w:rsid w:val="004A09F0"/>
    <w:rsid w:val="004A0A34"/>
    <w:rsid w:val="004A1063"/>
    <w:rsid w:val="004A1142"/>
    <w:rsid w:val="004A138F"/>
    <w:rsid w:val="004A147F"/>
    <w:rsid w:val="004A1D25"/>
    <w:rsid w:val="004A1F04"/>
    <w:rsid w:val="004A1F18"/>
    <w:rsid w:val="004A2352"/>
    <w:rsid w:val="004A2779"/>
    <w:rsid w:val="004A2DA6"/>
    <w:rsid w:val="004A2F7C"/>
    <w:rsid w:val="004A33B2"/>
    <w:rsid w:val="004A34FA"/>
    <w:rsid w:val="004A3793"/>
    <w:rsid w:val="004A3840"/>
    <w:rsid w:val="004A39D9"/>
    <w:rsid w:val="004A3B4D"/>
    <w:rsid w:val="004A3EB6"/>
    <w:rsid w:val="004A3F91"/>
    <w:rsid w:val="004A4196"/>
    <w:rsid w:val="004A441B"/>
    <w:rsid w:val="004A464E"/>
    <w:rsid w:val="004A523B"/>
    <w:rsid w:val="004A5886"/>
    <w:rsid w:val="004A5998"/>
    <w:rsid w:val="004A681D"/>
    <w:rsid w:val="004A69F0"/>
    <w:rsid w:val="004A6A16"/>
    <w:rsid w:val="004A6B11"/>
    <w:rsid w:val="004A6DDA"/>
    <w:rsid w:val="004A6F3B"/>
    <w:rsid w:val="004A707E"/>
    <w:rsid w:val="004A74A3"/>
    <w:rsid w:val="004A7652"/>
    <w:rsid w:val="004A76E7"/>
    <w:rsid w:val="004B01BF"/>
    <w:rsid w:val="004B0AD0"/>
    <w:rsid w:val="004B0B7F"/>
    <w:rsid w:val="004B0C33"/>
    <w:rsid w:val="004B19B4"/>
    <w:rsid w:val="004B1C03"/>
    <w:rsid w:val="004B2B2F"/>
    <w:rsid w:val="004B36A4"/>
    <w:rsid w:val="004B3AC9"/>
    <w:rsid w:val="004B3AE1"/>
    <w:rsid w:val="004B3BE9"/>
    <w:rsid w:val="004B4071"/>
    <w:rsid w:val="004B5135"/>
    <w:rsid w:val="004B5522"/>
    <w:rsid w:val="004B5808"/>
    <w:rsid w:val="004B5AC8"/>
    <w:rsid w:val="004B5B61"/>
    <w:rsid w:val="004B64B9"/>
    <w:rsid w:val="004B71F6"/>
    <w:rsid w:val="004B766D"/>
    <w:rsid w:val="004B7A9A"/>
    <w:rsid w:val="004B7B90"/>
    <w:rsid w:val="004C089F"/>
    <w:rsid w:val="004C0AB2"/>
    <w:rsid w:val="004C0C95"/>
    <w:rsid w:val="004C0E38"/>
    <w:rsid w:val="004C20B2"/>
    <w:rsid w:val="004C20BD"/>
    <w:rsid w:val="004C2193"/>
    <w:rsid w:val="004C246C"/>
    <w:rsid w:val="004C2563"/>
    <w:rsid w:val="004C3E78"/>
    <w:rsid w:val="004C3F83"/>
    <w:rsid w:val="004C4344"/>
    <w:rsid w:val="004C4AA4"/>
    <w:rsid w:val="004C4B56"/>
    <w:rsid w:val="004C50A9"/>
    <w:rsid w:val="004C5136"/>
    <w:rsid w:val="004C5143"/>
    <w:rsid w:val="004C5548"/>
    <w:rsid w:val="004C575C"/>
    <w:rsid w:val="004C5E5B"/>
    <w:rsid w:val="004C5FE3"/>
    <w:rsid w:val="004C7233"/>
    <w:rsid w:val="004C75E4"/>
    <w:rsid w:val="004C798D"/>
    <w:rsid w:val="004C7BAB"/>
    <w:rsid w:val="004C7E5F"/>
    <w:rsid w:val="004D0022"/>
    <w:rsid w:val="004D05A0"/>
    <w:rsid w:val="004D07F0"/>
    <w:rsid w:val="004D0BED"/>
    <w:rsid w:val="004D0D45"/>
    <w:rsid w:val="004D0D50"/>
    <w:rsid w:val="004D148D"/>
    <w:rsid w:val="004D1708"/>
    <w:rsid w:val="004D17D8"/>
    <w:rsid w:val="004D1949"/>
    <w:rsid w:val="004D1E77"/>
    <w:rsid w:val="004D1EF1"/>
    <w:rsid w:val="004D2025"/>
    <w:rsid w:val="004D216C"/>
    <w:rsid w:val="004D250A"/>
    <w:rsid w:val="004D29DA"/>
    <w:rsid w:val="004D3128"/>
    <w:rsid w:val="004D35B3"/>
    <w:rsid w:val="004D36A2"/>
    <w:rsid w:val="004D3CBB"/>
    <w:rsid w:val="004D4369"/>
    <w:rsid w:val="004D49A1"/>
    <w:rsid w:val="004D49D2"/>
    <w:rsid w:val="004D4DB0"/>
    <w:rsid w:val="004D4E1D"/>
    <w:rsid w:val="004D5164"/>
    <w:rsid w:val="004D5C01"/>
    <w:rsid w:val="004D5FD5"/>
    <w:rsid w:val="004D66C0"/>
    <w:rsid w:val="004D6846"/>
    <w:rsid w:val="004D6DB8"/>
    <w:rsid w:val="004D6EFF"/>
    <w:rsid w:val="004D7355"/>
    <w:rsid w:val="004D7876"/>
    <w:rsid w:val="004D7A30"/>
    <w:rsid w:val="004D7BF3"/>
    <w:rsid w:val="004D7CE1"/>
    <w:rsid w:val="004E001E"/>
    <w:rsid w:val="004E0389"/>
    <w:rsid w:val="004E0636"/>
    <w:rsid w:val="004E0A10"/>
    <w:rsid w:val="004E0D15"/>
    <w:rsid w:val="004E0ED6"/>
    <w:rsid w:val="004E10C5"/>
    <w:rsid w:val="004E1234"/>
    <w:rsid w:val="004E1261"/>
    <w:rsid w:val="004E1791"/>
    <w:rsid w:val="004E17BF"/>
    <w:rsid w:val="004E1857"/>
    <w:rsid w:val="004E1EB1"/>
    <w:rsid w:val="004E2240"/>
    <w:rsid w:val="004E275B"/>
    <w:rsid w:val="004E29EA"/>
    <w:rsid w:val="004E2B76"/>
    <w:rsid w:val="004E37B6"/>
    <w:rsid w:val="004E411E"/>
    <w:rsid w:val="004E4834"/>
    <w:rsid w:val="004E4F4D"/>
    <w:rsid w:val="004E501A"/>
    <w:rsid w:val="004E5496"/>
    <w:rsid w:val="004E5702"/>
    <w:rsid w:val="004E58D1"/>
    <w:rsid w:val="004E5E62"/>
    <w:rsid w:val="004E6090"/>
    <w:rsid w:val="004E66B9"/>
    <w:rsid w:val="004E69F9"/>
    <w:rsid w:val="004F0403"/>
    <w:rsid w:val="004F048C"/>
    <w:rsid w:val="004F0588"/>
    <w:rsid w:val="004F06D8"/>
    <w:rsid w:val="004F07B0"/>
    <w:rsid w:val="004F1318"/>
    <w:rsid w:val="004F1333"/>
    <w:rsid w:val="004F18BC"/>
    <w:rsid w:val="004F1A05"/>
    <w:rsid w:val="004F1AD6"/>
    <w:rsid w:val="004F1B6B"/>
    <w:rsid w:val="004F22A0"/>
    <w:rsid w:val="004F248B"/>
    <w:rsid w:val="004F2C02"/>
    <w:rsid w:val="004F329E"/>
    <w:rsid w:val="004F4013"/>
    <w:rsid w:val="004F42B7"/>
    <w:rsid w:val="004F4792"/>
    <w:rsid w:val="004F4CD2"/>
    <w:rsid w:val="004F5285"/>
    <w:rsid w:val="004F5D37"/>
    <w:rsid w:val="004F5E6D"/>
    <w:rsid w:val="004F6026"/>
    <w:rsid w:val="004F65AE"/>
    <w:rsid w:val="004F6F2F"/>
    <w:rsid w:val="004F6FDE"/>
    <w:rsid w:val="004F7940"/>
    <w:rsid w:val="00500562"/>
    <w:rsid w:val="005006CD"/>
    <w:rsid w:val="005006E2"/>
    <w:rsid w:val="0050137E"/>
    <w:rsid w:val="00501FD7"/>
    <w:rsid w:val="00502058"/>
    <w:rsid w:val="005021E1"/>
    <w:rsid w:val="005021EA"/>
    <w:rsid w:val="005029F4"/>
    <w:rsid w:val="00502A83"/>
    <w:rsid w:val="00502D78"/>
    <w:rsid w:val="00502E6A"/>
    <w:rsid w:val="0050309D"/>
    <w:rsid w:val="005030CA"/>
    <w:rsid w:val="0050327F"/>
    <w:rsid w:val="0050334E"/>
    <w:rsid w:val="00503660"/>
    <w:rsid w:val="005037CB"/>
    <w:rsid w:val="005037CE"/>
    <w:rsid w:val="005039C8"/>
    <w:rsid w:val="00504392"/>
    <w:rsid w:val="0050459A"/>
    <w:rsid w:val="00504767"/>
    <w:rsid w:val="00504A4D"/>
    <w:rsid w:val="00504CCC"/>
    <w:rsid w:val="005051EF"/>
    <w:rsid w:val="005059A0"/>
    <w:rsid w:val="00505F77"/>
    <w:rsid w:val="00505FFC"/>
    <w:rsid w:val="005065B2"/>
    <w:rsid w:val="005067EF"/>
    <w:rsid w:val="00507A83"/>
    <w:rsid w:val="00507BF3"/>
    <w:rsid w:val="00507D9A"/>
    <w:rsid w:val="005108D9"/>
    <w:rsid w:val="00510F16"/>
    <w:rsid w:val="00511626"/>
    <w:rsid w:val="00511AE7"/>
    <w:rsid w:val="00511E33"/>
    <w:rsid w:val="0051203C"/>
    <w:rsid w:val="005123E4"/>
    <w:rsid w:val="00512414"/>
    <w:rsid w:val="005127F3"/>
    <w:rsid w:val="00512DF2"/>
    <w:rsid w:val="005134E5"/>
    <w:rsid w:val="00513AD7"/>
    <w:rsid w:val="00513B89"/>
    <w:rsid w:val="00514578"/>
    <w:rsid w:val="00514599"/>
    <w:rsid w:val="005152F0"/>
    <w:rsid w:val="0051566C"/>
    <w:rsid w:val="00516787"/>
    <w:rsid w:val="00516B98"/>
    <w:rsid w:val="00516CEC"/>
    <w:rsid w:val="00516FC4"/>
    <w:rsid w:val="005173E3"/>
    <w:rsid w:val="00520098"/>
    <w:rsid w:val="005209D9"/>
    <w:rsid w:val="0052162D"/>
    <w:rsid w:val="005216FA"/>
    <w:rsid w:val="005218E6"/>
    <w:rsid w:val="00522337"/>
    <w:rsid w:val="0052236A"/>
    <w:rsid w:val="00522858"/>
    <w:rsid w:val="00522989"/>
    <w:rsid w:val="00522C76"/>
    <w:rsid w:val="00523068"/>
    <w:rsid w:val="00523373"/>
    <w:rsid w:val="0052367D"/>
    <w:rsid w:val="00523F6E"/>
    <w:rsid w:val="00524885"/>
    <w:rsid w:val="0052489E"/>
    <w:rsid w:val="005248DC"/>
    <w:rsid w:val="00525A7F"/>
    <w:rsid w:val="00525C4B"/>
    <w:rsid w:val="00525F4C"/>
    <w:rsid w:val="0052602C"/>
    <w:rsid w:val="00526396"/>
    <w:rsid w:val="005268DF"/>
    <w:rsid w:val="005269F0"/>
    <w:rsid w:val="00526AE5"/>
    <w:rsid w:val="0052714E"/>
    <w:rsid w:val="0052781F"/>
    <w:rsid w:val="0052788C"/>
    <w:rsid w:val="00527BBF"/>
    <w:rsid w:val="00530C12"/>
    <w:rsid w:val="00531389"/>
    <w:rsid w:val="00531DBF"/>
    <w:rsid w:val="00531F23"/>
    <w:rsid w:val="0053242B"/>
    <w:rsid w:val="00532826"/>
    <w:rsid w:val="0053283B"/>
    <w:rsid w:val="0053288D"/>
    <w:rsid w:val="00532A11"/>
    <w:rsid w:val="0053335C"/>
    <w:rsid w:val="00533735"/>
    <w:rsid w:val="00533AB3"/>
    <w:rsid w:val="005344C7"/>
    <w:rsid w:val="005345EE"/>
    <w:rsid w:val="00534A4B"/>
    <w:rsid w:val="00534A8F"/>
    <w:rsid w:val="00534D5F"/>
    <w:rsid w:val="00534EDB"/>
    <w:rsid w:val="0053548A"/>
    <w:rsid w:val="005357CC"/>
    <w:rsid w:val="005358D1"/>
    <w:rsid w:val="00535B38"/>
    <w:rsid w:val="00536251"/>
    <w:rsid w:val="00536652"/>
    <w:rsid w:val="00536CA2"/>
    <w:rsid w:val="00536F49"/>
    <w:rsid w:val="00537262"/>
    <w:rsid w:val="0053767F"/>
    <w:rsid w:val="00537784"/>
    <w:rsid w:val="00537ECE"/>
    <w:rsid w:val="00537F49"/>
    <w:rsid w:val="00540136"/>
    <w:rsid w:val="005403E8"/>
    <w:rsid w:val="00540945"/>
    <w:rsid w:val="00540ADF"/>
    <w:rsid w:val="00540E28"/>
    <w:rsid w:val="005410E3"/>
    <w:rsid w:val="00541AE9"/>
    <w:rsid w:val="00541D11"/>
    <w:rsid w:val="00541DFA"/>
    <w:rsid w:val="00542025"/>
    <w:rsid w:val="0054284F"/>
    <w:rsid w:val="00542A0C"/>
    <w:rsid w:val="00542B05"/>
    <w:rsid w:val="005430B5"/>
    <w:rsid w:val="005433C7"/>
    <w:rsid w:val="005434E6"/>
    <w:rsid w:val="00543667"/>
    <w:rsid w:val="00543723"/>
    <w:rsid w:val="005437F9"/>
    <w:rsid w:val="005438BB"/>
    <w:rsid w:val="00543B29"/>
    <w:rsid w:val="00543CD7"/>
    <w:rsid w:val="00544402"/>
    <w:rsid w:val="00544742"/>
    <w:rsid w:val="00544AA6"/>
    <w:rsid w:val="00544BAB"/>
    <w:rsid w:val="00544C8A"/>
    <w:rsid w:val="00544DBE"/>
    <w:rsid w:val="00545604"/>
    <w:rsid w:val="00545856"/>
    <w:rsid w:val="00545BCF"/>
    <w:rsid w:val="00545CDD"/>
    <w:rsid w:val="0054609D"/>
    <w:rsid w:val="0054642C"/>
    <w:rsid w:val="005466C0"/>
    <w:rsid w:val="00546E61"/>
    <w:rsid w:val="005473A7"/>
    <w:rsid w:val="00547A85"/>
    <w:rsid w:val="00547C0A"/>
    <w:rsid w:val="0055008C"/>
    <w:rsid w:val="0055036A"/>
    <w:rsid w:val="0055039C"/>
    <w:rsid w:val="005508D9"/>
    <w:rsid w:val="0055090C"/>
    <w:rsid w:val="005513F7"/>
    <w:rsid w:val="0055174B"/>
    <w:rsid w:val="00551ACE"/>
    <w:rsid w:val="00551CB7"/>
    <w:rsid w:val="0055268C"/>
    <w:rsid w:val="00552E79"/>
    <w:rsid w:val="005537CE"/>
    <w:rsid w:val="005537E9"/>
    <w:rsid w:val="00553BD1"/>
    <w:rsid w:val="00553D1F"/>
    <w:rsid w:val="005542D2"/>
    <w:rsid w:val="00555185"/>
    <w:rsid w:val="005552A9"/>
    <w:rsid w:val="00555458"/>
    <w:rsid w:val="00555D1C"/>
    <w:rsid w:val="00555F21"/>
    <w:rsid w:val="00556202"/>
    <w:rsid w:val="005562D1"/>
    <w:rsid w:val="0055633C"/>
    <w:rsid w:val="005565FE"/>
    <w:rsid w:val="0055706F"/>
    <w:rsid w:val="00557238"/>
    <w:rsid w:val="0055733D"/>
    <w:rsid w:val="005573FD"/>
    <w:rsid w:val="005578B4"/>
    <w:rsid w:val="00557E5B"/>
    <w:rsid w:val="00560400"/>
    <w:rsid w:val="00560DEA"/>
    <w:rsid w:val="0056126F"/>
    <w:rsid w:val="005612A0"/>
    <w:rsid w:val="00561563"/>
    <w:rsid w:val="00561A2C"/>
    <w:rsid w:val="00561AA4"/>
    <w:rsid w:val="00561B1F"/>
    <w:rsid w:val="00561EDA"/>
    <w:rsid w:val="00562FFA"/>
    <w:rsid w:val="00563654"/>
    <w:rsid w:val="00563747"/>
    <w:rsid w:val="00563966"/>
    <w:rsid w:val="00563C15"/>
    <w:rsid w:val="00563F04"/>
    <w:rsid w:val="005647D5"/>
    <w:rsid w:val="005648F8"/>
    <w:rsid w:val="00564E03"/>
    <w:rsid w:val="00564FF5"/>
    <w:rsid w:val="0056501F"/>
    <w:rsid w:val="0056509C"/>
    <w:rsid w:val="00565292"/>
    <w:rsid w:val="005655C3"/>
    <w:rsid w:val="00566CD9"/>
    <w:rsid w:val="00566EC3"/>
    <w:rsid w:val="00567D37"/>
    <w:rsid w:val="005706CB"/>
    <w:rsid w:val="00570783"/>
    <w:rsid w:val="00570B57"/>
    <w:rsid w:val="005711E1"/>
    <w:rsid w:val="005719D8"/>
    <w:rsid w:val="00571E8C"/>
    <w:rsid w:val="00572616"/>
    <w:rsid w:val="005730B6"/>
    <w:rsid w:val="005732E5"/>
    <w:rsid w:val="00573B88"/>
    <w:rsid w:val="005743F1"/>
    <w:rsid w:val="005744F7"/>
    <w:rsid w:val="005746A0"/>
    <w:rsid w:val="00574FBA"/>
    <w:rsid w:val="00575168"/>
    <w:rsid w:val="00575516"/>
    <w:rsid w:val="00576630"/>
    <w:rsid w:val="0057685D"/>
    <w:rsid w:val="00576B10"/>
    <w:rsid w:val="00577665"/>
    <w:rsid w:val="0058099B"/>
    <w:rsid w:val="00580A82"/>
    <w:rsid w:val="00581546"/>
    <w:rsid w:val="00581716"/>
    <w:rsid w:val="00582112"/>
    <w:rsid w:val="00582CC9"/>
    <w:rsid w:val="00582F60"/>
    <w:rsid w:val="00582FB9"/>
    <w:rsid w:val="0058327D"/>
    <w:rsid w:val="00583301"/>
    <w:rsid w:val="0058341B"/>
    <w:rsid w:val="005835B0"/>
    <w:rsid w:val="00583694"/>
    <w:rsid w:val="00583706"/>
    <w:rsid w:val="00583795"/>
    <w:rsid w:val="005838A3"/>
    <w:rsid w:val="00583FB4"/>
    <w:rsid w:val="00584183"/>
    <w:rsid w:val="0058425B"/>
    <w:rsid w:val="00584C98"/>
    <w:rsid w:val="0058528B"/>
    <w:rsid w:val="005859BD"/>
    <w:rsid w:val="00585B2E"/>
    <w:rsid w:val="005861D6"/>
    <w:rsid w:val="0058646F"/>
    <w:rsid w:val="005866A5"/>
    <w:rsid w:val="005873E2"/>
    <w:rsid w:val="00587C96"/>
    <w:rsid w:val="00587D43"/>
    <w:rsid w:val="0059059B"/>
    <w:rsid w:val="00590BEE"/>
    <w:rsid w:val="00590FAE"/>
    <w:rsid w:val="00590FC3"/>
    <w:rsid w:val="005912FB"/>
    <w:rsid w:val="005916F6"/>
    <w:rsid w:val="00591BA5"/>
    <w:rsid w:val="00591F42"/>
    <w:rsid w:val="00592199"/>
    <w:rsid w:val="005925A5"/>
    <w:rsid w:val="00592F8A"/>
    <w:rsid w:val="005931FA"/>
    <w:rsid w:val="005937E8"/>
    <w:rsid w:val="00594159"/>
    <w:rsid w:val="0059426C"/>
    <w:rsid w:val="005948A7"/>
    <w:rsid w:val="00594ACC"/>
    <w:rsid w:val="00594C61"/>
    <w:rsid w:val="005954AE"/>
    <w:rsid w:val="00595739"/>
    <w:rsid w:val="0059574A"/>
    <w:rsid w:val="005957E3"/>
    <w:rsid w:val="00595B75"/>
    <w:rsid w:val="00595DE2"/>
    <w:rsid w:val="005961E5"/>
    <w:rsid w:val="00596AE2"/>
    <w:rsid w:val="00597061"/>
    <w:rsid w:val="005A01D5"/>
    <w:rsid w:val="005A10BB"/>
    <w:rsid w:val="005A148E"/>
    <w:rsid w:val="005A24D3"/>
    <w:rsid w:val="005A2750"/>
    <w:rsid w:val="005A33D6"/>
    <w:rsid w:val="005A35D5"/>
    <w:rsid w:val="005A372B"/>
    <w:rsid w:val="005A3993"/>
    <w:rsid w:val="005A3A04"/>
    <w:rsid w:val="005A3FC0"/>
    <w:rsid w:val="005A4744"/>
    <w:rsid w:val="005A474F"/>
    <w:rsid w:val="005A4BAF"/>
    <w:rsid w:val="005A4F81"/>
    <w:rsid w:val="005A50A2"/>
    <w:rsid w:val="005A5368"/>
    <w:rsid w:val="005A5625"/>
    <w:rsid w:val="005A57BE"/>
    <w:rsid w:val="005A57EF"/>
    <w:rsid w:val="005A648B"/>
    <w:rsid w:val="005A6E93"/>
    <w:rsid w:val="005A7185"/>
    <w:rsid w:val="005A7191"/>
    <w:rsid w:val="005A7374"/>
    <w:rsid w:val="005A74BA"/>
    <w:rsid w:val="005A79B0"/>
    <w:rsid w:val="005A7A1E"/>
    <w:rsid w:val="005A7D0A"/>
    <w:rsid w:val="005B031D"/>
    <w:rsid w:val="005B046F"/>
    <w:rsid w:val="005B058C"/>
    <w:rsid w:val="005B0819"/>
    <w:rsid w:val="005B0A57"/>
    <w:rsid w:val="005B1493"/>
    <w:rsid w:val="005B149E"/>
    <w:rsid w:val="005B1598"/>
    <w:rsid w:val="005B1736"/>
    <w:rsid w:val="005B1EE8"/>
    <w:rsid w:val="005B208E"/>
    <w:rsid w:val="005B21CC"/>
    <w:rsid w:val="005B2269"/>
    <w:rsid w:val="005B2822"/>
    <w:rsid w:val="005B2FBC"/>
    <w:rsid w:val="005B3279"/>
    <w:rsid w:val="005B3401"/>
    <w:rsid w:val="005B35AE"/>
    <w:rsid w:val="005B4030"/>
    <w:rsid w:val="005B46C2"/>
    <w:rsid w:val="005B46ED"/>
    <w:rsid w:val="005B5428"/>
    <w:rsid w:val="005B56E1"/>
    <w:rsid w:val="005B594E"/>
    <w:rsid w:val="005B59BD"/>
    <w:rsid w:val="005B5C19"/>
    <w:rsid w:val="005B5F26"/>
    <w:rsid w:val="005B7106"/>
    <w:rsid w:val="005B7208"/>
    <w:rsid w:val="005C0AF3"/>
    <w:rsid w:val="005C0B43"/>
    <w:rsid w:val="005C1D04"/>
    <w:rsid w:val="005C1F36"/>
    <w:rsid w:val="005C1F91"/>
    <w:rsid w:val="005C219C"/>
    <w:rsid w:val="005C25CE"/>
    <w:rsid w:val="005C2D4E"/>
    <w:rsid w:val="005C33EF"/>
    <w:rsid w:val="005C3B56"/>
    <w:rsid w:val="005C4045"/>
    <w:rsid w:val="005C43D8"/>
    <w:rsid w:val="005C49DE"/>
    <w:rsid w:val="005C4BAD"/>
    <w:rsid w:val="005C4CEC"/>
    <w:rsid w:val="005C512F"/>
    <w:rsid w:val="005C5AE6"/>
    <w:rsid w:val="005C5B55"/>
    <w:rsid w:val="005C5CD5"/>
    <w:rsid w:val="005C6629"/>
    <w:rsid w:val="005C6CED"/>
    <w:rsid w:val="005C6D4F"/>
    <w:rsid w:val="005C712E"/>
    <w:rsid w:val="005C752A"/>
    <w:rsid w:val="005C7689"/>
    <w:rsid w:val="005C7774"/>
    <w:rsid w:val="005C77F9"/>
    <w:rsid w:val="005C7BA0"/>
    <w:rsid w:val="005C7E1D"/>
    <w:rsid w:val="005C7FF5"/>
    <w:rsid w:val="005D00CA"/>
    <w:rsid w:val="005D0311"/>
    <w:rsid w:val="005D0901"/>
    <w:rsid w:val="005D0B6F"/>
    <w:rsid w:val="005D1030"/>
    <w:rsid w:val="005D10A9"/>
    <w:rsid w:val="005D1690"/>
    <w:rsid w:val="005D1A6F"/>
    <w:rsid w:val="005D1C29"/>
    <w:rsid w:val="005D2471"/>
    <w:rsid w:val="005D25B8"/>
    <w:rsid w:val="005D2E96"/>
    <w:rsid w:val="005D325B"/>
    <w:rsid w:val="005D3729"/>
    <w:rsid w:val="005D3B0C"/>
    <w:rsid w:val="005D4216"/>
    <w:rsid w:val="005D4311"/>
    <w:rsid w:val="005D4606"/>
    <w:rsid w:val="005D4A79"/>
    <w:rsid w:val="005D4CCD"/>
    <w:rsid w:val="005D53F1"/>
    <w:rsid w:val="005D5586"/>
    <w:rsid w:val="005D55D1"/>
    <w:rsid w:val="005D6145"/>
    <w:rsid w:val="005D6963"/>
    <w:rsid w:val="005D69D4"/>
    <w:rsid w:val="005D7777"/>
    <w:rsid w:val="005D7A0F"/>
    <w:rsid w:val="005E0CCF"/>
    <w:rsid w:val="005E0EEA"/>
    <w:rsid w:val="005E10D5"/>
    <w:rsid w:val="005E17F9"/>
    <w:rsid w:val="005E19A0"/>
    <w:rsid w:val="005E1CD9"/>
    <w:rsid w:val="005E1F6D"/>
    <w:rsid w:val="005E273B"/>
    <w:rsid w:val="005E281A"/>
    <w:rsid w:val="005E3176"/>
    <w:rsid w:val="005E45F5"/>
    <w:rsid w:val="005E474E"/>
    <w:rsid w:val="005E48C0"/>
    <w:rsid w:val="005E4DEF"/>
    <w:rsid w:val="005E4E58"/>
    <w:rsid w:val="005E4F5A"/>
    <w:rsid w:val="005E51A9"/>
    <w:rsid w:val="005E6109"/>
    <w:rsid w:val="005E6C85"/>
    <w:rsid w:val="005E6CF3"/>
    <w:rsid w:val="005E71D8"/>
    <w:rsid w:val="005E74C5"/>
    <w:rsid w:val="005E7AB3"/>
    <w:rsid w:val="005E7F1C"/>
    <w:rsid w:val="005F0582"/>
    <w:rsid w:val="005F0B5B"/>
    <w:rsid w:val="005F0D24"/>
    <w:rsid w:val="005F0D87"/>
    <w:rsid w:val="005F1121"/>
    <w:rsid w:val="005F1AA5"/>
    <w:rsid w:val="005F28D9"/>
    <w:rsid w:val="005F39D4"/>
    <w:rsid w:val="005F3DE8"/>
    <w:rsid w:val="005F3FD5"/>
    <w:rsid w:val="005F436C"/>
    <w:rsid w:val="005F462C"/>
    <w:rsid w:val="005F4657"/>
    <w:rsid w:val="005F4CC8"/>
    <w:rsid w:val="005F4FE0"/>
    <w:rsid w:val="005F5EA9"/>
    <w:rsid w:val="005F626D"/>
    <w:rsid w:val="005F6647"/>
    <w:rsid w:val="005F6A4F"/>
    <w:rsid w:val="005F7105"/>
    <w:rsid w:val="005F7966"/>
    <w:rsid w:val="005F7A56"/>
    <w:rsid w:val="005F7AC3"/>
    <w:rsid w:val="0060048E"/>
    <w:rsid w:val="00600592"/>
    <w:rsid w:val="00600D00"/>
    <w:rsid w:val="00600EE1"/>
    <w:rsid w:val="0060152C"/>
    <w:rsid w:val="006015D9"/>
    <w:rsid w:val="00601920"/>
    <w:rsid w:val="00601992"/>
    <w:rsid w:val="00601B41"/>
    <w:rsid w:val="00601BB2"/>
    <w:rsid w:val="006022B9"/>
    <w:rsid w:val="0060269E"/>
    <w:rsid w:val="00602759"/>
    <w:rsid w:val="00602C75"/>
    <w:rsid w:val="006039FE"/>
    <w:rsid w:val="00603FC1"/>
    <w:rsid w:val="0060434C"/>
    <w:rsid w:val="00604A03"/>
    <w:rsid w:val="00604CF3"/>
    <w:rsid w:val="0060528A"/>
    <w:rsid w:val="00606792"/>
    <w:rsid w:val="00606E86"/>
    <w:rsid w:val="00606EE0"/>
    <w:rsid w:val="00610149"/>
    <w:rsid w:val="00610292"/>
    <w:rsid w:val="006103E5"/>
    <w:rsid w:val="00610D04"/>
    <w:rsid w:val="006110D5"/>
    <w:rsid w:val="00611960"/>
    <w:rsid w:val="0061218F"/>
    <w:rsid w:val="00612667"/>
    <w:rsid w:val="00612B8C"/>
    <w:rsid w:val="006130C3"/>
    <w:rsid w:val="00613352"/>
    <w:rsid w:val="00613524"/>
    <w:rsid w:val="00613794"/>
    <w:rsid w:val="00613882"/>
    <w:rsid w:val="00613FD1"/>
    <w:rsid w:val="0061429A"/>
    <w:rsid w:val="00614AFE"/>
    <w:rsid w:val="00614C86"/>
    <w:rsid w:val="00614E89"/>
    <w:rsid w:val="00615358"/>
    <w:rsid w:val="006155C2"/>
    <w:rsid w:val="00615E78"/>
    <w:rsid w:val="0061630E"/>
    <w:rsid w:val="00616B2E"/>
    <w:rsid w:val="00616BF3"/>
    <w:rsid w:val="006172DB"/>
    <w:rsid w:val="00617AF9"/>
    <w:rsid w:val="00621692"/>
    <w:rsid w:val="00621816"/>
    <w:rsid w:val="00621AB5"/>
    <w:rsid w:val="00621AEF"/>
    <w:rsid w:val="00621E56"/>
    <w:rsid w:val="00622957"/>
    <w:rsid w:val="0062299D"/>
    <w:rsid w:val="006231D6"/>
    <w:rsid w:val="0062333D"/>
    <w:rsid w:val="0062357C"/>
    <w:rsid w:val="00623734"/>
    <w:rsid w:val="00623CD4"/>
    <w:rsid w:val="00624D1C"/>
    <w:rsid w:val="00625AAF"/>
    <w:rsid w:val="00625B47"/>
    <w:rsid w:val="00625F25"/>
    <w:rsid w:val="006264F5"/>
    <w:rsid w:val="00626911"/>
    <w:rsid w:val="00626C3E"/>
    <w:rsid w:val="00627253"/>
    <w:rsid w:val="00627B1F"/>
    <w:rsid w:val="0063057D"/>
    <w:rsid w:val="0063059D"/>
    <w:rsid w:val="00630754"/>
    <w:rsid w:val="00630902"/>
    <w:rsid w:val="00630A0E"/>
    <w:rsid w:val="00631258"/>
    <w:rsid w:val="006317D7"/>
    <w:rsid w:val="00631A26"/>
    <w:rsid w:val="00631D9E"/>
    <w:rsid w:val="00631FD9"/>
    <w:rsid w:val="006324D9"/>
    <w:rsid w:val="0063286D"/>
    <w:rsid w:val="00632C11"/>
    <w:rsid w:val="00633983"/>
    <w:rsid w:val="00633D63"/>
    <w:rsid w:val="006341B0"/>
    <w:rsid w:val="00634B79"/>
    <w:rsid w:val="00634BAC"/>
    <w:rsid w:val="006351D9"/>
    <w:rsid w:val="0063565F"/>
    <w:rsid w:val="006361D2"/>
    <w:rsid w:val="00636218"/>
    <w:rsid w:val="00636710"/>
    <w:rsid w:val="00636C98"/>
    <w:rsid w:val="0063765A"/>
    <w:rsid w:val="00637900"/>
    <w:rsid w:val="00640272"/>
    <w:rsid w:val="0064068B"/>
    <w:rsid w:val="00640E0C"/>
    <w:rsid w:val="00641457"/>
    <w:rsid w:val="00641CDC"/>
    <w:rsid w:val="00641F87"/>
    <w:rsid w:val="006426F2"/>
    <w:rsid w:val="0064289F"/>
    <w:rsid w:val="00642961"/>
    <w:rsid w:val="006430C9"/>
    <w:rsid w:val="00643414"/>
    <w:rsid w:val="0064407B"/>
    <w:rsid w:val="00644471"/>
    <w:rsid w:val="00644A27"/>
    <w:rsid w:val="00644B08"/>
    <w:rsid w:val="00644E51"/>
    <w:rsid w:val="0064540C"/>
    <w:rsid w:val="0064595B"/>
    <w:rsid w:val="00645F14"/>
    <w:rsid w:val="006463C7"/>
    <w:rsid w:val="00646549"/>
    <w:rsid w:val="00646890"/>
    <w:rsid w:val="00646BD2"/>
    <w:rsid w:val="00646DD9"/>
    <w:rsid w:val="00647012"/>
    <w:rsid w:val="0064713C"/>
    <w:rsid w:val="00647BD5"/>
    <w:rsid w:val="00647EF0"/>
    <w:rsid w:val="00650114"/>
    <w:rsid w:val="00650178"/>
    <w:rsid w:val="0065024E"/>
    <w:rsid w:val="0065030B"/>
    <w:rsid w:val="00650D09"/>
    <w:rsid w:val="00650FF7"/>
    <w:rsid w:val="00651229"/>
    <w:rsid w:val="00651396"/>
    <w:rsid w:val="00651557"/>
    <w:rsid w:val="006518E9"/>
    <w:rsid w:val="00651A24"/>
    <w:rsid w:val="00651DB5"/>
    <w:rsid w:val="00651EBE"/>
    <w:rsid w:val="00651EE2"/>
    <w:rsid w:val="0065232A"/>
    <w:rsid w:val="0065388C"/>
    <w:rsid w:val="006545FE"/>
    <w:rsid w:val="00654BE1"/>
    <w:rsid w:val="00654CF3"/>
    <w:rsid w:val="006550AB"/>
    <w:rsid w:val="00655141"/>
    <w:rsid w:val="006551FC"/>
    <w:rsid w:val="006559A3"/>
    <w:rsid w:val="00655B06"/>
    <w:rsid w:val="00655D91"/>
    <w:rsid w:val="006565DD"/>
    <w:rsid w:val="0065660E"/>
    <w:rsid w:val="006568EC"/>
    <w:rsid w:val="00656C04"/>
    <w:rsid w:val="00660034"/>
    <w:rsid w:val="006610E1"/>
    <w:rsid w:val="00661333"/>
    <w:rsid w:val="00661571"/>
    <w:rsid w:val="00661A0C"/>
    <w:rsid w:val="00661AC6"/>
    <w:rsid w:val="00661B00"/>
    <w:rsid w:val="00661BA1"/>
    <w:rsid w:val="00662452"/>
    <w:rsid w:val="00662457"/>
    <w:rsid w:val="0066259C"/>
    <w:rsid w:val="0066275E"/>
    <w:rsid w:val="00662CAF"/>
    <w:rsid w:val="0066358E"/>
    <w:rsid w:val="00664CBF"/>
    <w:rsid w:val="00664E75"/>
    <w:rsid w:val="00665996"/>
    <w:rsid w:val="00665A27"/>
    <w:rsid w:val="006663AD"/>
    <w:rsid w:val="006665A2"/>
    <w:rsid w:val="006666E5"/>
    <w:rsid w:val="00666D94"/>
    <w:rsid w:val="00666ED2"/>
    <w:rsid w:val="00667DC1"/>
    <w:rsid w:val="0067071E"/>
    <w:rsid w:val="00670D65"/>
    <w:rsid w:val="00670E4E"/>
    <w:rsid w:val="00670F42"/>
    <w:rsid w:val="00671390"/>
    <w:rsid w:val="00671501"/>
    <w:rsid w:val="006716AC"/>
    <w:rsid w:val="0067196E"/>
    <w:rsid w:val="006734B0"/>
    <w:rsid w:val="0067369F"/>
    <w:rsid w:val="00673E13"/>
    <w:rsid w:val="0067411E"/>
    <w:rsid w:val="00674800"/>
    <w:rsid w:val="0067497E"/>
    <w:rsid w:val="00674D8D"/>
    <w:rsid w:val="00675310"/>
    <w:rsid w:val="00675566"/>
    <w:rsid w:val="006758FF"/>
    <w:rsid w:val="006759BA"/>
    <w:rsid w:val="00676E17"/>
    <w:rsid w:val="006771F0"/>
    <w:rsid w:val="00677474"/>
    <w:rsid w:val="0067760E"/>
    <w:rsid w:val="00677784"/>
    <w:rsid w:val="00680701"/>
    <w:rsid w:val="006808A2"/>
    <w:rsid w:val="00680C43"/>
    <w:rsid w:val="00680FCE"/>
    <w:rsid w:val="0068154E"/>
    <w:rsid w:val="00681B91"/>
    <w:rsid w:val="00681F8B"/>
    <w:rsid w:val="00682350"/>
    <w:rsid w:val="00682986"/>
    <w:rsid w:val="00682E5E"/>
    <w:rsid w:val="00682EBB"/>
    <w:rsid w:val="00683074"/>
    <w:rsid w:val="006830E2"/>
    <w:rsid w:val="00683337"/>
    <w:rsid w:val="0068355A"/>
    <w:rsid w:val="006837CD"/>
    <w:rsid w:val="00683B91"/>
    <w:rsid w:val="00683D73"/>
    <w:rsid w:val="00683E0F"/>
    <w:rsid w:val="006847AB"/>
    <w:rsid w:val="0068496F"/>
    <w:rsid w:val="00685B1F"/>
    <w:rsid w:val="00685C67"/>
    <w:rsid w:val="00685E9F"/>
    <w:rsid w:val="00687808"/>
    <w:rsid w:val="006879FD"/>
    <w:rsid w:val="00687CF1"/>
    <w:rsid w:val="00690A92"/>
    <w:rsid w:val="00690D4A"/>
    <w:rsid w:val="006911B6"/>
    <w:rsid w:val="00691288"/>
    <w:rsid w:val="00691825"/>
    <w:rsid w:val="00691EFA"/>
    <w:rsid w:val="00692644"/>
    <w:rsid w:val="0069278E"/>
    <w:rsid w:val="00692BB2"/>
    <w:rsid w:val="00693061"/>
    <w:rsid w:val="00693581"/>
    <w:rsid w:val="0069358B"/>
    <w:rsid w:val="00693915"/>
    <w:rsid w:val="006947E8"/>
    <w:rsid w:val="0069481E"/>
    <w:rsid w:val="00695005"/>
    <w:rsid w:val="0069613F"/>
    <w:rsid w:val="006961D8"/>
    <w:rsid w:val="0069638D"/>
    <w:rsid w:val="00696444"/>
    <w:rsid w:val="0069653A"/>
    <w:rsid w:val="006965B5"/>
    <w:rsid w:val="00696B20"/>
    <w:rsid w:val="0069746A"/>
    <w:rsid w:val="00697568"/>
    <w:rsid w:val="00697AFC"/>
    <w:rsid w:val="00697CDA"/>
    <w:rsid w:val="00697E0A"/>
    <w:rsid w:val="00697F0B"/>
    <w:rsid w:val="006A0104"/>
    <w:rsid w:val="006A1228"/>
    <w:rsid w:val="006A147D"/>
    <w:rsid w:val="006A1490"/>
    <w:rsid w:val="006A156C"/>
    <w:rsid w:val="006A1837"/>
    <w:rsid w:val="006A25EC"/>
    <w:rsid w:val="006A2B87"/>
    <w:rsid w:val="006A3C32"/>
    <w:rsid w:val="006A3D81"/>
    <w:rsid w:val="006A447C"/>
    <w:rsid w:val="006A58A3"/>
    <w:rsid w:val="006A5A64"/>
    <w:rsid w:val="006A6837"/>
    <w:rsid w:val="006A7522"/>
    <w:rsid w:val="006A7E77"/>
    <w:rsid w:val="006A7ED1"/>
    <w:rsid w:val="006B023E"/>
    <w:rsid w:val="006B0F5B"/>
    <w:rsid w:val="006B15D7"/>
    <w:rsid w:val="006B1CC6"/>
    <w:rsid w:val="006B1DE6"/>
    <w:rsid w:val="006B235B"/>
    <w:rsid w:val="006B24A9"/>
    <w:rsid w:val="006B2A16"/>
    <w:rsid w:val="006B3047"/>
    <w:rsid w:val="006B349E"/>
    <w:rsid w:val="006B37A8"/>
    <w:rsid w:val="006B3820"/>
    <w:rsid w:val="006B3A38"/>
    <w:rsid w:val="006B3C81"/>
    <w:rsid w:val="006B41F6"/>
    <w:rsid w:val="006B4475"/>
    <w:rsid w:val="006B4548"/>
    <w:rsid w:val="006B4AB1"/>
    <w:rsid w:val="006B4EF1"/>
    <w:rsid w:val="006B5054"/>
    <w:rsid w:val="006B57A0"/>
    <w:rsid w:val="006B67D5"/>
    <w:rsid w:val="006B6D53"/>
    <w:rsid w:val="006B744C"/>
    <w:rsid w:val="006B74CA"/>
    <w:rsid w:val="006B7B5E"/>
    <w:rsid w:val="006C0109"/>
    <w:rsid w:val="006C0662"/>
    <w:rsid w:val="006C06E1"/>
    <w:rsid w:val="006C0BE3"/>
    <w:rsid w:val="006C1147"/>
    <w:rsid w:val="006C1183"/>
    <w:rsid w:val="006C18C5"/>
    <w:rsid w:val="006C1DD5"/>
    <w:rsid w:val="006C2304"/>
    <w:rsid w:val="006C2612"/>
    <w:rsid w:val="006C2DB0"/>
    <w:rsid w:val="006C4134"/>
    <w:rsid w:val="006C42EB"/>
    <w:rsid w:val="006C4766"/>
    <w:rsid w:val="006C47D3"/>
    <w:rsid w:val="006C4A1B"/>
    <w:rsid w:val="006C4B62"/>
    <w:rsid w:val="006C55BF"/>
    <w:rsid w:val="006C58A9"/>
    <w:rsid w:val="006C5FB1"/>
    <w:rsid w:val="006C67F8"/>
    <w:rsid w:val="006C6808"/>
    <w:rsid w:val="006C6A44"/>
    <w:rsid w:val="006C715A"/>
    <w:rsid w:val="006C721E"/>
    <w:rsid w:val="006C782F"/>
    <w:rsid w:val="006D0020"/>
    <w:rsid w:val="006D03D1"/>
    <w:rsid w:val="006D0823"/>
    <w:rsid w:val="006D0D2B"/>
    <w:rsid w:val="006D0E28"/>
    <w:rsid w:val="006D105C"/>
    <w:rsid w:val="006D1E25"/>
    <w:rsid w:val="006D1FA8"/>
    <w:rsid w:val="006D2546"/>
    <w:rsid w:val="006D2CF7"/>
    <w:rsid w:val="006D3232"/>
    <w:rsid w:val="006D38C0"/>
    <w:rsid w:val="006D38CC"/>
    <w:rsid w:val="006D3B01"/>
    <w:rsid w:val="006D3E5B"/>
    <w:rsid w:val="006D3E8D"/>
    <w:rsid w:val="006D3F8B"/>
    <w:rsid w:val="006D41B9"/>
    <w:rsid w:val="006D47D5"/>
    <w:rsid w:val="006D49A6"/>
    <w:rsid w:val="006D5070"/>
    <w:rsid w:val="006D50BC"/>
    <w:rsid w:val="006D5354"/>
    <w:rsid w:val="006D565F"/>
    <w:rsid w:val="006D586D"/>
    <w:rsid w:val="006D58FB"/>
    <w:rsid w:val="006D5ADF"/>
    <w:rsid w:val="006D5EE1"/>
    <w:rsid w:val="006D6026"/>
    <w:rsid w:val="006D644C"/>
    <w:rsid w:val="006D65E4"/>
    <w:rsid w:val="006D662B"/>
    <w:rsid w:val="006D67C4"/>
    <w:rsid w:val="006D6816"/>
    <w:rsid w:val="006D6C74"/>
    <w:rsid w:val="006D7387"/>
    <w:rsid w:val="006D7820"/>
    <w:rsid w:val="006D7DBF"/>
    <w:rsid w:val="006E0E20"/>
    <w:rsid w:val="006E0EA4"/>
    <w:rsid w:val="006E1659"/>
    <w:rsid w:val="006E1B96"/>
    <w:rsid w:val="006E2CE9"/>
    <w:rsid w:val="006E2CEE"/>
    <w:rsid w:val="006E37C5"/>
    <w:rsid w:val="006E4884"/>
    <w:rsid w:val="006E4B81"/>
    <w:rsid w:val="006E5711"/>
    <w:rsid w:val="006E58B7"/>
    <w:rsid w:val="006E5E8F"/>
    <w:rsid w:val="006E605F"/>
    <w:rsid w:val="006E6A93"/>
    <w:rsid w:val="006E6E1E"/>
    <w:rsid w:val="006E7137"/>
    <w:rsid w:val="006E78E6"/>
    <w:rsid w:val="006F0064"/>
    <w:rsid w:val="006F0282"/>
    <w:rsid w:val="006F03D7"/>
    <w:rsid w:val="006F0C12"/>
    <w:rsid w:val="006F1F99"/>
    <w:rsid w:val="006F262F"/>
    <w:rsid w:val="006F29E4"/>
    <w:rsid w:val="006F42F8"/>
    <w:rsid w:val="006F4368"/>
    <w:rsid w:val="006F4977"/>
    <w:rsid w:val="006F4AEE"/>
    <w:rsid w:val="006F4D35"/>
    <w:rsid w:val="006F4FFC"/>
    <w:rsid w:val="006F51DD"/>
    <w:rsid w:val="006F534D"/>
    <w:rsid w:val="006F6C2C"/>
    <w:rsid w:val="006F6E3D"/>
    <w:rsid w:val="006F7818"/>
    <w:rsid w:val="006F79EC"/>
    <w:rsid w:val="006F7ACE"/>
    <w:rsid w:val="006F7E73"/>
    <w:rsid w:val="006F7FC6"/>
    <w:rsid w:val="007003C5"/>
    <w:rsid w:val="00700588"/>
    <w:rsid w:val="00700746"/>
    <w:rsid w:val="00700880"/>
    <w:rsid w:val="00700D09"/>
    <w:rsid w:val="00701B85"/>
    <w:rsid w:val="00701F05"/>
    <w:rsid w:val="00701FE1"/>
    <w:rsid w:val="00702107"/>
    <w:rsid w:val="00702F23"/>
    <w:rsid w:val="007038A8"/>
    <w:rsid w:val="00703E04"/>
    <w:rsid w:val="00703F1A"/>
    <w:rsid w:val="007051D4"/>
    <w:rsid w:val="007058D1"/>
    <w:rsid w:val="00705CB1"/>
    <w:rsid w:val="007064A8"/>
    <w:rsid w:val="007068F5"/>
    <w:rsid w:val="00706E2F"/>
    <w:rsid w:val="007071E8"/>
    <w:rsid w:val="0070734B"/>
    <w:rsid w:val="0070791D"/>
    <w:rsid w:val="00707C56"/>
    <w:rsid w:val="00710292"/>
    <w:rsid w:val="007109FE"/>
    <w:rsid w:val="00710B70"/>
    <w:rsid w:val="00710B83"/>
    <w:rsid w:val="00710DCF"/>
    <w:rsid w:val="00711559"/>
    <w:rsid w:val="0071166D"/>
    <w:rsid w:val="0071189D"/>
    <w:rsid w:val="00711C42"/>
    <w:rsid w:val="0071238A"/>
    <w:rsid w:val="00712906"/>
    <w:rsid w:val="0071307E"/>
    <w:rsid w:val="0071388E"/>
    <w:rsid w:val="00713AAC"/>
    <w:rsid w:val="00713EAF"/>
    <w:rsid w:val="007140F6"/>
    <w:rsid w:val="00714434"/>
    <w:rsid w:val="0071466F"/>
    <w:rsid w:val="007160D8"/>
    <w:rsid w:val="007163B4"/>
    <w:rsid w:val="0071659B"/>
    <w:rsid w:val="00716654"/>
    <w:rsid w:val="007169BD"/>
    <w:rsid w:val="00716DFA"/>
    <w:rsid w:val="0071707A"/>
    <w:rsid w:val="007179FD"/>
    <w:rsid w:val="00717A22"/>
    <w:rsid w:val="007201DD"/>
    <w:rsid w:val="00720805"/>
    <w:rsid w:val="00720872"/>
    <w:rsid w:val="00720C32"/>
    <w:rsid w:val="00720CAD"/>
    <w:rsid w:val="00720D89"/>
    <w:rsid w:val="0072114B"/>
    <w:rsid w:val="0072186B"/>
    <w:rsid w:val="00721A2C"/>
    <w:rsid w:val="00721AF6"/>
    <w:rsid w:val="00722641"/>
    <w:rsid w:val="00722B49"/>
    <w:rsid w:val="00722CD0"/>
    <w:rsid w:val="00722DA6"/>
    <w:rsid w:val="0072319F"/>
    <w:rsid w:val="00723595"/>
    <w:rsid w:val="007237BB"/>
    <w:rsid w:val="00723D71"/>
    <w:rsid w:val="0072432B"/>
    <w:rsid w:val="007249EC"/>
    <w:rsid w:val="00724D3A"/>
    <w:rsid w:val="00724D6E"/>
    <w:rsid w:val="00724DF2"/>
    <w:rsid w:val="00724E40"/>
    <w:rsid w:val="0072531C"/>
    <w:rsid w:val="00725591"/>
    <w:rsid w:val="007256D5"/>
    <w:rsid w:val="00725A1D"/>
    <w:rsid w:val="007262C4"/>
    <w:rsid w:val="00726E37"/>
    <w:rsid w:val="00727087"/>
    <w:rsid w:val="007270DC"/>
    <w:rsid w:val="00727282"/>
    <w:rsid w:val="007272D9"/>
    <w:rsid w:val="0072742E"/>
    <w:rsid w:val="00727C41"/>
    <w:rsid w:val="00727CC6"/>
    <w:rsid w:val="00727E00"/>
    <w:rsid w:val="00730884"/>
    <w:rsid w:val="00730ACC"/>
    <w:rsid w:val="00730B56"/>
    <w:rsid w:val="00730DAE"/>
    <w:rsid w:val="00731613"/>
    <w:rsid w:val="007317AA"/>
    <w:rsid w:val="0073198E"/>
    <w:rsid w:val="0073277B"/>
    <w:rsid w:val="00732B01"/>
    <w:rsid w:val="00732DB2"/>
    <w:rsid w:val="0073315B"/>
    <w:rsid w:val="0073343E"/>
    <w:rsid w:val="00733F66"/>
    <w:rsid w:val="00733F87"/>
    <w:rsid w:val="00734358"/>
    <w:rsid w:val="00734489"/>
    <w:rsid w:val="0073471F"/>
    <w:rsid w:val="007349D8"/>
    <w:rsid w:val="007349F3"/>
    <w:rsid w:val="00734D32"/>
    <w:rsid w:val="007354C6"/>
    <w:rsid w:val="00735DF5"/>
    <w:rsid w:val="00736041"/>
    <w:rsid w:val="0073609E"/>
    <w:rsid w:val="007364F7"/>
    <w:rsid w:val="00736845"/>
    <w:rsid w:val="00736B61"/>
    <w:rsid w:val="00736EFB"/>
    <w:rsid w:val="0073715B"/>
    <w:rsid w:val="00737639"/>
    <w:rsid w:val="00737AD0"/>
    <w:rsid w:val="0074053B"/>
    <w:rsid w:val="0074055C"/>
    <w:rsid w:val="007406FB"/>
    <w:rsid w:val="007407D5"/>
    <w:rsid w:val="007407DB"/>
    <w:rsid w:val="00740F53"/>
    <w:rsid w:val="007410E1"/>
    <w:rsid w:val="00741316"/>
    <w:rsid w:val="00741449"/>
    <w:rsid w:val="0074170A"/>
    <w:rsid w:val="00741791"/>
    <w:rsid w:val="0074203C"/>
    <w:rsid w:val="00742B57"/>
    <w:rsid w:val="00742BC9"/>
    <w:rsid w:val="00743E0D"/>
    <w:rsid w:val="00743E67"/>
    <w:rsid w:val="00743FC6"/>
    <w:rsid w:val="007444F0"/>
    <w:rsid w:val="00744CD6"/>
    <w:rsid w:val="00744E32"/>
    <w:rsid w:val="00745CCA"/>
    <w:rsid w:val="0074638E"/>
    <w:rsid w:val="00746A46"/>
    <w:rsid w:val="00746BD6"/>
    <w:rsid w:val="00747340"/>
    <w:rsid w:val="0074765F"/>
    <w:rsid w:val="0074799C"/>
    <w:rsid w:val="00747C1B"/>
    <w:rsid w:val="00747DA8"/>
    <w:rsid w:val="00747DC8"/>
    <w:rsid w:val="007501F0"/>
    <w:rsid w:val="0075020F"/>
    <w:rsid w:val="00750875"/>
    <w:rsid w:val="00750A1C"/>
    <w:rsid w:val="00750CCC"/>
    <w:rsid w:val="00750F14"/>
    <w:rsid w:val="0075146B"/>
    <w:rsid w:val="0075165A"/>
    <w:rsid w:val="00751B3E"/>
    <w:rsid w:val="00752024"/>
    <w:rsid w:val="00752B57"/>
    <w:rsid w:val="00752E09"/>
    <w:rsid w:val="00753072"/>
    <w:rsid w:val="00753419"/>
    <w:rsid w:val="00753A49"/>
    <w:rsid w:val="0075433F"/>
    <w:rsid w:val="007546D3"/>
    <w:rsid w:val="00754B5C"/>
    <w:rsid w:val="0075515D"/>
    <w:rsid w:val="00755195"/>
    <w:rsid w:val="00755776"/>
    <w:rsid w:val="00755919"/>
    <w:rsid w:val="00755D14"/>
    <w:rsid w:val="00755D1D"/>
    <w:rsid w:val="0075607A"/>
    <w:rsid w:val="00756994"/>
    <w:rsid w:val="00756D58"/>
    <w:rsid w:val="00756E02"/>
    <w:rsid w:val="00760445"/>
    <w:rsid w:val="00760D32"/>
    <w:rsid w:val="00760F2A"/>
    <w:rsid w:val="00761308"/>
    <w:rsid w:val="00761A05"/>
    <w:rsid w:val="00761BED"/>
    <w:rsid w:val="00762505"/>
    <w:rsid w:val="0076290B"/>
    <w:rsid w:val="00762A74"/>
    <w:rsid w:val="00762B25"/>
    <w:rsid w:val="0076380D"/>
    <w:rsid w:val="0076389C"/>
    <w:rsid w:val="007641AA"/>
    <w:rsid w:val="007645B5"/>
    <w:rsid w:val="00764AE9"/>
    <w:rsid w:val="007650CC"/>
    <w:rsid w:val="0076515E"/>
    <w:rsid w:val="0076564A"/>
    <w:rsid w:val="007659EE"/>
    <w:rsid w:val="007664AC"/>
    <w:rsid w:val="007669D4"/>
    <w:rsid w:val="00766D29"/>
    <w:rsid w:val="00767181"/>
    <w:rsid w:val="00767BEB"/>
    <w:rsid w:val="00767F8B"/>
    <w:rsid w:val="00770D11"/>
    <w:rsid w:val="00771094"/>
    <w:rsid w:val="00771237"/>
    <w:rsid w:val="007717DF"/>
    <w:rsid w:val="00771FF1"/>
    <w:rsid w:val="0077202B"/>
    <w:rsid w:val="007720F5"/>
    <w:rsid w:val="007727A9"/>
    <w:rsid w:val="007728DE"/>
    <w:rsid w:val="00772E3A"/>
    <w:rsid w:val="00773BF0"/>
    <w:rsid w:val="00773FC6"/>
    <w:rsid w:val="007741FA"/>
    <w:rsid w:val="00774621"/>
    <w:rsid w:val="0077495C"/>
    <w:rsid w:val="00775123"/>
    <w:rsid w:val="007757B1"/>
    <w:rsid w:val="00775CB7"/>
    <w:rsid w:val="00775F31"/>
    <w:rsid w:val="00776C7C"/>
    <w:rsid w:val="00776DCA"/>
    <w:rsid w:val="00776E30"/>
    <w:rsid w:val="00776F1F"/>
    <w:rsid w:val="00777164"/>
    <w:rsid w:val="007776C9"/>
    <w:rsid w:val="007804F7"/>
    <w:rsid w:val="00780736"/>
    <w:rsid w:val="00780ADE"/>
    <w:rsid w:val="00780FEF"/>
    <w:rsid w:val="007826DB"/>
    <w:rsid w:val="0078271F"/>
    <w:rsid w:val="00782ECA"/>
    <w:rsid w:val="00782F79"/>
    <w:rsid w:val="00783074"/>
    <w:rsid w:val="007839F2"/>
    <w:rsid w:val="00783B3F"/>
    <w:rsid w:val="00783D8B"/>
    <w:rsid w:val="0078415E"/>
    <w:rsid w:val="007841C6"/>
    <w:rsid w:val="00784216"/>
    <w:rsid w:val="0078434A"/>
    <w:rsid w:val="00784AC8"/>
    <w:rsid w:val="00784BEA"/>
    <w:rsid w:val="00784D13"/>
    <w:rsid w:val="007853CC"/>
    <w:rsid w:val="00785C65"/>
    <w:rsid w:val="00785C6A"/>
    <w:rsid w:val="007867D6"/>
    <w:rsid w:val="00786BE7"/>
    <w:rsid w:val="00786D1B"/>
    <w:rsid w:val="00786EEB"/>
    <w:rsid w:val="0078705F"/>
    <w:rsid w:val="0078786D"/>
    <w:rsid w:val="00787AC1"/>
    <w:rsid w:val="00787E13"/>
    <w:rsid w:val="00790A2A"/>
    <w:rsid w:val="00790E32"/>
    <w:rsid w:val="00791072"/>
    <w:rsid w:val="00791A0C"/>
    <w:rsid w:val="00791DE8"/>
    <w:rsid w:val="007928DE"/>
    <w:rsid w:val="0079320B"/>
    <w:rsid w:val="0079373E"/>
    <w:rsid w:val="00793F76"/>
    <w:rsid w:val="007940A8"/>
    <w:rsid w:val="0079474D"/>
    <w:rsid w:val="00794951"/>
    <w:rsid w:val="00794968"/>
    <w:rsid w:val="007954F8"/>
    <w:rsid w:val="00795681"/>
    <w:rsid w:val="00795BF6"/>
    <w:rsid w:val="00796B79"/>
    <w:rsid w:val="00796DE4"/>
    <w:rsid w:val="00796FEA"/>
    <w:rsid w:val="00797FE7"/>
    <w:rsid w:val="007A02D9"/>
    <w:rsid w:val="007A0300"/>
    <w:rsid w:val="007A031C"/>
    <w:rsid w:val="007A073D"/>
    <w:rsid w:val="007A0936"/>
    <w:rsid w:val="007A0C41"/>
    <w:rsid w:val="007A0F1F"/>
    <w:rsid w:val="007A10EB"/>
    <w:rsid w:val="007A15C7"/>
    <w:rsid w:val="007A18ED"/>
    <w:rsid w:val="007A1C74"/>
    <w:rsid w:val="007A21E8"/>
    <w:rsid w:val="007A2465"/>
    <w:rsid w:val="007A2D92"/>
    <w:rsid w:val="007A2E60"/>
    <w:rsid w:val="007A31C4"/>
    <w:rsid w:val="007A340F"/>
    <w:rsid w:val="007A3BA6"/>
    <w:rsid w:val="007A3DB6"/>
    <w:rsid w:val="007A45B2"/>
    <w:rsid w:val="007A60AE"/>
    <w:rsid w:val="007A6939"/>
    <w:rsid w:val="007A6AAD"/>
    <w:rsid w:val="007A70C6"/>
    <w:rsid w:val="007A76A1"/>
    <w:rsid w:val="007A777E"/>
    <w:rsid w:val="007A7C75"/>
    <w:rsid w:val="007A7E54"/>
    <w:rsid w:val="007B0217"/>
    <w:rsid w:val="007B07CD"/>
    <w:rsid w:val="007B14CF"/>
    <w:rsid w:val="007B166D"/>
    <w:rsid w:val="007B1DCD"/>
    <w:rsid w:val="007B2525"/>
    <w:rsid w:val="007B281E"/>
    <w:rsid w:val="007B2BE4"/>
    <w:rsid w:val="007B37BA"/>
    <w:rsid w:val="007B4124"/>
    <w:rsid w:val="007B48CF"/>
    <w:rsid w:val="007B496B"/>
    <w:rsid w:val="007B5164"/>
    <w:rsid w:val="007B52A2"/>
    <w:rsid w:val="007B57F7"/>
    <w:rsid w:val="007B57F9"/>
    <w:rsid w:val="007B5B55"/>
    <w:rsid w:val="007B5B8B"/>
    <w:rsid w:val="007B6274"/>
    <w:rsid w:val="007B68A2"/>
    <w:rsid w:val="007B6D90"/>
    <w:rsid w:val="007B6E23"/>
    <w:rsid w:val="007B738A"/>
    <w:rsid w:val="007B790B"/>
    <w:rsid w:val="007B7E74"/>
    <w:rsid w:val="007C0441"/>
    <w:rsid w:val="007C0655"/>
    <w:rsid w:val="007C0B9B"/>
    <w:rsid w:val="007C1112"/>
    <w:rsid w:val="007C1316"/>
    <w:rsid w:val="007C1379"/>
    <w:rsid w:val="007C143C"/>
    <w:rsid w:val="007C1BA8"/>
    <w:rsid w:val="007C1CD8"/>
    <w:rsid w:val="007C3181"/>
    <w:rsid w:val="007C3F4F"/>
    <w:rsid w:val="007C406B"/>
    <w:rsid w:val="007C40BE"/>
    <w:rsid w:val="007C4224"/>
    <w:rsid w:val="007C44D6"/>
    <w:rsid w:val="007C533A"/>
    <w:rsid w:val="007C5389"/>
    <w:rsid w:val="007C5457"/>
    <w:rsid w:val="007C54C2"/>
    <w:rsid w:val="007C55E7"/>
    <w:rsid w:val="007C5E88"/>
    <w:rsid w:val="007C6083"/>
    <w:rsid w:val="007C691E"/>
    <w:rsid w:val="007C75EE"/>
    <w:rsid w:val="007D07B5"/>
    <w:rsid w:val="007D098B"/>
    <w:rsid w:val="007D0DDF"/>
    <w:rsid w:val="007D13D9"/>
    <w:rsid w:val="007D1D76"/>
    <w:rsid w:val="007D1D88"/>
    <w:rsid w:val="007D1EFA"/>
    <w:rsid w:val="007D240E"/>
    <w:rsid w:val="007D255B"/>
    <w:rsid w:val="007D2726"/>
    <w:rsid w:val="007D2747"/>
    <w:rsid w:val="007D3647"/>
    <w:rsid w:val="007D45BA"/>
    <w:rsid w:val="007D49CE"/>
    <w:rsid w:val="007D4ACD"/>
    <w:rsid w:val="007D4E81"/>
    <w:rsid w:val="007D51ED"/>
    <w:rsid w:val="007D598F"/>
    <w:rsid w:val="007D5DCE"/>
    <w:rsid w:val="007D657A"/>
    <w:rsid w:val="007D6FD3"/>
    <w:rsid w:val="007D7002"/>
    <w:rsid w:val="007D7496"/>
    <w:rsid w:val="007E00DC"/>
    <w:rsid w:val="007E036A"/>
    <w:rsid w:val="007E039F"/>
    <w:rsid w:val="007E0442"/>
    <w:rsid w:val="007E0928"/>
    <w:rsid w:val="007E0A6E"/>
    <w:rsid w:val="007E0BB1"/>
    <w:rsid w:val="007E0F41"/>
    <w:rsid w:val="007E1203"/>
    <w:rsid w:val="007E1324"/>
    <w:rsid w:val="007E138A"/>
    <w:rsid w:val="007E1698"/>
    <w:rsid w:val="007E1AB7"/>
    <w:rsid w:val="007E1C91"/>
    <w:rsid w:val="007E20D9"/>
    <w:rsid w:val="007E222D"/>
    <w:rsid w:val="007E22F4"/>
    <w:rsid w:val="007E25B4"/>
    <w:rsid w:val="007E25DB"/>
    <w:rsid w:val="007E2BC1"/>
    <w:rsid w:val="007E3114"/>
    <w:rsid w:val="007E3261"/>
    <w:rsid w:val="007E398B"/>
    <w:rsid w:val="007E3A80"/>
    <w:rsid w:val="007E3B54"/>
    <w:rsid w:val="007E498C"/>
    <w:rsid w:val="007E544D"/>
    <w:rsid w:val="007E5939"/>
    <w:rsid w:val="007E59FA"/>
    <w:rsid w:val="007E5A32"/>
    <w:rsid w:val="007E5CB3"/>
    <w:rsid w:val="007E607C"/>
    <w:rsid w:val="007E62B8"/>
    <w:rsid w:val="007E6344"/>
    <w:rsid w:val="007E63AA"/>
    <w:rsid w:val="007E6FE4"/>
    <w:rsid w:val="007E705F"/>
    <w:rsid w:val="007F05B7"/>
    <w:rsid w:val="007F0627"/>
    <w:rsid w:val="007F0A5F"/>
    <w:rsid w:val="007F0C7A"/>
    <w:rsid w:val="007F1128"/>
    <w:rsid w:val="007F125C"/>
    <w:rsid w:val="007F15E8"/>
    <w:rsid w:val="007F1761"/>
    <w:rsid w:val="007F1A74"/>
    <w:rsid w:val="007F1D6C"/>
    <w:rsid w:val="007F1ED3"/>
    <w:rsid w:val="007F1FE3"/>
    <w:rsid w:val="007F2357"/>
    <w:rsid w:val="007F2480"/>
    <w:rsid w:val="007F2538"/>
    <w:rsid w:val="007F2640"/>
    <w:rsid w:val="007F2C8E"/>
    <w:rsid w:val="007F3793"/>
    <w:rsid w:val="007F435C"/>
    <w:rsid w:val="007F43F2"/>
    <w:rsid w:val="007F51D7"/>
    <w:rsid w:val="007F54F1"/>
    <w:rsid w:val="007F54F2"/>
    <w:rsid w:val="007F6058"/>
    <w:rsid w:val="007F636B"/>
    <w:rsid w:val="007F6B3A"/>
    <w:rsid w:val="007F6CA5"/>
    <w:rsid w:val="007F7653"/>
    <w:rsid w:val="007F76B1"/>
    <w:rsid w:val="008002D8"/>
    <w:rsid w:val="00800403"/>
    <w:rsid w:val="00801267"/>
    <w:rsid w:val="008014C6"/>
    <w:rsid w:val="008014EE"/>
    <w:rsid w:val="008017C7"/>
    <w:rsid w:val="00801BDB"/>
    <w:rsid w:val="0080233E"/>
    <w:rsid w:val="00802603"/>
    <w:rsid w:val="00803334"/>
    <w:rsid w:val="0080344A"/>
    <w:rsid w:val="00803B8C"/>
    <w:rsid w:val="00803F75"/>
    <w:rsid w:val="00804045"/>
    <w:rsid w:val="008044E6"/>
    <w:rsid w:val="0080453E"/>
    <w:rsid w:val="00804EF3"/>
    <w:rsid w:val="008050D2"/>
    <w:rsid w:val="0080587A"/>
    <w:rsid w:val="00805DBD"/>
    <w:rsid w:val="008075FC"/>
    <w:rsid w:val="00807C0E"/>
    <w:rsid w:val="00810F22"/>
    <w:rsid w:val="008115B3"/>
    <w:rsid w:val="008115D9"/>
    <w:rsid w:val="008118D7"/>
    <w:rsid w:val="00811FB0"/>
    <w:rsid w:val="00812199"/>
    <w:rsid w:val="008125F7"/>
    <w:rsid w:val="00812DB0"/>
    <w:rsid w:val="008136C7"/>
    <w:rsid w:val="008137F7"/>
    <w:rsid w:val="0081394B"/>
    <w:rsid w:val="00814353"/>
    <w:rsid w:val="0081436A"/>
    <w:rsid w:val="008143D3"/>
    <w:rsid w:val="00814635"/>
    <w:rsid w:val="00814AF9"/>
    <w:rsid w:val="008150ED"/>
    <w:rsid w:val="0081546C"/>
    <w:rsid w:val="00815656"/>
    <w:rsid w:val="00815816"/>
    <w:rsid w:val="00815D0D"/>
    <w:rsid w:val="0081607C"/>
    <w:rsid w:val="00816318"/>
    <w:rsid w:val="00816551"/>
    <w:rsid w:val="00816AD4"/>
    <w:rsid w:val="00816E23"/>
    <w:rsid w:val="00816F05"/>
    <w:rsid w:val="00817378"/>
    <w:rsid w:val="008174DB"/>
    <w:rsid w:val="0081751A"/>
    <w:rsid w:val="008176DE"/>
    <w:rsid w:val="00817A3A"/>
    <w:rsid w:val="008202D7"/>
    <w:rsid w:val="008208BD"/>
    <w:rsid w:val="00820B46"/>
    <w:rsid w:val="00820E10"/>
    <w:rsid w:val="00821268"/>
    <w:rsid w:val="008217DD"/>
    <w:rsid w:val="00821AE5"/>
    <w:rsid w:val="00821DD2"/>
    <w:rsid w:val="0082264A"/>
    <w:rsid w:val="00823062"/>
    <w:rsid w:val="0082355D"/>
    <w:rsid w:val="00823696"/>
    <w:rsid w:val="008236ED"/>
    <w:rsid w:val="00823744"/>
    <w:rsid w:val="00823A80"/>
    <w:rsid w:val="00823F48"/>
    <w:rsid w:val="00823FC9"/>
    <w:rsid w:val="008264EC"/>
    <w:rsid w:val="008265D1"/>
    <w:rsid w:val="00826A2F"/>
    <w:rsid w:val="00826BE3"/>
    <w:rsid w:val="00826C59"/>
    <w:rsid w:val="00826CAC"/>
    <w:rsid w:val="00826CE7"/>
    <w:rsid w:val="00827528"/>
    <w:rsid w:val="0082754D"/>
    <w:rsid w:val="008275A7"/>
    <w:rsid w:val="008276E7"/>
    <w:rsid w:val="00827C31"/>
    <w:rsid w:val="00827C64"/>
    <w:rsid w:val="00827DA7"/>
    <w:rsid w:val="0083047A"/>
    <w:rsid w:val="00830780"/>
    <w:rsid w:val="00832300"/>
    <w:rsid w:val="00832745"/>
    <w:rsid w:val="00833293"/>
    <w:rsid w:val="00833609"/>
    <w:rsid w:val="008341D7"/>
    <w:rsid w:val="008342DB"/>
    <w:rsid w:val="00834661"/>
    <w:rsid w:val="008348DA"/>
    <w:rsid w:val="00834C4A"/>
    <w:rsid w:val="00834F61"/>
    <w:rsid w:val="00835559"/>
    <w:rsid w:val="008360ED"/>
    <w:rsid w:val="008365E4"/>
    <w:rsid w:val="00836950"/>
    <w:rsid w:val="00836A34"/>
    <w:rsid w:val="008371CD"/>
    <w:rsid w:val="008372BF"/>
    <w:rsid w:val="00837454"/>
    <w:rsid w:val="008375CE"/>
    <w:rsid w:val="008375F5"/>
    <w:rsid w:val="00837EC9"/>
    <w:rsid w:val="0084021D"/>
    <w:rsid w:val="00840477"/>
    <w:rsid w:val="00840EA4"/>
    <w:rsid w:val="00840FFB"/>
    <w:rsid w:val="008410C2"/>
    <w:rsid w:val="0084133F"/>
    <w:rsid w:val="0084142A"/>
    <w:rsid w:val="008428E1"/>
    <w:rsid w:val="00842961"/>
    <w:rsid w:val="008429D4"/>
    <w:rsid w:val="00842A4D"/>
    <w:rsid w:val="00842CEB"/>
    <w:rsid w:val="00842E53"/>
    <w:rsid w:val="00842FDA"/>
    <w:rsid w:val="00843865"/>
    <w:rsid w:val="00843B01"/>
    <w:rsid w:val="00844AFA"/>
    <w:rsid w:val="00845C31"/>
    <w:rsid w:val="00845E78"/>
    <w:rsid w:val="008461E9"/>
    <w:rsid w:val="0084679E"/>
    <w:rsid w:val="00846C5B"/>
    <w:rsid w:val="0084707B"/>
    <w:rsid w:val="008471E5"/>
    <w:rsid w:val="00847863"/>
    <w:rsid w:val="00847B3B"/>
    <w:rsid w:val="00847DCE"/>
    <w:rsid w:val="008500D4"/>
    <w:rsid w:val="00850105"/>
    <w:rsid w:val="00851061"/>
    <w:rsid w:val="00851176"/>
    <w:rsid w:val="00851911"/>
    <w:rsid w:val="00851E48"/>
    <w:rsid w:val="00851F3B"/>
    <w:rsid w:val="00852115"/>
    <w:rsid w:val="00852413"/>
    <w:rsid w:val="0085243B"/>
    <w:rsid w:val="00852A7D"/>
    <w:rsid w:val="00852B19"/>
    <w:rsid w:val="00853538"/>
    <w:rsid w:val="00853AC1"/>
    <w:rsid w:val="00853E46"/>
    <w:rsid w:val="00854B5A"/>
    <w:rsid w:val="00854DD8"/>
    <w:rsid w:val="00854EFA"/>
    <w:rsid w:val="008551AB"/>
    <w:rsid w:val="00855223"/>
    <w:rsid w:val="008553B8"/>
    <w:rsid w:val="008558B5"/>
    <w:rsid w:val="00855FAA"/>
    <w:rsid w:val="0085652D"/>
    <w:rsid w:val="008567B1"/>
    <w:rsid w:val="008569EC"/>
    <w:rsid w:val="008574B0"/>
    <w:rsid w:val="0085761F"/>
    <w:rsid w:val="00860C9C"/>
    <w:rsid w:val="00860D6B"/>
    <w:rsid w:val="00860F46"/>
    <w:rsid w:val="00860FDF"/>
    <w:rsid w:val="00861198"/>
    <w:rsid w:val="008611FF"/>
    <w:rsid w:val="0086144A"/>
    <w:rsid w:val="0086163A"/>
    <w:rsid w:val="00861697"/>
    <w:rsid w:val="008618F4"/>
    <w:rsid w:val="00861923"/>
    <w:rsid w:val="00861BCE"/>
    <w:rsid w:val="00861DCA"/>
    <w:rsid w:val="00862DE2"/>
    <w:rsid w:val="00862E32"/>
    <w:rsid w:val="00863146"/>
    <w:rsid w:val="00863961"/>
    <w:rsid w:val="008639EA"/>
    <w:rsid w:val="00863D50"/>
    <w:rsid w:val="00863EF7"/>
    <w:rsid w:val="008643C1"/>
    <w:rsid w:val="0086473A"/>
    <w:rsid w:val="008649E5"/>
    <w:rsid w:val="00864F4D"/>
    <w:rsid w:val="00864F9C"/>
    <w:rsid w:val="008650B0"/>
    <w:rsid w:val="00865877"/>
    <w:rsid w:val="00865CEB"/>
    <w:rsid w:val="00865F1B"/>
    <w:rsid w:val="00866287"/>
    <w:rsid w:val="008671EA"/>
    <w:rsid w:val="00867616"/>
    <w:rsid w:val="00867956"/>
    <w:rsid w:val="00870099"/>
    <w:rsid w:val="008701A6"/>
    <w:rsid w:val="00870E7D"/>
    <w:rsid w:val="00871C00"/>
    <w:rsid w:val="00872105"/>
    <w:rsid w:val="00872251"/>
    <w:rsid w:val="008724B5"/>
    <w:rsid w:val="008724B8"/>
    <w:rsid w:val="008728C2"/>
    <w:rsid w:val="00872B1A"/>
    <w:rsid w:val="00873135"/>
    <w:rsid w:val="00873C9E"/>
    <w:rsid w:val="008740E1"/>
    <w:rsid w:val="008747FA"/>
    <w:rsid w:val="0087498C"/>
    <w:rsid w:val="00875262"/>
    <w:rsid w:val="00875357"/>
    <w:rsid w:val="00875718"/>
    <w:rsid w:val="008760A9"/>
    <w:rsid w:val="00876505"/>
    <w:rsid w:val="00877D0A"/>
    <w:rsid w:val="008802BC"/>
    <w:rsid w:val="008804FA"/>
    <w:rsid w:val="00881157"/>
    <w:rsid w:val="00881621"/>
    <w:rsid w:val="0088249C"/>
    <w:rsid w:val="008826A8"/>
    <w:rsid w:val="00883088"/>
    <w:rsid w:val="00883331"/>
    <w:rsid w:val="00883338"/>
    <w:rsid w:val="0088384B"/>
    <w:rsid w:val="00883F45"/>
    <w:rsid w:val="0088405E"/>
    <w:rsid w:val="008848A5"/>
    <w:rsid w:val="00884901"/>
    <w:rsid w:val="008849A8"/>
    <w:rsid w:val="00884B57"/>
    <w:rsid w:val="00885659"/>
    <w:rsid w:val="00885839"/>
    <w:rsid w:val="00885F79"/>
    <w:rsid w:val="00886027"/>
    <w:rsid w:val="008862B9"/>
    <w:rsid w:val="008864FC"/>
    <w:rsid w:val="008868AF"/>
    <w:rsid w:val="00886BAB"/>
    <w:rsid w:val="00886CDA"/>
    <w:rsid w:val="00886D60"/>
    <w:rsid w:val="00886D9A"/>
    <w:rsid w:val="0088711A"/>
    <w:rsid w:val="00887131"/>
    <w:rsid w:val="00887971"/>
    <w:rsid w:val="00887A5B"/>
    <w:rsid w:val="00887C90"/>
    <w:rsid w:val="00887DAF"/>
    <w:rsid w:val="00887DB6"/>
    <w:rsid w:val="00887DF4"/>
    <w:rsid w:val="008907AA"/>
    <w:rsid w:val="00890AAF"/>
    <w:rsid w:val="00891C00"/>
    <w:rsid w:val="008920C1"/>
    <w:rsid w:val="00892100"/>
    <w:rsid w:val="0089255A"/>
    <w:rsid w:val="0089351E"/>
    <w:rsid w:val="008935AE"/>
    <w:rsid w:val="00893E09"/>
    <w:rsid w:val="00894106"/>
    <w:rsid w:val="0089413F"/>
    <w:rsid w:val="00894CE2"/>
    <w:rsid w:val="00894DEF"/>
    <w:rsid w:val="00894E4B"/>
    <w:rsid w:val="008951AA"/>
    <w:rsid w:val="00895531"/>
    <w:rsid w:val="00895AB2"/>
    <w:rsid w:val="00895C06"/>
    <w:rsid w:val="00895DFE"/>
    <w:rsid w:val="0089663A"/>
    <w:rsid w:val="00896A4B"/>
    <w:rsid w:val="00896D35"/>
    <w:rsid w:val="008970AB"/>
    <w:rsid w:val="008972CE"/>
    <w:rsid w:val="008973F3"/>
    <w:rsid w:val="0089750F"/>
    <w:rsid w:val="00897672"/>
    <w:rsid w:val="00897D98"/>
    <w:rsid w:val="008A09E7"/>
    <w:rsid w:val="008A0B27"/>
    <w:rsid w:val="008A0FC4"/>
    <w:rsid w:val="008A1271"/>
    <w:rsid w:val="008A1E48"/>
    <w:rsid w:val="008A21BD"/>
    <w:rsid w:val="008A233C"/>
    <w:rsid w:val="008A2DCE"/>
    <w:rsid w:val="008A32C5"/>
    <w:rsid w:val="008A3B18"/>
    <w:rsid w:val="008A3CEA"/>
    <w:rsid w:val="008A4AF0"/>
    <w:rsid w:val="008A4C27"/>
    <w:rsid w:val="008A5020"/>
    <w:rsid w:val="008A5339"/>
    <w:rsid w:val="008A567F"/>
    <w:rsid w:val="008A5698"/>
    <w:rsid w:val="008A5C5B"/>
    <w:rsid w:val="008A6110"/>
    <w:rsid w:val="008A6969"/>
    <w:rsid w:val="008A6A1C"/>
    <w:rsid w:val="008A7B6F"/>
    <w:rsid w:val="008A7F07"/>
    <w:rsid w:val="008B028D"/>
    <w:rsid w:val="008B112E"/>
    <w:rsid w:val="008B140F"/>
    <w:rsid w:val="008B1C80"/>
    <w:rsid w:val="008B1FA1"/>
    <w:rsid w:val="008B20AD"/>
    <w:rsid w:val="008B21AA"/>
    <w:rsid w:val="008B21D2"/>
    <w:rsid w:val="008B2958"/>
    <w:rsid w:val="008B36E8"/>
    <w:rsid w:val="008B3E4E"/>
    <w:rsid w:val="008B42D3"/>
    <w:rsid w:val="008B505E"/>
    <w:rsid w:val="008B51F2"/>
    <w:rsid w:val="008B5247"/>
    <w:rsid w:val="008B55F2"/>
    <w:rsid w:val="008B575B"/>
    <w:rsid w:val="008B584C"/>
    <w:rsid w:val="008B5BC1"/>
    <w:rsid w:val="008B61FD"/>
    <w:rsid w:val="008B6331"/>
    <w:rsid w:val="008B6A8D"/>
    <w:rsid w:val="008B6D9D"/>
    <w:rsid w:val="008B7988"/>
    <w:rsid w:val="008B7ED0"/>
    <w:rsid w:val="008C00A4"/>
    <w:rsid w:val="008C0180"/>
    <w:rsid w:val="008C07F7"/>
    <w:rsid w:val="008C0E10"/>
    <w:rsid w:val="008C1C1C"/>
    <w:rsid w:val="008C25B4"/>
    <w:rsid w:val="008C2D24"/>
    <w:rsid w:val="008C3CF6"/>
    <w:rsid w:val="008C405A"/>
    <w:rsid w:val="008C40E8"/>
    <w:rsid w:val="008C4794"/>
    <w:rsid w:val="008C4F7C"/>
    <w:rsid w:val="008C50FC"/>
    <w:rsid w:val="008C562D"/>
    <w:rsid w:val="008C5747"/>
    <w:rsid w:val="008C602D"/>
    <w:rsid w:val="008C6280"/>
    <w:rsid w:val="008C65CD"/>
    <w:rsid w:val="008C6D95"/>
    <w:rsid w:val="008C6DFF"/>
    <w:rsid w:val="008C7411"/>
    <w:rsid w:val="008C7491"/>
    <w:rsid w:val="008C77E4"/>
    <w:rsid w:val="008C7D7D"/>
    <w:rsid w:val="008C7E30"/>
    <w:rsid w:val="008C7F03"/>
    <w:rsid w:val="008D0278"/>
    <w:rsid w:val="008D09C0"/>
    <w:rsid w:val="008D0D8D"/>
    <w:rsid w:val="008D11C6"/>
    <w:rsid w:val="008D12CC"/>
    <w:rsid w:val="008D1795"/>
    <w:rsid w:val="008D1C75"/>
    <w:rsid w:val="008D1D58"/>
    <w:rsid w:val="008D235A"/>
    <w:rsid w:val="008D2E09"/>
    <w:rsid w:val="008D34CB"/>
    <w:rsid w:val="008D3AF3"/>
    <w:rsid w:val="008D4285"/>
    <w:rsid w:val="008D4803"/>
    <w:rsid w:val="008D4D0D"/>
    <w:rsid w:val="008D56D0"/>
    <w:rsid w:val="008D5A12"/>
    <w:rsid w:val="008D6D87"/>
    <w:rsid w:val="008D7626"/>
    <w:rsid w:val="008E041D"/>
    <w:rsid w:val="008E0E19"/>
    <w:rsid w:val="008E0F5C"/>
    <w:rsid w:val="008E26F2"/>
    <w:rsid w:val="008E2901"/>
    <w:rsid w:val="008E3183"/>
    <w:rsid w:val="008E3674"/>
    <w:rsid w:val="008E4697"/>
    <w:rsid w:val="008E485E"/>
    <w:rsid w:val="008E48CD"/>
    <w:rsid w:val="008E4D69"/>
    <w:rsid w:val="008E538D"/>
    <w:rsid w:val="008E64D0"/>
    <w:rsid w:val="008E69CA"/>
    <w:rsid w:val="008E7199"/>
    <w:rsid w:val="008E7207"/>
    <w:rsid w:val="008E75A3"/>
    <w:rsid w:val="008E796E"/>
    <w:rsid w:val="008E7B49"/>
    <w:rsid w:val="008E7CAC"/>
    <w:rsid w:val="008E7EF2"/>
    <w:rsid w:val="008F0156"/>
    <w:rsid w:val="008F01E0"/>
    <w:rsid w:val="008F0E4C"/>
    <w:rsid w:val="008F12C7"/>
    <w:rsid w:val="008F1C35"/>
    <w:rsid w:val="008F20A6"/>
    <w:rsid w:val="008F2800"/>
    <w:rsid w:val="008F2D9C"/>
    <w:rsid w:val="008F311C"/>
    <w:rsid w:val="008F3231"/>
    <w:rsid w:val="008F368F"/>
    <w:rsid w:val="008F3DC3"/>
    <w:rsid w:val="008F4D0F"/>
    <w:rsid w:val="008F506A"/>
    <w:rsid w:val="008F5F07"/>
    <w:rsid w:val="008F67FA"/>
    <w:rsid w:val="008F689D"/>
    <w:rsid w:val="008F73A6"/>
    <w:rsid w:val="008F79BB"/>
    <w:rsid w:val="008F7C77"/>
    <w:rsid w:val="008F7D83"/>
    <w:rsid w:val="008F7FAA"/>
    <w:rsid w:val="00900285"/>
    <w:rsid w:val="00900287"/>
    <w:rsid w:val="00900301"/>
    <w:rsid w:val="00900380"/>
    <w:rsid w:val="00900D10"/>
    <w:rsid w:val="00900E8F"/>
    <w:rsid w:val="00900FE9"/>
    <w:rsid w:val="00901689"/>
    <w:rsid w:val="0090175D"/>
    <w:rsid w:val="009018C4"/>
    <w:rsid w:val="0090217B"/>
    <w:rsid w:val="009024F5"/>
    <w:rsid w:val="009027EE"/>
    <w:rsid w:val="00902B25"/>
    <w:rsid w:val="00903764"/>
    <w:rsid w:val="0090377A"/>
    <w:rsid w:val="00903934"/>
    <w:rsid w:val="009051EC"/>
    <w:rsid w:val="00905208"/>
    <w:rsid w:val="009055DA"/>
    <w:rsid w:val="00905CBC"/>
    <w:rsid w:val="00905FD7"/>
    <w:rsid w:val="0090621D"/>
    <w:rsid w:val="00906ACF"/>
    <w:rsid w:val="00906AFF"/>
    <w:rsid w:val="00906D5E"/>
    <w:rsid w:val="00906D8D"/>
    <w:rsid w:val="0090701A"/>
    <w:rsid w:val="00907112"/>
    <w:rsid w:val="0090735A"/>
    <w:rsid w:val="00907509"/>
    <w:rsid w:val="0090751C"/>
    <w:rsid w:val="009078B6"/>
    <w:rsid w:val="00907F79"/>
    <w:rsid w:val="00910164"/>
    <w:rsid w:val="009107C8"/>
    <w:rsid w:val="009108FB"/>
    <w:rsid w:val="00911210"/>
    <w:rsid w:val="00911725"/>
    <w:rsid w:val="00911888"/>
    <w:rsid w:val="009122A6"/>
    <w:rsid w:val="00912703"/>
    <w:rsid w:val="009127B1"/>
    <w:rsid w:val="00913AA5"/>
    <w:rsid w:val="00913AEE"/>
    <w:rsid w:val="00913FFA"/>
    <w:rsid w:val="00914184"/>
    <w:rsid w:val="009149F6"/>
    <w:rsid w:val="0091544B"/>
    <w:rsid w:val="00915868"/>
    <w:rsid w:val="009159CB"/>
    <w:rsid w:val="009162E0"/>
    <w:rsid w:val="0091662D"/>
    <w:rsid w:val="0091665A"/>
    <w:rsid w:val="00916BE0"/>
    <w:rsid w:val="00916CF2"/>
    <w:rsid w:val="00916CFB"/>
    <w:rsid w:val="00916FC1"/>
    <w:rsid w:val="00917444"/>
    <w:rsid w:val="00917794"/>
    <w:rsid w:val="00917875"/>
    <w:rsid w:val="009179DF"/>
    <w:rsid w:val="00920272"/>
    <w:rsid w:val="00921DDF"/>
    <w:rsid w:val="0092233E"/>
    <w:rsid w:val="00922484"/>
    <w:rsid w:val="00922F31"/>
    <w:rsid w:val="00923365"/>
    <w:rsid w:val="009235E2"/>
    <w:rsid w:val="00923BC7"/>
    <w:rsid w:val="009245F2"/>
    <w:rsid w:val="009250BB"/>
    <w:rsid w:val="009252ED"/>
    <w:rsid w:val="00925788"/>
    <w:rsid w:val="009257F4"/>
    <w:rsid w:val="00925B55"/>
    <w:rsid w:val="00925DCE"/>
    <w:rsid w:val="00925F18"/>
    <w:rsid w:val="00926144"/>
    <w:rsid w:val="009263D7"/>
    <w:rsid w:val="00926460"/>
    <w:rsid w:val="009265F8"/>
    <w:rsid w:val="009269A3"/>
    <w:rsid w:val="00926DD5"/>
    <w:rsid w:val="00927586"/>
    <w:rsid w:val="00927E1E"/>
    <w:rsid w:val="0093074E"/>
    <w:rsid w:val="00930A7F"/>
    <w:rsid w:val="0093148A"/>
    <w:rsid w:val="009315D9"/>
    <w:rsid w:val="009315FC"/>
    <w:rsid w:val="00931624"/>
    <w:rsid w:val="009317C2"/>
    <w:rsid w:val="00931DF6"/>
    <w:rsid w:val="00932245"/>
    <w:rsid w:val="00932457"/>
    <w:rsid w:val="0093260F"/>
    <w:rsid w:val="00932A13"/>
    <w:rsid w:val="0093399D"/>
    <w:rsid w:val="00934269"/>
    <w:rsid w:val="009343DC"/>
    <w:rsid w:val="009348C6"/>
    <w:rsid w:val="00934B08"/>
    <w:rsid w:val="00934F14"/>
    <w:rsid w:val="009351A9"/>
    <w:rsid w:val="0093561C"/>
    <w:rsid w:val="00935656"/>
    <w:rsid w:val="00935771"/>
    <w:rsid w:val="00935FB8"/>
    <w:rsid w:val="009361F0"/>
    <w:rsid w:val="0093620C"/>
    <w:rsid w:val="00936230"/>
    <w:rsid w:val="009367D7"/>
    <w:rsid w:val="0093720C"/>
    <w:rsid w:val="00937A0B"/>
    <w:rsid w:val="00937A2E"/>
    <w:rsid w:val="00937A49"/>
    <w:rsid w:val="00937AD3"/>
    <w:rsid w:val="00937F5F"/>
    <w:rsid w:val="00940A36"/>
    <w:rsid w:val="009414E1"/>
    <w:rsid w:val="0094188B"/>
    <w:rsid w:val="00941C66"/>
    <w:rsid w:val="00941CE8"/>
    <w:rsid w:val="00941D59"/>
    <w:rsid w:val="0094224A"/>
    <w:rsid w:val="009426AC"/>
    <w:rsid w:val="00943142"/>
    <w:rsid w:val="009437DD"/>
    <w:rsid w:val="00943EB6"/>
    <w:rsid w:val="00944658"/>
    <w:rsid w:val="009447DF"/>
    <w:rsid w:val="00944B28"/>
    <w:rsid w:val="00944FF8"/>
    <w:rsid w:val="0094508D"/>
    <w:rsid w:val="009456B3"/>
    <w:rsid w:val="009456CF"/>
    <w:rsid w:val="009461AB"/>
    <w:rsid w:val="009466F6"/>
    <w:rsid w:val="00946753"/>
    <w:rsid w:val="009468CD"/>
    <w:rsid w:val="00946B8B"/>
    <w:rsid w:val="00947642"/>
    <w:rsid w:val="00947A85"/>
    <w:rsid w:val="00947AD0"/>
    <w:rsid w:val="00947B8A"/>
    <w:rsid w:val="00947FFD"/>
    <w:rsid w:val="0095032B"/>
    <w:rsid w:val="00950A21"/>
    <w:rsid w:val="0095130F"/>
    <w:rsid w:val="00951C7C"/>
    <w:rsid w:val="00951D30"/>
    <w:rsid w:val="00952CCC"/>
    <w:rsid w:val="00952CE7"/>
    <w:rsid w:val="009531F4"/>
    <w:rsid w:val="00953C09"/>
    <w:rsid w:val="00953C2D"/>
    <w:rsid w:val="0095447E"/>
    <w:rsid w:val="0095461C"/>
    <w:rsid w:val="00954E49"/>
    <w:rsid w:val="00955D75"/>
    <w:rsid w:val="009567FD"/>
    <w:rsid w:val="00956811"/>
    <w:rsid w:val="00956C5B"/>
    <w:rsid w:val="009574EA"/>
    <w:rsid w:val="0095778A"/>
    <w:rsid w:val="00957792"/>
    <w:rsid w:val="00957953"/>
    <w:rsid w:val="00957D5C"/>
    <w:rsid w:val="00960A8F"/>
    <w:rsid w:val="00960AF1"/>
    <w:rsid w:val="00961609"/>
    <w:rsid w:val="00961960"/>
    <w:rsid w:val="00961DE0"/>
    <w:rsid w:val="00961E83"/>
    <w:rsid w:val="00962C08"/>
    <w:rsid w:val="00962EDC"/>
    <w:rsid w:val="009636A5"/>
    <w:rsid w:val="00963858"/>
    <w:rsid w:val="00963A91"/>
    <w:rsid w:val="00963DC4"/>
    <w:rsid w:val="0096418D"/>
    <w:rsid w:val="00964249"/>
    <w:rsid w:val="009645E5"/>
    <w:rsid w:val="009648B8"/>
    <w:rsid w:val="00964DC8"/>
    <w:rsid w:val="00964F77"/>
    <w:rsid w:val="00965835"/>
    <w:rsid w:val="00965A53"/>
    <w:rsid w:val="00965B65"/>
    <w:rsid w:val="00965E09"/>
    <w:rsid w:val="009663EE"/>
    <w:rsid w:val="00966CE6"/>
    <w:rsid w:val="009674F0"/>
    <w:rsid w:val="009676A0"/>
    <w:rsid w:val="009679E8"/>
    <w:rsid w:val="00967CB5"/>
    <w:rsid w:val="009701B8"/>
    <w:rsid w:val="0097084B"/>
    <w:rsid w:val="00970989"/>
    <w:rsid w:val="00970C8B"/>
    <w:rsid w:val="00971146"/>
    <w:rsid w:val="009712CA"/>
    <w:rsid w:val="009714AF"/>
    <w:rsid w:val="009721B3"/>
    <w:rsid w:val="00972DCE"/>
    <w:rsid w:val="0097324C"/>
    <w:rsid w:val="00973A65"/>
    <w:rsid w:val="00973F8B"/>
    <w:rsid w:val="0097434B"/>
    <w:rsid w:val="0097485E"/>
    <w:rsid w:val="00974917"/>
    <w:rsid w:val="00974D22"/>
    <w:rsid w:val="00974FC1"/>
    <w:rsid w:val="00974FC6"/>
    <w:rsid w:val="00974FF6"/>
    <w:rsid w:val="009752D7"/>
    <w:rsid w:val="0097535D"/>
    <w:rsid w:val="0097586C"/>
    <w:rsid w:val="00975882"/>
    <w:rsid w:val="009764AE"/>
    <w:rsid w:val="009764B0"/>
    <w:rsid w:val="009764ED"/>
    <w:rsid w:val="00976648"/>
    <w:rsid w:val="00976658"/>
    <w:rsid w:val="00976A7E"/>
    <w:rsid w:val="00976F61"/>
    <w:rsid w:val="009777A7"/>
    <w:rsid w:val="00980114"/>
    <w:rsid w:val="00980723"/>
    <w:rsid w:val="00980820"/>
    <w:rsid w:val="00980E0E"/>
    <w:rsid w:val="009810F0"/>
    <w:rsid w:val="00981710"/>
    <w:rsid w:val="009817F8"/>
    <w:rsid w:val="009820DE"/>
    <w:rsid w:val="00982253"/>
    <w:rsid w:val="00982339"/>
    <w:rsid w:val="00982607"/>
    <w:rsid w:val="009827C9"/>
    <w:rsid w:val="00982F7C"/>
    <w:rsid w:val="00982FFD"/>
    <w:rsid w:val="0098331A"/>
    <w:rsid w:val="00983351"/>
    <w:rsid w:val="00983A37"/>
    <w:rsid w:val="00983C8C"/>
    <w:rsid w:val="00983CDE"/>
    <w:rsid w:val="00984055"/>
    <w:rsid w:val="0098462D"/>
    <w:rsid w:val="00984E30"/>
    <w:rsid w:val="00984E4C"/>
    <w:rsid w:val="009854F4"/>
    <w:rsid w:val="009855B0"/>
    <w:rsid w:val="00985727"/>
    <w:rsid w:val="00985D41"/>
    <w:rsid w:val="0098636D"/>
    <w:rsid w:val="0098688C"/>
    <w:rsid w:val="00986914"/>
    <w:rsid w:val="00986A0F"/>
    <w:rsid w:val="00986B6F"/>
    <w:rsid w:val="00986C5D"/>
    <w:rsid w:val="00986E48"/>
    <w:rsid w:val="009871C1"/>
    <w:rsid w:val="00987616"/>
    <w:rsid w:val="00987A4B"/>
    <w:rsid w:val="00987D2C"/>
    <w:rsid w:val="009900D4"/>
    <w:rsid w:val="00990182"/>
    <w:rsid w:val="00990504"/>
    <w:rsid w:val="00990726"/>
    <w:rsid w:val="009908FD"/>
    <w:rsid w:val="0099091C"/>
    <w:rsid w:val="00990B59"/>
    <w:rsid w:val="00990CB1"/>
    <w:rsid w:val="0099108B"/>
    <w:rsid w:val="00991256"/>
    <w:rsid w:val="00991458"/>
    <w:rsid w:val="009916DF"/>
    <w:rsid w:val="00991755"/>
    <w:rsid w:val="00991C85"/>
    <w:rsid w:val="00991DD0"/>
    <w:rsid w:val="00992173"/>
    <w:rsid w:val="0099247B"/>
    <w:rsid w:val="00992D92"/>
    <w:rsid w:val="00993CAB"/>
    <w:rsid w:val="00993EDD"/>
    <w:rsid w:val="00994082"/>
    <w:rsid w:val="009940DE"/>
    <w:rsid w:val="009945D3"/>
    <w:rsid w:val="00994ABB"/>
    <w:rsid w:val="00994C77"/>
    <w:rsid w:val="00994D91"/>
    <w:rsid w:val="0099595A"/>
    <w:rsid w:val="00995B91"/>
    <w:rsid w:val="00995C34"/>
    <w:rsid w:val="00995CCF"/>
    <w:rsid w:val="00996322"/>
    <w:rsid w:val="009969F9"/>
    <w:rsid w:val="00996AF3"/>
    <w:rsid w:val="00996D1F"/>
    <w:rsid w:val="009978CA"/>
    <w:rsid w:val="00997A72"/>
    <w:rsid w:val="00997CD3"/>
    <w:rsid w:val="009A0CDD"/>
    <w:rsid w:val="009A1139"/>
    <w:rsid w:val="009A16DB"/>
    <w:rsid w:val="009A257E"/>
    <w:rsid w:val="009A2756"/>
    <w:rsid w:val="009A2A55"/>
    <w:rsid w:val="009A2D2B"/>
    <w:rsid w:val="009A3353"/>
    <w:rsid w:val="009A38D5"/>
    <w:rsid w:val="009A3B58"/>
    <w:rsid w:val="009A3E4C"/>
    <w:rsid w:val="009A3FB7"/>
    <w:rsid w:val="009A4046"/>
    <w:rsid w:val="009A4C28"/>
    <w:rsid w:val="009A50F9"/>
    <w:rsid w:val="009A5740"/>
    <w:rsid w:val="009A57BE"/>
    <w:rsid w:val="009A5C9D"/>
    <w:rsid w:val="009A5D06"/>
    <w:rsid w:val="009A6033"/>
    <w:rsid w:val="009A607C"/>
    <w:rsid w:val="009A6296"/>
    <w:rsid w:val="009A63CF"/>
    <w:rsid w:val="009A6969"/>
    <w:rsid w:val="009A6E02"/>
    <w:rsid w:val="009A6EDE"/>
    <w:rsid w:val="009A71D6"/>
    <w:rsid w:val="009A7667"/>
    <w:rsid w:val="009B0126"/>
    <w:rsid w:val="009B0321"/>
    <w:rsid w:val="009B0C5B"/>
    <w:rsid w:val="009B160D"/>
    <w:rsid w:val="009B16C1"/>
    <w:rsid w:val="009B22FE"/>
    <w:rsid w:val="009B2557"/>
    <w:rsid w:val="009B2BEE"/>
    <w:rsid w:val="009B3CD2"/>
    <w:rsid w:val="009B49B9"/>
    <w:rsid w:val="009B5053"/>
    <w:rsid w:val="009B53F2"/>
    <w:rsid w:val="009B56D5"/>
    <w:rsid w:val="009B5B63"/>
    <w:rsid w:val="009B662E"/>
    <w:rsid w:val="009B6C72"/>
    <w:rsid w:val="009B6D3A"/>
    <w:rsid w:val="009B73B5"/>
    <w:rsid w:val="009B770F"/>
    <w:rsid w:val="009B7DC7"/>
    <w:rsid w:val="009B7DEF"/>
    <w:rsid w:val="009B7F45"/>
    <w:rsid w:val="009C19EA"/>
    <w:rsid w:val="009C1E11"/>
    <w:rsid w:val="009C27AA"/>
    <w:rsid w:val="009C293D"/>
    <w:rsid w:val="009C2A3A"/>
    <w:rsid w:val="009C3148"/>
    <w:rsid w:val="009C346E"/>
    <w:rsid w:val="009C36E2"/>
    <w:rsid w:val="009C3A2B"/>
    <w:rsid w:val="009C41B6"/>
    <w:rsid w:val="009C55AB"/>
    <w:rsid w:val="009C58B7"/>
    <w:rsid w:val="009C5DA0"/>
    <w:rsid w:val="009C6604"/>
    <w:rsid w:val="009C6908"/>
    <w:rsid w:val="009C6C92"/>
    <w:rsid w:val="009C6D1B"/>
    <w:rsid w:val="009C743B"/>
    <w:rsid w:val="009C7FDB"/>
    <w:rsid w:val="009D05E8"/>
    <w:rsid w:val="009D1121"/>
    <w:rsid w:val="009D144B"/>
    <w:rsid w:val="009D1F66"/>
    <w:rsid w:val="009D24E6"/>
    <w:rsid w:val="009D350F"/>
    <w:rsid w:val="009D3A25"/>
    <w:rsid w:val="009D3A46"/>
    <w:rsid w:val="009D3B18"/>
    <w:rsid w:val="009D3FB6"/>
    <w:rsid w:val="009D428F"/>
    <w:rsid w:val="009D4790"/>
    <w:rsid w:val="009D4C36"/>
    <w:rsid w:val="009D4EEF"/>
    <w:rsid w:val="009D50F7"/>
    <w:rsid w:val="009D51B5"/>
    <w:rsid w:val="009D54D6"/>
    <w:rsid w:val="009D59D3"/>
    <w:rsid w:val="009D5A59"/>
    <w:rsid w:val="009D5B53"/>
    <w:rsid w:val="009D5C23"/>
    <w:rsid w:val="009D5F5D"/>
    <w:rsid w:val="009D603C"/>
    <w:rsid w:val="009D6B77"/>
    <w:rsid w:val="009D7D9D"/>
    <w:rsid w:val="009E0340"/>
    <w:rsid w:val="009E06E8"/>
    <w:rsid w:val="009E0B9F"/>
    <w:rsid w:val="009E0C94"/>
    <w:rsid w:val="009E0E84"/>
    <w:rsid w:val="009E1E80"/>
    <w:rsid w:val="009E21C1"/>
    <w:rsid w:val="009E233E"/>
    <w:rsid w:val="009E25B0"/>
    <w:rsid w:val="009E26DF"/>
    <w:rsid w:val="009E2806"/>
    <w:rsid w:val="009E2E58"/>
    <w:rsid w:val="009E35BF"/>
    <w:rsid w:val="009E388C"/>
    <w:rsid w:val="009E39E0"/>
    <w:rsid w:val="009E3BC2"/>
    <w:rsid w:val="009E3D00"/>
    <w:rsid w:val="009E4099"/>
    <w:rsid w:val="009E44CF"/>
    <w:rsid w:val="009E49D1"/>
    <w:rsid w:val="009E4B01"/>
    <w:rsid w:val="009E503B"/>
    <w:rsid w:val="009E5187"/>
    <w:rsid w:val="009E5229"/>
    <w:rsid w:val="009E58C7"/>
    <w:rsid w:val="009E5FF4"/>
    <w:rsid w:val="009E6118"/>
    <w:rsid w:val="009E648F"/>
    <w:rsid w:val="009E64A0"/>
    <w:rsid w:val="009E664A"/>
    <w:rsid w:val="009E677F"/>
    <w:rsid w:val="009E68DD"/>
    <w:rsid w:val="009E6967"/>
    <w:rsid w:val="009E698C"/>
    <w:rsid w:val="009E6AC4"/>
    <w:rsid w:val="009E6BFC"/>
    <w:rsid w:val="009F0182"/>
    <w:rsid w:val="009F04C4"/>
    <w:rsid w:val="009F0627"/>
    <w:rsid w:val="009F077D"/>
    <w:rsid w:val="009F07E3"/>
    <w:rsid w:val="009F0DC0"/>
    <w:rsid w:val="009F0E2A"/>
    <w:rsid w:val="009F1513"/>
    <w:rsid w:val="009F1FBA"/>
    <w:rsid w:val="009F2009"/>
    <w:rsid w:val="009F24AC"/>
    <w:rsid w:val="009F2681"/>
    <w:rsid w:val="009F42C5"/>
    <w:rsid w:val="009F502B"/>
    <w:rsid w:val="009F558F"/>
    <w:rsid w:val="009F5A5C"/>
    <w:rsid w:val="009F5C91"/>
    <w:rsid w:val="009F61AC"/>
    <w:rsid w:val="009F692B"/>
    <w:rsid w:val="009F69F2"/>
    <w:rsid w:val="009F6F5D"/>
    <w:rsid w:val="009F7037"/>
    <w:rsid w:val="009F732A"/>
    <w:rsid w:val="009F7683"/>
    <w:rsid w:val="009F77CA"/>
    <w:rsid w:val="009F7939"/>
    <w:rsid w:val="009F7FD0"/>
    <w:rsid w:val="00A008BF"/>
    <w:rsid w:val="00A00DF4"/>
    <w:rsid w:val="00A01079"/>
    <w:rsid w:val="00A013A6"/>
    <w:rsid w:val="00A013D0"/>
    <w:rsid w:val="00A02AEB"/>
    <w:rsid w:val="00A02F43"/>
    <w:rsid w:val="00A03583"/>
    <w:rsid w:val="00A03AAE"/>
    <w:rsid w:val="00A03DC9"/>
    <w:rsid w:val="00A03F2D"/>
    <w:rsid w:val="00A040D1"/>
    <w:rsid w:val="00A0425A"/>
    <w:rsid w:val="00A04A0A"/>
    <w:rsid w:val="00A04A3F"/>
    <w:rsid w:val="00A04D9E"/>
    <w:rsid w:val="00A05086"/>
    <w:rsid w:val="00A0540F"/>
    <w:rsid w:val="00A05721"/>
    <w:rsid w:val="00A05C4D"/>
    <w:rsid w:val="00A05DDE"/>
    <w:rsid w:val="00A061CF"/>
    <w:rsid w:val="00A06F72"/>
    <w:rsid w:val="00A06FFD"/>
    <w:rsid w:val="00A07572"/>
    <w:rsid w:val="00A101A4"/>
    <w:rsid w:val="00A103A2"/>
    <w:rsid w:val="00A10500"/>
    <w:rsid w:val="00A10909"/>
    <w:rsid w:val="00A121DC"/>
    <w:rsid w:val="00A123B5"/>
    <w:rsid w:val="00A1257A"/>
    <w:rsid w:val="00A132DE"/>
    <w:rsid w:val="00A14211"/>
    <w:rsid w:val="00A14B3A"/>
    <w:rsid w:val="00A15419"/>
    <w:rsid w:val="00A1543F"/>
    <w:rsid w:val="00A159D9"/>
    <w:rsid w:val="00A15ED4"/>
    <w:rsid w:val="00A16377"/>
    <w:rsid w:val="00A16A47"/>
    <w:rsid w:val="00A16D7A"/>
    <w:rsid w:val="00A16D9D"/>
    <w:rsid w:val="00A16DF1"/>
    <w:rsid w:val="00A1703C"/>
    <w:rsid w:val="00A1721D"/>
    <w:rsid w:val="00A17C40"/>
    <w:rsid w:val="00A2063A"/>
    <w:rsid w:val="00A2083E"/>
    <w:rsid w:val="00A208F8"/>
    <w:rsid w:val="00A2093E"/>
    <w:rsid w:val="00A20DE2"/>
    <w:rsid w:val="00A21249"/>
    <w:rsid w:val="00A216A6"/>
    <w:rsid w:val="00A21B34"/>
    <w:rsid w:val="00A21EAF"/>
    <w:rsid w:val="00A220F3"/>
    <w:rsid w:val="00A2227A"/>
    <w:rsid w:val="00A222B8"/>
    <w:rsid w:val="00A229BB"/>
    <w:rsid w:val="00A22BF0"/>
    <w:rsid w:val="00A23169"/>
    <w:rsid w:val="00A2318A"/>
    <w:rsid w:val="00A23255"/>
    <w:rsid w:val="00A23424"/>
    <w:rsid w:val="00A2345E"/>
    <w:rsid w:val="00A23874"/>
    <w:rsid w:val="00A239A0"/>
    <w:rsid w:val="00A239F8"/>
    <w:rsid w:val="00A24521"/>
    <w:rsid w:val="00A24585"/>
    <w:rsid w:val="00A24D06"/>
    <w:rsid w:val="00A24E58"/>
    <w:rsid w:val="00A2589E"/>
    <w:rsid w:val="00A260E1"/>
    <w:rsid w:val="00A26D68"/>
    <w:rsid w:val="00A27204"/>
    <w:rsid w:val="00A272BF"/>
    <w:rsid w:val="00A27554"/>
    <w:rsid w:val="00A278CE"/>
    <w:rsid w:val="00A27A96"/>
    <w:rsid w:val="00A27C3F"/>
    <w:rsid w:val="00A27D01"/>
    <w:rsid w:val="00A27FF9"/>
    <w:rsid w:val="00A3006F"/>
    <w:rsid w:val="00A3055C"/>
    <w:rsid w:val="00A30CF6"/>
    <w:rsid w:val="00A3133B"/>
    <w:rsid w:val="00A31FE5"/>
    <w:rsid w:val="00A32230"/>
    <w:rsid w:val="00A323ED"/>
    <w:rsid w:val="00A329F4"/>
    <w:rsid w:val="00A32E28"/>
    <w:rsid w:val="00A32EBC"/>
    <w:rsid w:val="00A331E7"/>
    <w:rsid w:val="00A332D0"/>
    <w:rsid w:val="00A33DF0"/>
    <w:rsid w:val="00A345BD"/>
    <w:rsid w:val="00A3464E"/>
    <w:rsid w:val="00A34D90"/>
    <w:rsid w:val="00A35011"/>
    <w:rsid w:val="00A35030"/>
    <w:rsid w:val="00A3553C"/>
    <w:rsid w:val="00A3576E"/>
    <w:rsid w:val="00A35BE7"/>
    <w:rsid w:val="00A35EE4"/>
    <w:rsid w:val="00A36044"/>
    <w:rsid w:val="00A36ADB"/>
    <w:rsid w:val="00A379DC"/>
    <w:rsid w:val="00A40097"/>
    <w:rsid w:val="00A402DF"/>
    <w:rsid w:val="00A407A7"/>
    <w:rsid w:val="00A40D84"/>
    <w:rsid w:val="00A40E6F"/>
    <w:rsid w:val="00A40FB7"/>
    <w:rsid w:val="00A4106A"/>
    <w:rsid w:val="00A41204"/>
    <w:rsid w:val="00A4150C"/>
    <w:rsid w:val="00A4153D"/>
    <w:rsid w:val="00A416C0"/>
    <w:rsid w:val="00A41711"/>
    <w:rsid w:val="00A41CB9"/>
    <w:rsid w:val="00A42139"/>
    <w:rsid w:val="00A429D6"/>
    <w:rsid w:val="00A42B04"/>
    <w:rsid w:val="00A42B5C"/>
    <w:rsid w:val="00A42FF8"/>
    <w:rsid w:val="00A4318D"/>
    <w:rsid w:val="00A4344A"/>
    <w:rsid w:val="00A4357E"/>
    <w:rsid w:val="00A43B15"/>
    <w:rsid w:val="00A442EB"/>
    <w:rsid w:val="00A44D7D"/>
    <w:rsid w:val="00A44FD5"/>
    <w:rsid w:val="00A45024"/>
    <w:rsid w:val="00A45433"/>
    <w:rsid w:val="00A455EA"/>
    <w:rsid w:val="00A467D6"/>
    <w:rsid w:val="00A46AC1"/>
    <w:rsid w:val="00A471BD"/>
    <w:rsid w:val="00A471FF"/>
    <w:rsid w:val="00A472CC"/>
    <w:rsid w:val="00A475B5"/>
    <w:rsid w:val="00A47B37"/>
    <w:rsid w:val="00A47F1B"/>
    <w:rsid w:val="00A509DD"/>
    <w:rsid w:val="00A5122D"/>
    <w:rsid w:val="00A513AF"/>
    <w:rsid w:val="00A51A8A"/>
    <w:rsid w:val="00A52A2C"/>
    <w:rsid w:val="00A53D4C"/>
    <w:rsid w:val="00A540EB"/>
    <w:rsid w:val="00A541E1"/>
    <w:rsid w:val="00A54434"/>
    <w:rsid w:val="00A5447F"/>
    <w:rsid w:val="00A544F4"/>
    <w:rsid w:val="00A54A98"/>
    <w:rsid w:val="00A54BC8"/>
    <w:rsid w:val="00A54BD5"/>
    <w:rsid w:val="00A55533"/>
    <w:rsid w:val="00A5563D"/>
    <w:rsid w:val="00A562D0"/>
    <w:rsid w:val="00A56B51"/>
    <w:rsid w:val="00A57470"/>
    <w:rsid w:val="00A604B8"/>
    <w:rsid w:val="00A606BC"/>
    <w:rsid w:val="00A60CBE"/>
    <w:rsid w:val="00A612AF"/>
    <w:rsid w:val="00A6136C"/>
    <w:rsid w:val="00A617EC"/>
    <w:rsid w:val="00A61872"/>
    <w:rsid w:val="00A61CA6"/>
    <w:rsid w:val="00A61E2E"/>
    <w:rsid w:val="00A61EBC"/>
    <w:rsid w:val="00A6274F"/>
    <w:rsid w:val="00A62D11"/>
    <w:rsid w:val="00A62F29"/>
    <w:rsid w:val="00A62F3F"/>
    <w:rsid w:val="00A63E41"/>
    <w:rsid w:val="00A648DD"/>
    <w:rsid w:val="00A64D24"/>
    <w:rsid w:val="00A64DC4"/>
    <w:rsid w:val="00A64FF3"/>
    <w:rsid w:val="00A65492"/>
    <w:rsid w:val="00A6641C"/>
    <w:rsid w:val="00A66885"/>
    <w:rsid w:val="00A66B53"/>
    <w:rsid w:val="00A66E60"/>
    <w:rsid w:val="00A66FC5"/>
    <w:rsid w:val="00A67B70"/>
    <w:rsid w:val="00A70997"/>
    <w:rsid w:val="00A709F8"/>
    <w:rsid w:val="00A70EF3"/>
    <w:rsid w:val="00A70F10"/>
    <w:rsid w:val="00A71CF4"/>
    <w:rsid w:val="00A7245B"/>
    <w:rsid w:val="00A724FC"/>
    <w:rsid w:val="00A725C6"/>
    <w:rsid w:val="00A73647"/>
    <w:rsid w:val="00A73EF4"/>
    <w:rsid w:val="00A746EF"/>
    <w:rsid w:val="00A747D4"/>
    <w:rsid w:val="00A75826"/>
    <w:rsid w:val="00A75AF3"/>
    <w:rsid w:val="00A75DD1"/>
    <w:rsid w:val="00A75DE9"/>
    <w:rsid w:val="00A75FE0"/>
    <w:rsid w:val="00A763A1"/>
    <w:rsid w:val="00A769B2"/>
    <w:rsid w:val="00A7722E"/>
    <w:rsid w:val="00A775C6"/>
    <w:rsid w:val="00A77B51"/>
    <w:rsid w:val="00A77F66"/>
    <w:rsid w:val="00A80C2E"/>
    <w:rsid w:val="00A80DDC"/>
    <w:rsid w:val="00A80F82"/>
    <w:rsid w:val="00A815E6"/>
    <w:rsid w:val="00A81958"/>
    <w:rsid w:val="00A81BF9"/>
    <w:rsid w:val="00A81CD0"/>
    <w:rsid w:val="00A81EB2"/>
    <w:rsid w:val="00A81F07"/>
    <w:rsid w:val="00A8257D"/>
    <w:rsid w:val="00A83606"/>
    <w:rsid w:val="00A83786"/>
    <w:rsid w:val="00A8399E"/>
    <w:rsid w:val="00A83A01"/>
    <w:rsid w:val="00A83E4F"/>
    <w:rsid w:val="00A8470B"/>
    <w:rsid w:val="00A84A7F"/>
    <w:rsid w:val="00A8571F"/>
    <w:rsid w:val="00A8640C"/>
    <w:rsid w:val="00A865E0"/>
    <w:rsid w:val="00A86619"/>
    <w:rsid w:val="00A86B24"/>
    <w:rsid w:val="00A871F0"/>
    <w:rsid w:val="00A87812"/>
    <w:rsid w:val="00A878D1"/>
    <w:rsid w:val="00A87AFA"/>
    <w:rsid w:val="00A87BC4"/>
    <w:rsid w:val="00A900CC"/>
    <w:rsid w:val="00A903BC"/>
    <w:rsid w:val="00A90C08"/>
    <w:rsid w:val="00A90DF0"/>
    <w:rsid w:val="00A90F08"/>
    <w:rsid w:val="00A91257"/>
    <w:rsid w:val="00A9171F"/>
    <w:rsid w:val="00A9183D"/>
    <w:rsid w:val="00A91FAE"/>
    <w:rsid w:val="00A920A8"/>
    <w:rsid w:val="00A92262"/>
    <w:rsid w:val="00A92A51"/>
    <w:rsid w:val="00A936CF"/>
    <w:rsid w:val="00A93B16"/>
    <w:rsid w:val="00A942A3"/>
    <w:rsid w:val="00A9459D"/>
    <w:rsid w:val="00A94744"/>
    <w:rsid w:val="00A94964"/>
    <w:rsid w:val="00A94E2A"/>
    <w:rsid w:val="00A94F2F"/>
    <w:rsid w:val="00A9568D"/>
    <w:rsid w:val="00A95A43"/>
    <w:rsid w:val="00A96079"/>
    <w:rsid w:val="00A9644E"/>
    <w:rsid w:val="00A966C4"/>
    <w:rsid w:val="00A969B9"/>
    <w:rsid w:val="00A96A6D"/>
    <w:rsid w:val="00A96F60"/>
    <w:rsid w:val="00A97004"/>
    <w:rsid w:val="00A97B75"/>
    <w:rsid w:val="00AA0112"/>
    <w:rsid w:val="00AA0260"/>
    <w:rsid w:val="00AA03D0"/>
    <w:rsid w:val="00AA04CF"/>
    <w:rsid w:val="00AA0894"/>
    <w:rsid w:val="00AA0897"/>
    <w:rsid w:val="00AA091D"/>
    <w:rsid w:val="00AA17C5"/>
    <w:rsid w:val="00AA1DC1"/>
    <w:rsid w:val="00AA234B"/>
    <w:rsid w:val="00AA2D0E"/>
    <w:rsid w:val="00AA2D34"/>
    <w:rsid w:val="00AA3357"/>
    <w:rsid w:val="00AA3D08"/>
    <w:rsid w:val="00AA3DE7"/>
    <w:rsid w:val="00AA3F40"/>
    <w:rsid w:val="00AA4110"/>
    <w:rsid w:val="00AA42D1"/>
    <w:rsid w:val="00AA44BA"/>
    <w:rsid w:val="00AA4878"/>
    <w:rsid w:val="00AA493F"/>
    <w:rsid w:val="00AA4CEA"/>
    <w:rsid w:val="00AA50C6"/>
    <w:rsid w:val="00AA510B"/>
    <w:rsid w:val="00AA5F1C"/>
    <w:rsid w:val="00AA6476"/>
    <w:rsid w:val="00AA6617"/>
    <w:rsid w:val="00AA6A3A"/>
    <w:rsid w:val="00AA7037"/>
    <w:rsid w:val="00AA73CC"/>
    <w:rsid w:val="00AA76AC"/>
    <w:rsid w:val="00AA797E"/>
    <w:rsid w:val="00AB050E"/>
    <w:rsid w:val="00AB087E"/>
    <w:rsid w:val="00AB08A8"/>
    <w:rsid w:val="00AB0C30"/>
    <w:rsid w:val="00AB1CE1"/>
    <w:rsid w:val="00AB1D35"/>
    <w:rsid w:val="00AB2321"/>
    <w:rsid w:val="00AB287A"/>
    <w:rsid w:val="00AB2AF8"/>
    <w:rsid w:val="00AB31A0"/>
    <w:rsid w:val="00AB35B5"/>
    <w:rsid w:val="00AB3CD4"/>
    <w:rsid w:val="00AB3E30"/>
    <w:rsid w:val="00AB431A"/>
    <w:rsid w:val="00AB463A"/>
    <w:rsid w:val="00AB4CBA"/>
    <w:rsid w:val="00AB4E44"/>
    <w:rsid w:val="00AB5696"/>
    <w:rsid w:val="00AB6EB7"/>
    <w:rsid w:val="00AB7517"/>
    <w:rsid w:val="00AB769F"/>
    <w:rsid w:val="00AB7717"/>
    <w:rsid w:val="00AB7DA2"/>
    <w:rsid w:val="00AC0C31"/>
    <w:rsid w:val="00AC0F39"/>
    <w:rsid w:val="00AC142D"/>
    <w:rsid w:val="00AC20FA"/>
    <w:rsid w:val="00AC24CD"/>
    <w:rsid w:val="00AC262F"/>
    <w:rsid w:val="00AC2A35"/>
    <w:rsid w:val="00AC2B78"/>
    <w:rsid w:val="00AC2D1F"/>
    <w:rsid w:val="00AC3EFB"/>
    <w:rsid w:val="00AC4150"/>
    <w:rsid w:val="00AC4C89"/>
    <w:rsid w:val="00AC4D4F"/>
    <w:rsid w:val="00AC50EF"/>
    <w:rsid w:val="00AC5255"/>
    <w:rsid w:val="00AC5375"/>
    <w:rsid w:val="00AC5C75"/>
    <w:rsid w:val="00AC60BE"/>
    <w:rsid w:val="00AC679B"/>
    <w:rsid w:val="00AC69F0"/>
    <w:rsid w:val="00AC6F92"/>
    <w:rsid w:val="00AC74CD"/>
    <w:rsid w:val="00AC7C68"/>
    <w:rsid w:val="00AD0385"/>
    <w:rsid w:val="00AD03F9"/>
    <w:rsid w:val="00AD0A2C"/>
    <w:rsid w:val="00AD0EC1"/>
    <w:rsid w:val="00AD1715"/>
    <w:rsid w:val="00AD1C46"/>
    <w:rsid w:val="00AD1C4C"/>
    <w:rsid w:val="00AD1C52"/>
    <w:rsid w:val="00AD1D48"/>
    <w:rsid w:val="00AD21E7"/>
    <w:rsid w:val="00AD2325"/>
    <w:rsid w:val="00AD2716"/>
    <w:rsid w:val="00AD28EE"/>
    <w:rsid w:val="00AD2B16"/>
    <w:rsid w:val="00AD2DDB"/>
    <w:rsid w:val="00AD2F89"/>
    <w:rsid w:val="00AD2FCF"/>
    <w:rsid w:val="00AD3238"/>
    <w:rsid w:val="00AD3312"/>
    <w:rsid w:val="00AD375C"/>
    <w:rsid w:val="00AD3C68"/>
    <w:rsid w:val="00AD41CB"/>
    <w:rsid w:val="00AD4976"/>
    <w:rsid w:val="00AD4A44"/>
    <w:rsid w:val="00AD4CB9"/>
    <w:rsid w:val="00AD4D91"/>
    <w:rsid w:val="00AD5770"/>
    <w:rsid w:val="00AD59CC"/>
    <w:rsid w:val="00AD5C34"/>
    <w:rsid w:val="00AD6231"/>
    <w:rsid w:val="00AD628E"/>
    <w:rsid w:val="00AD63EA"/>
    <w:rsid w:val="00AD6713"/>
    <w:rsid w:val="00AD6B5A"/>
    <w:rsid w:val="00AD7361"/>
    <w:rsid w:val="00AD74E3"/>
    <w:rsid w:val="00AD75E5"/>
    <w:rsid w:val="00AD7818"/>
    <w:rsid w:val="00AD781B"/>
    <w:rsid w:val="00AD7A7D"/>
    <w:rsid w:val="00AD7FED"/>
    <w:rsid w:val="00AE00B2"/>
    <w:rsid w:val="00AE0228"/>
    <w:rsid w:val="00AE0EAE"/>
    <w:rsid w:val="00AE10CF"/>
    <w:rsid w:val="00AE15FA"/>
    <w:rsid w:val="00AE17CB"/>
    <w:rsid w:val="00AE17F0"/>
    <w:rsid w:val="00AE186F"/>
    <w:rsid w:val="00AE209D"/>
    <w:rsid w:val="00AE2597"/>
    <w:rsid w:val="00AE270A"/>
    <w:rsid w:val="00AE38E8"/>
    <w:rsid w:val="00AE3D41"/>
    <w:rsid w:val="00AE4134"/>
    <w:rsid w:val="00AE4750"/>
    <w:rsid w:val="00AE4A02"/>
    <w:rsid w:val="00AE4C7F"/>
    <w:rsid w:val="00AE4F36"/>
    <w:rsid w:val="00AE5069"/>
    <w:rsid w:val="00AE52D2"/>
    <w:rsid w:val="00AE5E59"/>
    <w:rsid w:val="00AE5EAD"/>
    <w:rsid w:val="00AE61C8"/>
    <w:rsid w:val="00AE622D"/>
    <w:rsid w:val="00AE62FD"/>
    <w:rsid w:val="00AE6B02"/>
    <w:rsid w:val="00AE7845"/>
    <w:rsid w:val="00AE7C21"/>
    <w:rsid w:val="00AF04C8"/>
    <w:rsid w:val="00AF066E"/>
    <w:rsid w:val="00AF0B70"/>
    <w:rsid w:val="00AF0BF1"/>
    <w:rsid w:val="00AF0CB8"/>
    <w:rsid w:val="00AF0F6D"/>
    <w:rsid w:val="00AF104E"/>
    <w:rsid w:val="00AF111E"/>
    <w:rsid w:val="00AF1151"/>
    <w:rsid w:val="00AF172E"/>
    <w:rsid w:val="00AF1F57"/>
    <w:rsid w:val="00AF29DD"/>
    <w:rsid w:val="00AF2CA4"/>
    <w:rsid w:val="00AF2D6A"/>
    <w:rsid w:val="00AF2E2C"/>
    <w:rsid w:val="00AF2FA4"/>
    <w:rsid w:val="00AF32F0"/>
    <w:rsid w:val="00AF3B78"/>
    <w:rsid w:val="00AF3E2B"/>
    <w:rsid w:val="00AF4364"/>
    <w:rsid w:val="00AF4DDF"/>
    <w:rsid w:val="00AF5597"/>
    <w:rsid w:val="00AF572D"/>
    <w:rsid w:val="00AF5C83"/>
    <w:rsid w:val="00AF6161"/>
    <w:rsid w:val="00AF6C59"/>
    <w:rsid w:val="00AF73E0"/>
    <w:rsid w:val="00AF7607"/>
    <w:rsid w:val="00AF7883"/>
    <w:rsid w:val="00AF7C06"/>
    <w:rsid w:val="00B00236"/>
    <w:rsid w:val="00B0073E"/>
    <w:rsid w:val="00B01074"/>
    <w:rsid w:val="00B012CB"/>
    <w:rsid w:val="00B018DC"/>
    <w:rsid w:val="00B01DB1"/>
    <w:rsid w:val="00B02501"/>
    <w:rsid w:val="00B02B2C"/>
    <w:rsid w:val="00B02CF1"/>
    <w:rsid w:val="00B02D82"/>
    <w:rsid w:val="00B0363B"/>
    <w:rsid w:val="00B0375E"/>
    <w:rsid w:val="00B03EC1"/>
    <w:rsid w:val="00B04033"/>
    <w:rsid w:val="00B0545D"/>
    <w:rsid w:val="00B05684"/>
    <w:rsid w:val="00B05AC7"/>
    <w:rsid w:val="00B06081"/>
    <w:rsid w:val="00B066C4"/>
    <w:rsid w:val="00B069C0"/>
    <w:rsid w:val="00B06AE9"/>
    <w:rsid w:val="00B06B10"/>
    <w:rsid w:val="00B06CD9"/>
    <w:rsid w:val="00B06F8A"/>
    <w:rsid w:val="00B06F8D"/>
    <w:rsid w:val="00B0709A"/>
    <w:rsid w:val="00B073D5"/>
    <w:rsid w:val="00B1049A"/>
    <w:rsid w:val="00B107A5"/>
    <w:rsid w:val="00B10BA2"/>
    <w:rsid w:val="00B10FF3"/>
    <w:rsid w:val="00B110B3"/>
    <w:rsid w:val="00B11356"/>
    <w:rsid w:val="00B11604"/>
    <w:rsid w:val="00B12238"/>
    <w:rsid w:val="00B12684"/>
    <w:rsid w:val="00B126E8"/>
    <w:rsid w:val="00B13337"/>
    <w:rsid w:val="00B1372C"/>
    <w:rsid w:val="00B13784"/>
    <w:rsid w:val="00B1382C"/>
    <w:rsid w:val="00B139EC"/>
    <w:rsid w:val="00B13B28"/>
    <w:rsid w:val="00B1467C"/>
    <w:rsid w:val="00B15FD4"/>
    <w:rsid w:val="00B16D15"/>
    <w:rsid w:val="00B16FF6"/>
    <w:rsid w:val="00B17115"/>
    <w:rsid w:val="00B17179"/>
    <w:rsid w:val="00B1758D"/>
    <w:rsid w:val="00B17B62"/>
    <w:rsid w:val="00B17DD8"/>
    <w:rsid w:val="00B200B8"/>
    <w:rsid w:val="00B20332"/>
    <w:rsid w:val="00B209FA"/>
    <w:rsid w:val="00B20B8F"/>
    <w:rsid w:val="00B2111E"/>
    <w:rsid w:val="00B215A5"/>
    <w:rsid w:val="00B21D76"/>
    <w:rsid w:val="00B2204C"/>
    <w:rsid w:val="00B22535"/>
    <w:rsid w:val="00B2339B"/>
    <w:rsid w:val="00B234EE"/>
    <w:rsid w:val="00B23BBD"/>
    <w:rsid w:val="00B23DD2"/>
    <w:rsid w:val="00B2402C"/>
    <w:rsid w:val="00B2409B"/>
    <w:rsid w:val="00B2420C"/>
    <w:rsid w:val="00B24562"/>
    <w:rsid w:val="00B25099"/>
    <w:rsid w:val="00B258FF"/>
    <w:rsid w:val="00B25AB2"/>
    <w:rsid w:val="00B25ACE"/>
    <w:rsid w:val="00B25DB7"/>
    <w:rsid w:val="00B25DCA"/>
    <w:rsid w:val="00B26875"/>
    <w:rsid w:val="00B2694B"/>
    <w:rsid w:val="00B26C04"/>
    <w:rsid w:val="00B26D6D"/>
    <w:rsid w:val="00B27203"/>
    <w:rsid w:val="00B272E4"/>
    <w:rsid w:val="00B27567"/>
    <w:rsid w:val="00B27CEF"/>
    <w:rsid w:val="00B27F81"/>
    <w:rsid w:val="00B30212"/>
    <w:rsid w:val="00B302A2"/>
    <w:rsid w:val="00B30904"/>
    <w:rsid w:val="00B30EE9"/>
    <w:rsid w:val="00B310C4"/>
    <w:rsid w:val="00B310F3"/>
    <w:rsid w:val="00B3129E"/>
    <w:rsid w:val="00B312A0"/>
    <w:rsid w:val="00B314C7"/>
    <w:rsid w:val="00B31EC9"/>
    <w:rsid w:val="00B3254F"/>
    <w:rsid w:val="00B3267A"/>
    <w:rsid w:val="00B32690"/>
    <w:rsid w:val="00B326E4"/>
    <w:rsid w:val="00B329AC"/>
    <w:rsid w:val="00B33499"/>
    <w:rsid w:val="00B338AC"/>
    <w:rsid w:val="00B33990"/>
    <w:rsid w:val="00B34035"/>
    <w:rsid w:val="00B340ED"/>
    <w:rsid w:val="00B3498E"/>
    <w:rsid w:val="00B34A4D"/>
    <w:rsid w:val="00B34B02"/>
    <w:rsid w:val="00B34F4D"/>
    <w:rsid w:val="00B3516F"/>
    <w:rsid w:val="00B35941"/>
    <w:rsid w:val="00B35D21"/>
    <w:rsid w:val="00B36285"/>
    <w:rsid w:val="00B363A6"/>
    <w:rsid w:val="00B36724"/>
    <w:rsid w:val="00B36871"/>
    <w:rsid w:val="00B370B8"/>
    <w:rsid w:val="00B37AAA"/>
    <w:rsid w:val="00B37ADB"/>
    <w:rsid w:val="00B4003A"/>
    <w:rsid w:val="00B40104"/>
    <w:rsid w:val="00B40B15"/>
    <w:rsid w:val="00B40C66"/>
    <w:rsid w:val="00B40CEB"/>
    <w:rsid w:val="00B41076"/>
    <w:rsid w:val="00B4110A"/>
    <w:rsid w:val="00B41270"/>
    <w:rsid w:val="00B415C8"/>
    <w:rsid w:val="00B41712"/>
    <w:rsid w:val="00B41C39"/>
    <w:rsid w:val="00B41D99"/>
    <w:rsid w:val="00B41F5A"/>
    <w:rsid w:val="00B422FC"/>
    <w:rsid w:val="00B423C5"/>
    <w:rsid w:val="00B42620"/>
    <w:rsid w:val="00B426B3"/>
    <w:rsid w:val="00B426C7"/>
    <w:rsid w:val="00B42F63"/>
    <w:rsid w:val="00B43003"/>
    <w:rsid w:val="00B434C1"/>
    <w:rsid w:val="00B43844"/>
    <w:rsid w:val="00B43F32"/>
    <w:rsid w:val="00B44114"/>
    <w:rsid w:val="00B4445D"/>
    <w:rsid w:val="00B4450A"/>
    <w:rsid w:val="00B44CD9"/>
    <w:rsid w:val="00B44D3F"/>
    <w:rsid w:val="00B457D2"/>
    <w:rsid w:val="00B45EC2"/>
    <w:rsid w:val="00B46205"/>
    <w:rsid w:val="00B46499"/>
    <w:rsid w:val="00B46935"/>
    <w:rsid w:val="00B46D74"/>
    <w:rsid w:val="00B470F3"/>
    <w:rsid w:val="00B4762C"/>
    <w:rsid w:val="00B4793B"/>
    <w:rsid w:val="00B47A5A"/>
    <w:rsid w:val="00B47B21"/>
    <w:rsid w:val="00B47C46"/>
    <w:rsid w:val="00B47C72"/>
    <w:rsid w:val="00B50165"/>
    <w:rsid w:val="00B50949"/>
    <w:rsid w:val="00B51363"/>
    <w:rsid w:val="00B51CDE"/>
    <w:rsid w:val="00B51F41"/>
    <w:rsid w:val="00B523E5"/>
    <w:rsid w:val="00B52484"/>
    <w:rsid w:val="00B524F1"/>
    <w:rsid w:val="00B52F9A"/>
    <w:rsid w:val="00B53042"/>
    <w:rsid w:val="00B53350"/>
    <w:rsid w:val="00B5430F"/>
    <w:rsid w:val="00B546EE"/>
    <w:rsid w:val="00B54BCB"/>
    <w:rsid w:val="00B5575D"/>
    <w:rsid w:val="00B55ADA"/>
    <w:rsid w:val="00B55D89"/>
    <w:rsid w:val="00B5603E"/>
    <w:rsid w:val="00B563A0"/>
    <w:rsid w:val="00B5677D"/>
    <w:rsid w:val="00B567C2"/>
    <w:rsid w:val="00B57669"/>
    <w:rsid w:val="00B600B4"/>
    <w:rsid w:val="00B60840"/>
    <w:rsid w:val="00B60935"/>
    <w:rsid w:val="00B60991"/>
    <w:rsid w:val="00B60EA3"/>
    <w:rsid w:val="00B60EDD"/>
    <w:rsid w:val="00B6142C"/>
    <w:rsid w:val="00B616CC"/>
    <w:rsid w:val="00B61B91"/>
    <w:rsid w:val="00B62298"/>
    <w:rsid w:val="00B624CC"/>
    <w:rsid w:val="00B626F9"/>
    <w:rsid w:val="00B63265"/>
    <w:rsid w:val="00B6343D"/>
    <w:rsid w:val="00B6392B"/>
    <w:rsid w:val="00B639A2"/>
    <w:rsid w:val="00B63DC6"/>
    <w:rsid w:val="00B644DA"/>
    <w:rsid w:val="00B646F1"/>
    <w:rsid w:val="00B647D1"/>
    <w:rsid w:val="00B65D5C"/>
    <w:rsid w:val="00B65E25"/>
    <w:rsid w:val="00B66037"/>
    <w:rsid w:val="00B66077"/>
    <w:rsid w:val="00B666BB"/>
    <w:rsid w:val="00B671F9"/>
    <w:rsid w:val="00B67677"/>
    <w:rsid w:val="00B67E85"/>
    <w:rsid w:val="00B70273"/>
    <w:rsid w:val="00B703B5"/>
    <w:rsid w:val="00B70948"/>
    <w:rsid w:val="00B71B8D"/>
    <w:rsid w:val="00B72613"/>
    <w:rsid w:val="00B72DC6"/>
    <w:rsid w:val="00B730A5"/>
    <w:rsid w:val="00B73647"/>
    <w:rsid w:val="00B74330"/>
    <w:rsid w:val="00B74C9B"/>
    <w:rsid w:val="00B75809"/>
    <w:rsid w:val="00B759FB"/>
    <w:rsid w:val="00B75A00"/>
    <w:rsid w:val="00B75D44"/>
    <w:rsid w:val="00B76F88"/>
    <w:rsid w:val="00B773E1"/>
    <w:rsid w:val="00B77938"/>
    <w:rsid w:val="00B77E1A"/>
    <w:rsid w:val="00B802D8"/>
    <w:rsid w:val="00B8123E"/>
    <w:rsid w:val="00B8175A"/>
    <w:rsid w:val="00B81969"/>
    <w:rsid w:val="00B81A05"/>
    <w:rsid w:val="00B81BAB"/>
    <w:rsid w:val="00B8238D"/>
    <w:rsid w:val="00B82848"/>
    <w:rsid w:val="00B82932"/>
    <w:rsid w:val="00B82D2A"/>
    <w:rsid w:val="00B82DBD"/>
    <w:rsid w:val="00B82F9B"/>
    <w:rsid w:val="00B83671"/>
    <w:rsid w:val="00B83D12"/>
    <w:rsid w:val="00B83D31"/>
    <w:rsid w:val="00B83ED0"/>
    <w:rsid w:val="00B840B8"/>
    <w:rsid w:val="00B842BF"/>
    <w:rsid w:val="00B84346"/>
    <w:rsid w:val="00B84D1E"/>
    <w:rsid w:val="00B857BE"/>
    <w:rsid w:val="00B859EC"/>
    <w:rsid w:val="00B85FFE"/>
    <w:rsid w:val="00B86C0F"/>
    <w:rsid w:val="00B86D61"/>
    <w:rsid w:val="00B86FD6"/>
    <w:rsid w:val="00B8700A"/>
    <w:rsid w:val="00B87534"/>
    <w:rsid w:val="00B879F1"/>
    <w:rsid w:val="00B87CAF"/>
    <w:rsid w:val="00B90078"/>
    <w:rsid w:val="00B904CC"/>
    <w:rsid w:val="00B91768"/>
    <w:rsid w:val="00B919E8"/>
    <w:rsid w:val="00B91C88"/>
    <w:rsid w:val="00B92064"/>
    <w:rsid w:val="00B92970"/>
    <w:rsid w:val="00B93852"/>
    <w:rsid w:val="00B93A30"/>
    <w:rsid w:val="00B93DDF"/>
    <w:rsid w:val="00B940FD"/>
    <w:rsid w:val="00B94197"/>
    <w:rsid w:val="00B9445F"/>
    <w:rsid w:val="00B94767"/>
    <w:rsid w:val="00B94B1E"/>
    <w:rsid w:val="00B94C8B"/>
    <w:rsid w:val="00B94F29"/>
    <w:rsid w:val="00B94F53"/>
    <w:rsid w:val="00B95140"/>
    <w:rsid w:val="00B95D52"/>
    <w:rsid w:val="00B95D93"/>
    <w:rsid w:val="00B96718"/>
    <w:rsid w:val="00B96A03"/>
    <w:rsid w:val="00B970D0"/>
    <w:rsid w:val="00B97180"/>
    <w:rsid w:val="00B97199"/>
    <w:rsid w:val="00B975F8"/>
    <w:rsid w:val="00B97720"/>
    <w:rsid w:val="00B9776D"/>
    <w:rsid w:val="00B97E63"/>
    <w:rsid w:val="00B97E91"/>
    <w:rsid w:val="00BA0252"/>
    <w:rsid w:val="00BA041A"/>
    <w:rsid w:val="00BA0AB5"/>
    <w:rsid w:val="00BA0B47"/>
    <w:rsid w:val="00BA1A9C"/>
    <w:rsid w:val="00BA1D6B"/>
    <w:rsid w:val="00BA25AC"/>
    <w:rsid w:val="00BA26DC"/>
    <w:rsid w:val="00BA2CDB"/>
    <w:rsid w:val="00BA2ED1"/>
    <w:rsid w:val="00BA33E7"/>
    <w:rsid w:val="00BA3678"/>
    <w:rsid w:val="00BA3727"/>
    <w:rsid w:val="00BA3736"/>
    <w:rsid w:val="00BA3834"/>
    <w:rsid w:val="00BA3DE5"/>
    <w:rsid w:val="00BA440F"/>
    <w:rsid w:val="00BA45E8"/>
    <w:rsid w:val="00BA46B5"/>
    <w:rsid w:val="00BA4889"/>
    <w:rsid w:val="00BA4BCE"/>
    <w:rsid w:val="00BA4F5C"/>
    <w:rsid w:val="00BA50F6"/>
    <w:rsid w:val="00BA513A"/>
    <w:rsid w:val="00BA5937"/>
    <w:rsid w:val="00BA5F6A"/>
    <w:rsid w:val="00BA5FBC"/>
    <w:rsid w:val="00BA61CD"/>
    <w:rsid w:val="00BA6769"/>
    <w:rsid w:val="00BA68EF"/>
    <w:rsid w:val="00BA6DB4"/>
    <w:rsid w:val="00BA6E43"/>
    <w:rsid w:val="00BA707B"/>
    <w:rsid w:val="00BA7155"/>
    <w:rsid w:val="00BA74EC"/>
    <w:rsid w:val="00BA79B3"/>
    <w:rsid w:val="00BA7E5C"/>
    <w:rsid w:val="00BB033E"/>
    <w:rsid w:val="00BB07B5"/>
    <w:rsid w:val="00BB0884"/>
    <w:rsid w:val="00BB0A68"/>
    <w:rsid w:val="00BB1DAB"/>
    <w:rsid w:val="00BB2121"/>
    <w:rsid w:val="00BB2152"/>
    <w:rsid w:val="00BB2534"/>
    <w:rsid w:val="00BB3005"/>
    <w:rsid w:val="00BB328A"/>
    <w:rsid w:val="00BB363F"/>
    <w:rsid w:val="00BB3679"/>
    <w:rsid w:val="00BB44A2"/>
    <w:rsid w:val="00BB469D"/>
    <w:rsid w:val="00BB5160"/>
    <w:rsid w:val="00BB563A"/>
    <w:rsid w:val="00BB6356"/>
    <w:rsid w:val="00BB6665"/>
    <w:rsid w:val="00BB66E9"/>
    <w:rsid w:val="00BB7A00"/>
    <w:rsid w:val="00BB7B29"/>
    <w:rsid w:val="00BB7D13"/>
    <w:rsid w:val="00BC0262"/>
    <w:rsid w:val="00BC0787"/>
    <w:rsid w:val="00BC09A1"/>
    <w:rsid w:val="00BC0A92"/>
    <w:rsid w:val="00BC0CF4"/>
    <w:rsid w:val="00BC17C7"/>
    <w:rsid w:val="00BC1A97"/>
    <w:rsid w:val="00BC1C7D"/>
    <w:rsid w:val="00BC1E58"/>
    <w:rsid w:val="00BC275B"/>
    <w:rsid w:val="00BC2E7E"/>
    <w:rsid w:val="00BC339B"/>
    <w:rsid w:val="00BC34C7"/>
    <w:rsid w:val="00BC3B1C"/>
    <w:rsid w:val="00BC3B4D"/>
    <w:rsid w:val="00BC3DD5"/>
    <w:rsid w:val="00BC46AE"/>
    <w:rsid w:val="00BC46DE"/>
    <w:rsid w:val="00BC46DF"/>
    <w:rsid w:val="00BC46E6"/>
    <w:rsid w:val="00BC4FBB"/>
    <w:rsid w:val="00BC5C0C"/>
    <w:rsid w:val="00BC609B"/>
    <w:rsid w:val="00BC64C0"/>
    <w:rsid w:val="00BC67C3"/>
    <w:rsid w:val="00BC6C66"/>
    <w:rsid w:val="00BC6FB2"/>
    <w:rsid w:val="00BC7109"/>
    <w:rsid w:val="00BC710D"/>
    <w:rsid w:val="00BC7BCF"/>
    <w:rsid w:val="00BD038B"/>
    <w:rsid w:val="00BD129C"/>
    <w:rsid w:val="00BD1D70"/>
    <w:rsid w:val="00BD23F6"/>
    <w:rsid w:val="00BD268B"/>
    <w:rsid w:val="00BD297B"/>
    <w:rsid w:val="00BD2B29"/>
    <w:rsid w:val="00BD338A"/>
    <w:rsid w:val="00BD38EB"/>
    <w:rsid w:val="00BD3CC2"/>
    <w:rsid w:val="00BD3CDB"/>
    <w:rsid w:val="00BD4025"/>
    <w:rsid w:val="00BD45ED"/>
    <w:rsid w:val="00BD4A39"/>
    <w:rsid w:val="00BD4BD7"/>
    <w:rsid w:val="00BD597D"/>
    <w:rsid w:val="00BD5EA4"/>
    <w:rsid w:val="00BD66E6"/>
    <w:rsid w:val="00BD68AB"/>
    <w:rsid w:val="00BD6951"/>
    <w:rsid w:val="00BD6B35"/>
    <w:rsid w:val="00BD6D13"/>
    <w:rsid w:val="00BD73D6"/>
    <w:rsid w:val="00BD7912"/>
    <w:rsid w:val="00BE0814"/>
    <w:rsid w:val="00BE0902"/>
    <w:rsid w:val="00BE2541"/>
    <w:rsid w:val="00BE2684"/>
    <w:rsid w:val="00BE2955"/>
    <w:rsid w:val="00BE3266"/>
    <w:rsid w:val="00BE3521"/>
    <w:rsid w:val="00BE3CAD"/>
    <w:rsid w:val="00BE415E"/>
    <w:rsid w:val="00BE42D6"/>
    <w:rsid w:val="00BE4AD2"/>
    <w:rsid w:val="00BE4DE6"/>
    <w:rsid w:val="00BE4F5D"/>
    <w:rsid w:val="00BE5F9F"/>
    <w:rsid w:val="00BE6284"/>
    <w:rsid w:val="00BE6844"/>
    <w:rsid w:val="00BE69D4"/>
    <w:rsid w:val="00BE6E98"/>
    <w:rsid w:val="00BE7084"/>
    <w:rsid w:val="00BE7527"/>
    <w:rsid w:val="00BE75B4"/>
    <w:rsid w:val="00BE76D3"/>
    <w:rsid w:val="00BE7A5E"/>
    <w:rsid w:val="00BE7AAC"/>
    <w:rsid w:val="00BE7D57"/>
    <w:rsid w:val="00BE7FC7"/>
    <w:rsid w:val="00BF047C"/>
    <w:rsid w:val="00BF050B"/>
    <w:rsid w:val="00BF05E3"/>
    <w:rsid w:val="00BF0B2B"/>
    <w:rsid w:val="00BF0C47"/>
    <w:rsid w:val="00BF2066"/>
    <w:rsid w:val="00BF20DC"/>
    <w:rsid w:val="00BF21AC"/>
    <w:rsid w:val="00BF2382"/>
    <w:rsid w:val="00BF27AC"/>
    <w:rsid w:val="00BF2C37"/>
    <w:rsid w:val="00BF3DB5"/>
    <w:rsid w:val="00BF44F3"/>
    <w:rsid w:val="00BF49D6"/>
    <w:rsid w:val="00BF4CA1"/>
    <w:rsid w:val="00BF4F64"/>
    <w:rsid w:val="00BF5293"/>
    <w:rsid w:val="00BF54D1"/>
    <w:rsid w:val="00BF54EF"/>
    <w:rsid w:val="00BF5F0A"/>
    <w:rsid w:val="00BF611A"/>
    <w:rsid w:val="00BF6235"/>
    <w:rsid w:val="00BF6CB0"/>
    <w:rsid w:val="00BF7858"/>
    <w:rsid w:val="00C0047B"/>
    <w:rsid w:val="00C004B4"/>
    <w:rsid w:val="00C008F1"/>
    <w:rsid w:val="00C00D15"/>
    <w:rsid w:val="00C0138F"/>
    <w:rsid w:val="00C024A3"/>
    <w:rsid w:val="00C02844"/>
    <w:rsid w:val="00C02A7C"/>
    <w:rsid w:val="00C02D7C"/>
    <w:rsid w:val="00C02FA6"/>
    <w:rsid w:val="00C03656"/>
    <w:rsid w:val="00C036B0"/>
    <w:rsid w:val="00C036E3"/>
    <w:rsid w:val="00C03E04"/>
    <w:rsid w:val="00C04509"/>
    <w:rsid w:val="00C04A0F"/>
    <w:rsid w:val="00C0529B"/>
    <w:rsid w:val="00C052C2"/>
    <w:rsid w:val="00C0667C"/>
    <w:rsid w:val="00C06E2B"/>
    <w:rsid w:val="00C06E65"/>
    <w:rsid w:val="00C06EBD"/>
    <w:rsid w:val="00C07FE7"/>
    <w:rsid w:val="00C1006F"/>
    <w:rsid w:val="00C1019D"/>
    <w:rsid w:val="00C10661"/>
    <w:rsid w:val="00C10739"/>
    <w:rsid w:val="00C11149"/>
    <w:rsid w:val="00C1143F"/>
    <w:rsid w:val="00C1254B"/>
    <w:rsid w:val="00C127A8"/>
    <w:rsid w:val="00C12918"/>
    <w:rsid w:val="00C12AC7"/>
    <w:rsid w:val="00C130FA"/>
    <w:rsid w:val="00C13665"/>
    <w:rsid w:val="00C13744"/>
    <w:rsid w:val="00C13A73"/>
    <w:rsid w:val="00C13B46"/>
    <w:rsid w:val="00C13F09"/>
    <w:rsid w:val="00C14F4F"/>
    <w:rsid w:val="00C15851"/>
    <w:rsid w:val="00C15EE6"/>
    <w:rsid w:val="00C16D8B"/>
    <w:rsid w:val="00C171B4"/>
    <w:rsid w:val="00C17322"/>
    <w:rsid w:val="00C1754C"/>
    <w:rsid w:val="00C179A2"/>
    <w:rsid w:val="00C2032B"/>
    <w:rsid w:val="00C207C1"/>
    <w:rsid w:val="00C20D9F"/>
    <w:rsid w:val="00C211CE"/>
    <w:rsid w:val="00C2224F"/>
    <w:rsid w:val="00C22400"/>
    <w:rsid w:val="00C22693"/>
    <w:rsid w:val="00C22B9A"/>
    <w:rsid w:val="00C22D10"/>
    <w:rsid w:val="00C22D46"/>
    <w:rsid w:val="00C2300A"/>
    <w:rsid w:val="00C233F4"/>
    <w:rsid w:val="00C237DC"/>
    <w:rsid w:val="00C238B9"/>
    <w:rsid w:val="00C23B2D"/>
    <w:rsid w:val="00C24720"/>
    <w:rsid w:val="00C24B37"/>
    <w:rsid w:val="00C24DC7"/>
    <w:rsid w:val="00C2561B"/>
    <w:rsid w:val="00C25AC7"/>
    <w:rsid w:val="00C26CB1"/>
    <w:rsid w:val="00C27261"/>
    <w:rsid w:val="00C27410"/>
    <w:rsid w:val="00C27628"/>
    <w:rsid w:val="00C3012E"/>
    <w:rsid w:val="00C30968"/>
    <w:rsid w:val="00C31AD9"/>
    <w:rsid w:val="00C31E1E"/>
    <w:rsid w:val="00C326F6"/>
    <w:rsid w:val="00C326FB"/>
    <w:rsid w:val="00C328E7"/>
    <w:rsid w:val="00C32DC6"/>
    <w:rsid w:val="00C332BD"/>
    <w:rsid w:val="00C338FC"/>
    <w:rsid w:val="00C33CB7"/>
    <w:rsid w:val="00C34CF8"/>
    <w:rsid w:val="00C357D8"/>
    <w:rsid w:val="00C3634D"/>
    <w:rsid w:val="00C36521"/>
    <w:rsid w:val="00C36607"/>
    <w:rsid w:val="00C367F4"/>
    <w:rsid w:val="00C36C68"/>
    <w:rsid w:val="00C36E05"/>
    <w:rsid w:val="00C37789"/>
    <w:rsid w:val="00C379FD"/>
    <w:rsid w:val="00C37B2E"/>
    <w:rsid w:val="00C40551"/>
    <w:rsid w:val="00C4060C"/>
    <w:rsid w:val="00C40E78"/>
    <w:rsid w:val="00C40FDF"/>
    <w:rsid w:val="00C41437"/>
    <w:rsid w:val="00C41629"/>
    <w:rsid w:val="00C418C5"/>
    <w:rsid w:val="00C41CF1"/>
    <w:rsid w:val="00C425B3"/>
    <w:rsid w:val="00C4277F"/>
    <w:rsid w:val="00C42A1D"/>
    <w:rsid w:val="00C43306"/>
    <w:rsid w:val="00C43E8F"/>
    <w:rsid w:val="00C4497B"/>
    <w:rsid w:val="00C44CD0"/>
    <w:rsid w:val="00C44E1B"/>
    <w:rsid w:val="00C44F01"/>
    <w:rsid w:val="00C4506B"/>
    <w:rsid w:val="00C454DB"/>
    <w:rsid w:val="00C45CB1"/>
    <w:rsid w:val="00C45F21"/>
    <w:rsid w:val="00C46973"/>
    <w:rsid w:val="00C46EE1"/>
    <w:rsid w:val="00C47442"/>
    <w:rsid w:val="00C47804"/>
    <w:rsid w:val="00C47FDE"/>
    <w:rsid w:val="00C50B67"/>
    <w:rsid w:val="00C514C5"/>
    <w:rsid w:val="00C51C09"/>
    <w:rsid w:val="00C51C98"/>
    <w:rsid w:val="00C51EEE"/>
    <w:rsid w:val="00C52029"/>
    <w:rsid w:val="00C528A5"/>
    <w:rsid w:val="00C53392"/>
    <w:rsid w:val="00C536B0"/>
    <w:rsid w:val="00C538CD"/>
    <w:rsid w:val="00C53E2C"/>
    <w:rsid w:val="00C54593"/>
    <w:rsid w:val="00C545CD"/>
    <w:rsid w:val="00C54608"/>
    <w:rsid w:val="00C54BE3"/>
    <w:rsid w:val="00C553A9"/>
    <w:rsid w:val="00C5557B"/>
    <w:rsid w:val="00C55943"/>
    <w:rsid w:val="00C5625D"/>
    <w:rsid w:val="00C5663D"/>
    <w:rsid w:val="00C56937"/>
    <w:rsid w:val="00C56DD0"/>
    <w:rsid w:val="00C5719A"/>
    <w:rsid w:val="00C57247"/>
    <w:rsid w:val="00C57388"/>
    <w:rsid w:val="00C575E9"/>
    <w:rsid w:val="00C57909"/>
    <w:rsid w:val="00C57AA3"/>
    <w:rsid w:val="00C60259"/>
    <w:rsid w:val="00C60B49"/>
    <w:rsid w:val="00C60DAD"/>
    <w:rsid w:val="00C617E7"/>
    <w:rsid w:val="00C61E71"/>
    <w:rsid w:val="00C620EC"/>
    <w:rsid w:val="00C62391"/>
    <w:rsid w:val="00C62866"/>
    <w:rsid w:val="00C62AA0"/>
    <w:rsid w:val="00C62B15"/>
    <w:rsid w:val="00C62C49"/>
    <w:rsid w:val="00C62D96"/>
    <w:rsid w:val="00C62F5C"/>
    <w:rsid w:val="00C62F9C"/>
    <w:rsid w:val="00C63AE1"/>
    <w:rsid w:val="00C63CBA"/>
    <w:rsid w:val="00C64D39"/>
    <w:rsid w:val="00C64F67"/>
    <w:rsid w:val="00C6563F"/>
    <w:rsid w:val="00C65D39"/>
    <w:rsid w:val="00C66352"/>
    <w:rsid w:val="00C66C1F"/>
    <w:rsid w:val="00C66DA3"/>
    <w:rsid w:val="00C66F3F"/>
    <w:rsid w:val="00C6779E"/>
    <w:rsid w:val="00C678E9"/>
    <w:rsid w:val="00C67EAD"/>
    <w:rsid w:val="00C7000F"/>
    <w:rsid w:val="00C70125"/>
    <w:rsid w:val="00C7020A"/>
    <w:rsid w:val="00C705C1"/>
    <w:rsid w:val="00C70772"/>
    <w:rsid w:val="00C708A9"/>
    <w:rsid w:val="00C711EB"/>
    <w:rsid w:val="00C71209"/>
    <w:rsid w:val="00C71375"/>
    <w:rsid w:val="00C71523"/>
    <w:rsid w:val="00C71758"/>
    <w:rsid w:val="00C71F06"/>
    <w:rsid w:val="00C722F2"/>
    <w:rsid w:val="00C73C83"/>
    <w:rsid w:val="00C73E34"/>
    <w:rsid w:val="00C73F90"/>
    <w:rsid w:val="00C73FF3"/>
    <w:rsid w:val="00C741D0"/>
    <w:rsid w:val="00C742FF"/>
    <w:rsid w:val="00C7456A"/>
    <w:rsid w:val="00C75754"/>
    <w:rsid w:val="00C761B0"/>
    <w:rsid w:val="00C76963"/>
    <w:rsid w:val="00C77863"/>
    <w:rsid w:val="00C778D8"/>
    <w:rsid w:val="00C77991"/>
    <w:rsid w:val="00C77BFE"/>
    <w:rsid w:val="00C77FE2"/>
    <w:rsid w:val="00C802FC"/>
    <w:rsid w:val="00C803DC"/>
    <w:rsid w:val="00C80439"/>
    <w:rsid w:val="00C80513"/>
    <w:rsid w:val="00C809C7"/>
    <w:rsid w:val="00C80D32"/>
    <w:rsid w:val="00C8149C"/>
    <w:rsid w:val="00C81A60"/>
    <w:rsid w:val="00C82131"/>
    <w:rsid w:val="00C825F0"/>
    <w:rsid w:val="00C82775"/>
    <w:rsid w:val="00C828E9"/>
    <w:rsid w:val="00C82C46"/>
    <w:rsid w:val="00C82E76"/>
    <w:rsid w:val="00C831EE"/>
    <w:rsid w:val="00C83358"/>
    <w:rsid w:val="00C837A6"/>
    <w:rsid w:val="00C8472B"/>
    <w:rsid w:val="00C848FF"/>
    <w:rsid w:val="00C8584C"/>
    <w:rsid w:val="00C85A7B"/>
    <w:rsid w:val="00C85F28"/>
    <w:rsid w:val="00C86014"/>
    <w:rsid w:val="00C86258"/>
    <w:rsid w:val="00C86C4B"/>
    <w:rsid w:val="00C86E9E"/>
    <w:rsid w:val="00C87D13"/>
    <w:rsid w:val="00C901C0"/>
    <w:rsid w:val="00C90B90"/>
    <w:rsid w:val="00C91880"/>
    <w:rsid w:val="00C919ED"/>
    <w:rsid w:val="00C91A57"/>
    <w:rsid w:val="00C91C41"/>
    <w:rsid w:val="00C920BB"/>
    <w:rsid w:val="00C92136"/>
    <w:rsid w:val="00C93301"/>
    <w:rsid w:val="00C93351"/>
    <w:rsid w:val="00C934C5"/>
    <w:rsid w:val="00C936BA"/>
    <w:rsid w:val="00C93D28"/>
    <w:rsid w:val="00C94C59"/>
    <w:rsid w:val="00C951E1"/>
    <w:rsid w:val="00C9562B"/>
    <w:rsid w:val="00C95B58"/>
    <w:rsid w:val="00C95EEF"/>
    <w:rsid w:val="00C9624B"/>
    <w:rsid w:val="00C96473"/>
    <w:rsid w:val="00C970EA"/>
    <w:rsid w:val="00C97384"/>
    <w:rsid w:val="00C974BD"/>
    <w:rsid w:val="00C974C0"/>
    <w:rsid w:val="00C97B48"/>
    <w:rsid w:val="00C97C5D"/>
    <w:rsid w:val="00C97F6B"/>
    <w:rsid w:val="00CA00F9"/>
    <w:rsid w:val="00CA1758"/>
    <w:rsid w:val="00CA1B2E"/>
    <w:rsid w:val="00CA1C18"/>
    <w:rsid w:val="00CA1C35"/>
    <w:rsid w:val="00CA1D03"/>
    <w:rsid w:val="00CA23BF"/>
    <w:rsid w:val="00CA246E"/>
    <w:rsid w:val="00CA2D50"/>
    <w:rsid w:val="00CA2F76"/>
    <w:rsid w:val="00CA3433"/>
    <w:rsid w:val="00CA3547"/>
    <w:rsid w:val="00CA3B7C"/>
    <w:rsid w:val="00CA3C73"/>
    <w:rsid w:val="00CA58DC"/>
    <w:rsid w:val="00CA5936"/>
    <w:rsid w:val="00CA5A83"/>
    <w:rsid w:val="00CA5D89"/>
    <w:rsid w:val="00CA60C6"/>
    <w:rsid w:val="00CA63CB"/>
    <w:rsid w:val="00CA7438"/>
    <w:rsid w:val="00CA78EA"/>
    <w:rsid w:val="00CB064D"/>
    <w:rsid w:val="00CB19C9"/>
    <w:rsid w:val="00CB1C73"/>
    <w:rsid w:val="00CB1CCD"/>
    <w:rsid w:val="00CB1F03"/>
    <w:rsid w:val="00CB2631"/>
    <w:rsid w:val="00CB3160"/>
    <w:rsid w:val="00CB3725"/>
    <w:rsid w:val="00CB39C6"/>
    <w:rsid w:val="00CB3F77"/>
    <w:rsid w:val="00CB4913"/>
    <w:rsid w:val="00CB4AAA"/>
    <w:rsid w:val="00CB4B8B"/>
    <w:rsid w:val="00CB5253"/>
    <w:rsid w:val="00CB55E4"/>
    <w:rsid w:val="00CB63B7"/>
    <w:rsid w:val="00CB6F87"/>
    <w:rsid w:val="00CB708F"/>
    <w:rsid w:val="00CB70BA"/>
    <w:rsid w:val="00CB7FA8"/>
    <w:rsid w:val="00CC062F"/>
    <w:rsid w:val="00CC08C4"/>
    <w:rsid w:val="00CC17CA"/>
    <w:rsid w:val="00CC1FF4"/>
    <w:rsid w:val="00CC26E3"/>
    <w:rsid w:val="00CC2977"/>
    <w:rsid w:val="00CC2B0C"/>
    <w:rsid w:val="00CC303B"/>
    <w:rsid w:val="00CC3059"/>
    <w:rsid w:val="00CC3103"/>
    <w:rsid w:val="00CC3216"/>
    <w:rsid w:val="00CC323C"/>
    <w:rsid w:val="00CC34F4"/>
    <w:rsid w:val="00CC3513"/>
    <w:rsid w:val="00CC3AB2"/>
    <w:rsid w:val="00CC43FB"/>
    <w:rsid w:val="00CC46BB"/>
    <w:rsid w:val="00CC4748"/>
    <w:rsid w:val="00CC4752"/>
    <w:rsid w:val="00CC4991"/>
    <w:rsid w:val="00CC4A20"/>
    <w:rsid w:val="00CC56CD"/>
    <w:rsid w:val="00CC6078"/>
    <w:rsid w:val="00CC60DB"/>
    <w:rsid w:val="00CC689B"/>
    <w:rsid w:val="00CC6C42"/>
    <w:rsid w:val="00CC7025"/>
    <w:rsid w:val="00CC70F1"/>
    <w:rsid w:val="00CC7457"/>
    <w:rsid w:val="00CD013C"/>
    <w:rsid w:val="00CD0DFB"/>
    <w:rsid w:val="00CD1339"/>
    <w:rsid w:val="00CD18F8"/>
    <w:rsid w:val="00CD1D80"/>
    <w:rsid w:val="00CD1F6A"/>
    <w:rsid w:val="00CD26A1"/>
    <w:rsid w:val="00CD3C61"/>
    <w:rsid w:val="00CD3CF4"/>
    <w:rsid w:val="00CD3E3A"/>
    <w:rsid w:val="00CD3E81"/>
    <w:rsid w:val="00CD453C"/>
    <w:rsid w:val="00CD4862"/>
    <w:rsid w:val="00CD4C27"/>
    <w:rsid w:val="00CD5842"/>
    <w:rsid w:val="00CD588F"/>
    <w:rsid w:val="00CD5F2D"/>
    <w:rsid w:val="00CD6296"/>
    <w:rsid w:val="00CD6873"/>
    <w:rsid w:val="00CD6A79"/>
    <w:rsid w:val="00CD72F7"/>
    <w:rsid w:val="00CD75EE"/>
    <w:rsid w:val="00CD7F8D"/>
    <w:rsid w:val="00CE0A78"/>
    <w:rsid w:val="00CE1683"/>
    <w:rsid w:val="00CE17A1"/>
    <w:rsid w:val="00CE2BF4"/>
    <w:rsid w:val="00CE2D9C"/>
    <w:rsid w:val="00CE2F70"/>
    <w:rsid w:val="00CE3570"/>
    <w:rsid w:val="00CE36A3"/>
    <w:rsid w:val="00CE3985"/>
    <w:rsid w:val="00CE3DDD"/>
    <w:rsid w:val="00CE3EE8"/>
    <w:rsid w:val="00CE41C9"/>
    <w:rsid w:val="00CE42D1"/>
    <w:rsid w:val="00CE42FB"/>
    <w:rsid w:val="00CE47E8"/>
    <w:rsid w:val="00CE47FA"/>
    <w:rsid w:val="00CE482B"/>
    <w:rsid w:val="00CE56C4"/>
    <w:rsid w:val="00CE593E"/>
    <w:rsid w:val="00CE6542"/>
    <w:rsid w:val="00CE69E2"/>
    <w:rsid w:val="00CE6ABC"/>
    <w:rsid w:val="00CE6B0B"/>
    <w:rsid w:val="00CE6B19"/>
    <w:rsid w:val="00CE6DEC"/>
    <w:rsid w:val="00CE6F7E"/>
    <w:rsid w:val="00CE703B"/>
    <w:rsid w:val="00CE771B"/>
    <w:rsid w:val="00CF0222"/>
    <w:rsid w:val="00CF0553"/>
    <w:rsid w:val="00CF05BE"/>
    <w:rsid w:val="00CF1557"/>
    <w:rsid w:val="00CF174F"/>
    <w:rsid w:val="00CF1943"/>
    <w:rsid w:val="00CF1A89"/>
    <w:rsid w:val="00CF1B36"/>
    <w:rsid w:val="00CF1DAE"/>
    <w:rsid w:val="00CF1ED2"/>
    <w:rsid w:val="00CF21DD"/>
    <w:rsid w:val="00CF23DB"/>
    <w:rsid w:val="00CF2414"/>
    <w:rsid w:val="00CF248D"/>
    <w:rsid w:val="00CF2A97"/>
    <w:rsid w:val="00CF2AC1"/>
    <w:rsid w:val="00CF2B66"/>
    <w:rsid w:val="00CF3666"/>
    <w:rsid w:val="00CF40B1"/>
    <w:rsid w:val="00CF41DA"/>
    <w:rsid w:val="00CF4253"/>
    <w:rsid w:val="00CF42EC"/>
    <w:rsid w:val="00CF4D73"/>
    <w:rsid w:val="00CF506A"/>
    <w:rsid w:val="00CF54BF"/>
    <w:rsid w:val="00CF5662"/>
    <w:rsid w:val="00CF5743"/>
    <w:rsid w:val="00CF5808"/>
    <w:rsid w:val="00CF5BD3"/>
    <w:rsid w:val="00CF64EF"/>
    <w:rsid w:val="00CF75D3"/>
    <w:rsid w:val="00CF76F2"/>
    <w:rsid w:val="00CF7F1D"/>
    <w:rsid w:val="00D0011C"/>
    <w:rsid w:val="00D00213"/>
    <w:rsid w:val="00D007FB"/>
    <w:rsid w:val="00D00ECE"/>
    <w:rsid w:val="00D00EE9"/>
    <w:rsid w:val="00D00F67"/>
    <w:rsid w:val="00D010FB"/>
    <w:rsid w:val="00D0171C"/>
    <w:rsid w:val="00D01BC5"/>
    <w:rsid w:val="00D01F87"/>
    <w:rsid w:val="00D02428"/>
    <w:rsid w:val="00D0258E"/>
    <w:rsid w:val="00D02DB8"/>
    <w:rsid w:val="00D02FA0"/>
    <w:rsid w:val="00D030F5"/>
    <w:rsid w:val="00D03C29"/>
    <w:rsid w:val="00D03C6D"/>
    <w:rsid w:val="00D046BD"/>
    <w:rsid w:val="00D047B6"/>
    <w:rsid w:val="00D04902"/>
    <w:rsid w:val="00D04AAE"/>
    <w:rsid w:val="00D04D2F"/>
    <w:rsid w:val="00D04EB5"/>
    <w:rsid w:val="00D0539A"/>
    <w:rsid w:val="00D05426"/>
    <w:rsid w:val="00D055EA"/>
    <w:rsid w:val="00D0571B"/>
    <w:rsid w:val="00D057F7"/>
    <w:rsid w:val="00D05999"/>
    <w:rsid w:val="00D0625F"/>
    <w:rsid w:val="00D06379"/>
    <w:rsid w:val="00D065A5"/>
    <w:rsid w:val="00D069D6"/>
    <w:rsid w:val="00D07005"/>
    <w:rsid w:val="00D072D4"/>
    <w:rsid w:val="00D0751C"/>
    <w:rsid w:val="00D07612"/>
    <w:rsid w:val="00D07757"/>
    <w:rsid w:val="00D078D3"/>
    <w:rsid w:val="00D07960"/>
    <w:rsid w:val="00D10628"/>
    <w:rsid w:val="00D10751"/>
    <w:rsid w:val="00D10C64"/>
    <w:rsid w:val="00D1181B"/>
    <w:rsid w:val="00D11D11"/>
    <w:rsid w:val="00D12229"/>
    <w:rsid w:val="00D12969"/>
    <w:rsid w:val="00D12AC9"/>
    <w:rsid w:val="00D13139"/>
    <w:rsid w:val="00D1313C"/>
    <w:rsid w:val="00D1362B"/>
    <w:rsid w:val="00D13886"/>
    <w:rsid w:val="00D13B00"/>
    <w:rsid w:val="00D13B9B"/>
    <w:rsid w:val="00D13FE8"/>
    <w:rsid w:val="00D14099"/>
    <w:rsid w:val="00D145F7"/>
    <w:rsid w:val="00D1498C"/>
    <w:rsid w:val="00D14B5D"/>
    <w:rsid w:val="00D14CFF"/>
    <w:rsid w:val="00D156A2"/>
    <w:rsid w:val="00D15B69"/>
    <w:rsid w:val="00D15BEE"/>
    <w:rsid w:val="00D16393"/>
    <w:rsid w:val="00D16A06"/>
    <w:rsid w:val="00D16BA0"/>
    <w:rsid w:val="00D16ECE"/>
    <w:rsid w:val="00D17053"/>
    <w:rsid w:val="00D177FD"/>
    <w:rsid w:val="00D179BE"/>
    <w:rsid w:val="00D17E67"/>
    <w:rsid w:val="00D200A2"/>
    <w:rsid w:val="00D2021E"/>
    <w:rsid w:val="00D206A3"/>
    <w:rsid w:val="00D20C94"/>
    <w:rsid w:val="00D20D67"/>
    <w:rsid w:val="00D2134D"/>
    <w:rsid w:val="00D21466"/>
    <w:rsid w:val="00D215A6"/>
    <w:rsid w:val="00D217F0"/>
    <w:rsid w:val="00D218B8"/>
    <w:rsid w:val="00D21960"/>
    <w:rsid w:val="00D2204C"/>
    <w:rsid w:val="00D221A4"/>
    <w:rsid w:val="00D22258"/>
    <w:rsid w:val="00D22E12"/>
    <w:rsid w:val="00D22FE8"/>
    <w:rsid w:val="00D23019"/>
    <w:rsid w:val="00D23637"/>
    <w:rsid w:val="00D23814"/>
    <w:rsid w:val="00D24292"/>
    <w:rsid w:val="00D24759"/>
    <w:rsid w:val="00D24CFE"/>
    <w:rsid w:val="00D25584"/>
    <w:rsid w:val="00D2585D"/>
    <w:rsid w:val="00D25997"/>
    <w:rsid w:val="00D26A7A"/>
    <w:rsid w:val="00D26D61"/>
    <w:rsid w:val="00D26F4F"/>
    <w:rsid w:val="00D27290"/>
    <w:rsid w:val="00D27552"/>
    <w:rsid w:val="00D27687"/>
    <w:rsid w:val="00D276FF"/>
    <w:rsid w:val="00D27FFC"/>
    <w:rsid w:val="00D30A69"/>
    <w:rsid w:val="00D30E9A"/>
    <w:rsid w:val="00D312E4"/>
    <w:rsid w:val="00D31673"/>
    <w:rsid w:val="00D317FC"/>
    <w:rsid w:val="00D31B57"/>
    <w:rsid w:val="00D31DF5"/>
    <w:rsid w:val="00D32C36"/>
    <w:rsid w:val="00D33345"/>
    <w:rsid w:val="00D33811"/>
    <w:rsid w:val="00D33AE2"/>
    <w:rsid w:val="00D33D0B"/>
    <w:rsid w:val="00D33D24"/>
    <w:rsid w:val="00D3446E"/>
    <w:rsid w:val="00D34579"/>
    <w:rsid w:val="00D34D3F"/>
    <w:rsid w:val="00D34EAB"/>
    <w:rsid w:val="00D3510D"/>
    <w:rsid w:val="00D35B03"/>
    <w:rsid w:val="00D36476"/>
    <w:rsid w:val="00D36ACE"/>
    <w:rsid w:val="00D36DF0"/>
    <w:rsid w:val="00D36FB0"/>
    <w:rsid w:val="00D37735"/>
    <w:rsid w:val="00D40036"/>
    <w:rsid w:val="00D4072D"/>
    <w:rsid w:val="00D40AB2"/>
    <w:rsid w:val="00D41013"/>
    <w:rsid w:val="00D41447"/>
    <w:rsid w:val="00D41542"/>
    <w:rsid w:val="00D41780"/>
    <w:rsid w:val="00D41FE2"/>
    <w:rsid w:val="00D42BB2"/>
    <w:rsid w:val="00D43288"/>
    <w:rsid w:val="00D433BA"/>
    <w:rsid w:val="00D43534"/>
    <w:rsid w:val="00D43550"/>
    <w:rsid w:val="00D439EE"/>
    <w:rsid w:val="00D44126"/>
    <w:rsid w:val="00D44699"/>
    <w:rsid w:val="00D448B2"/>
    <w:rsid w:val="00D449F4"/>
    <w:rsid w:val="00D45A2E"/>
    <w:rsid w:val="00D4633B"/>
    <w:rsid w:val="00D46650"/>
    <w:rsid w:val="00D471C8"/>
    <w:rsid w:val="00D4767B"/>
    <w:rsid w:val="00D476A5"/>
    <w:rsid w:val="00D478F2"/>
    <w:rsid w:val="00D47B3C"/>
    <w:rsid w:val="00D507B4"/>
    <w:rsid w:val="00D509C0"/>
    <w:rsid w:val="00D51301"/>
    <w:rsid w:val="00D51358"/>
    <w:rsid w:val="00D518E8"/>
    <w:rsid w:val="00D52493"/>
    <w:rsid w:val="00D5304F"/>
    <w:rsid w:val="00D53222"/>
    <w:rsid w:val="00D5341F"/>
    <w:rsid w:val="00D53EA6"/>
    <w:rsid w:val="00D53EAD"/>
    <w:rsid w:val="00D54D30"/>
    <w:rsid w:val="00D551EF"/>
    <w:rsid w:val="00D5548A"/>
    <w:rsid w:val="00D5599D"/>
    <w:rsid w:val="00D55B0E"/>
    <w:rsid w:val="00D5612C"/>
    <w:rsid w:val="00D56384"/>
    <w:rsid w:val="00D56795"/>
    <w:rsid w:val="00D56A68"/>
    <w:rsid w:val="00D56BE4"/>
    <w:rsid w:val="00D56D51"/>
    <w:rsid w:val="00D573CF"/>
    <w:rsid w:val="00D5757A"/>
    <w:rsid w:val="00D57B56"/>
    <w:rsid w:val="00D6059A"/>
    <w:rsid w:val="00D619B3"/>
    <w:rsid w:val="00D61BC2"/>
    <w:rsid w:val="00D61D0B"/>
    <w:rsid w:val="00D62446"/>
    <w:rsid w:val="00D62584"/>
    <w:rsid w:val="00D628F9"/>
    <w:rsid w:val="00D62CF3"/>
    <w:rsid w:val="00D6352D"/>
    <w:rsid w:val="00D63A34"/>
    <w:rsid w:val="00D63CF9"/>
    <w:rsid w:val="00D641F2"/>
    <w:rsid w:val="00D646A3"/>
    <w:rsid w:val="00D64B28"/>
    <w:rsid w:val="00D64DC9"/>
    <w:rsid w:val="00D65566"/>
    <w:rsid w:val="00D65E8E"/>
    <w:rsid w:val="00D65F07"/>
    <w:rsid w:val="00D670DF"/>
    <w:rsid w:val="00D67413"/>
    <w:rsid w:val="00D67E00"/>
    <w:rsid w:val="00D70397"/>
    <w:rsid w:val="00D70A68"/>
    <w:rsid w:val="00D717E3"/>
    <w:rsid w:val="00D71C8A"/>
    <w:rsid w:val="00D71DAD"/>
    <w:rsid w:val="00D721D2"/>
    <w:rsid w:val="00D725BE"/>
    <w:rsid w:val="00D733C2"/>
    <w:rsid w:val="00D734DB"/>
    <w:rsid w:val="00D73972"/>
    <w:rsid w:val="00D739F2"/>
    <w:rsid w:val="00D73DA3"/>
    <w:rsid w:val="00D745DC"/>
    <w:rsid w:val="00D74832"/>
    <w:rsid w:val="00D75302"/>
    <w:rsid w:val="00D75905"/>
    <w:rsid w:val="00D75E9D"/>
    <w:rsid w:val="00D76477"/>
    <w:rsid w:val="00D76504"/>
    <w:rsid w:val="00D76A71"/>
    <w:rsid w:val="00D76C9C"/>
    <w:rsid w:val="00D77598"/>
    <w:rsid w:val="00D7790A"/>
    <w:rsid w:val="00D77C27"/>
    <w:rsid w:val="00D808D6"/>
    <w:rsid w:val="00D80D37"/>
    <w:rsid w:val="00D81435"/>
    <w:rsid w:val="00D81DEC"/>
    <w:rsid w:val="00D81F8B"/>
    <w:rsid w:val="00D82CBD"/>
    <w:rsid w:val="00D82D04"/>
    <w:rsid w:val="00D83A2B"/>
    <w:rsid w:val="00D84E34"/>
    <w:rsid w:val="00D85286"/>
    <w:rsid w:val="00D861EF"/>
    <w:rsid w:val="00D86924"/>
    <w:rsid w:val="00D873AD"/>
    <w:rsid w:val="00D87D05"/>
    <w:rsid w:val="00D90CC4"/>
    <w:rsid w:val="00D90EB0"/>
    <w:rsid w:val="00D9144F"/>
    <w:rsid w:val="00D916EB"/>
    <w:rsid w:val="00D91988"/>
    <w:rsid w:val="00D91B77"/>
    <w:rsid w:val="00D91CEF"/>
    <w:rsid w:val="00D91F68"/>
    <w:rsid w:val="00D9223A"/>
    <w:rsid w:val="00D924B6"/>
    <w:rsid w:val="00D928B7"/>
    <w:rsid w:val="00D92ADB"/>
    <w:rsid w:val="00D92C51"/>
    <w:rsid w:val="00D92D2F"/>
    <w:rsid w:val="00D92DEA"/>
    <w:rsid w:val="00D92EA5"/>
    <w:rsid w:val="00D93498"/>
    <w:rsid w:val="00D93597"/>
    <w:rsid w:val="00D94A2D"/>
    <w:rsid w:val="00D94E1D"/>
    <w:rsid w:val="00D94F16"/>
    <w:rsid w:val="00D951ED"/>
    <w:rsid w:val="00D95329"/>
    <w:rsid w:val="00D95A07"/>
    <w:rsid w:val="00D964E3"/>
    <w:rsid w:val="00D970CC"/>
    <w:rsid w:val="00D972A3"/>
    <w:rsid w:val="00D975A0"/>
    <w:rsid w:val="00D97989"/>
    <w:rsid w:val="00D97F8C"/>
    <w:rsid w:val="00DA019E"/>
    <w:rsid w:val="00DA01BC"/>
    <w:rsid w:val="00DA01E9"/>
    <w:rsid w:val="00DA0832"/>
    <w:rsid w:val="00DA0D22"/>
    <w:rsid w:val="00DA0E8B"/>
    <w:rsid w:val="00DA2297"/>
    <w:rsid w:val="00DA3304"/>
    <w:rsid w:val="00DA345E"/>
    <w:rsid w:val="00DA3732"/>
    <w:rsid w:val="00DA3AE3"/>
    <w:rsid w:val="00DA3DD8"/>
    <w:rsid w:val="00DA47A8"/>
    <w:rsid w:val="00DA4D30"/>
    <w:rsid w:val="00DA503C"/>
    <w:rsid w:val="00DA519B"/>
    <w:rsid w:val="00DA53C9"/>
    <w:rsid w:val="00DA54A7"/>
    <w:rsid w:val="00DA5C86"/>
    <w:rsid w:val="00DA5E3B"/>
    <w:rsid w:val="00DA6531"/>
    <w:rsid w:val="00DA69AB"/>
    <w:rsid w:val="00DA6CDE"/>
    <w:rsid w:val="00DA7280"/>
    <w:rsid w:val="00DB0333"/>
    <w:rsid w:val="00DB1042"/>
    <w:rsid w:val="00DB153E"/>
    <w:rsid w:val="00DB1577"/>
    <w:rsid w:val="00DB191D"/>
    <w:rsid w:val="00DB1AE4"/>
    <w:rsid w:val="00DB2203"/>
    <w:rsid w:val="00DB242E"/>
    <w:rsid w:val="00DB2674"/>
    <w:rsid w:val="00DB2A43"/>
    <w:rsid w:val="00DB3FB4"/>
    <w:rsid w:val="00DB4758"/>
    <w:rsid w:val="00DB48AA"/>
    <w:rsid w:val="00DB4AF0"/>
    <w:rsid w:val="00DB56D0"/>
    <w:rsid w:val="00DB60CC"/>
    <w:rsid w:val="00DB62A7"/>
    <w:rsid w:val="00DB67D1"/>
    <w:rsid w:val="00DB6C64"/>
    <w:rsid w:val="00DB70A2"/>
    <w:rsid w:val="00DB732D"/>
    <w:rsid w:val="00DB77EF"/>
    <w:rsid w:val="00DC028C"/>
    <w:rsid w:val="00DC05C6"/>
    <w:rsid w:val="00DC0CDB"/>
    <w:rsid w:val="00DC0F2C"/>
    <w:rsid w:val="00DC1301"/>
    <w:rsid w:val="00DC17FB"/>
    <w:rsid w:val="00DC18D1"/>
    <w:rsid w:val="00DC2316"/>
    <w:rsid w:val="00DC2391"/>
    <w:rsid w:val="00DC25C3"/>
    <w:rsid w:val="00DC26E7"/>
    <w:rsid w:val="00DC2A45"/>
    <w:rsid w:val="00DC37A1"/>
    <w:rsid w:val="00DC3882"/>
    <w:rsid w:val="00DC3A2E"/>
    <w:rsid w:val="00DC404F"/>
    <w:rsid w:val="00DC427A"/>
    <w:rsid w:val="00DC4816"/>
    <w:rsid w:val="00DC4914"/>
    <w:rsid w:val="00DC4A06"/>
    <w:rsid w:val="00DC511E"/>
    <w:rsid w:val="00DC569F"/>
    <w:rsid w:val="00DC5A5F"/>
    <w:rsid w:val="00DC61B9"/>
    <w:rsid w:val="00DC659B"/>
    <w:rsid w:val="00DC6ADE"/>
    <w:rsid w:val="00DC6D90"/>
    <w:rsid w:val="00DC6F1A"/>
    <w:rsid w:val="00DC6FA9"/>
    <w:rsid w:val="00DC7904"/>
    <w:rsid w:val="00DC7D5B"/>
    <w:rsid w:val="00DD062B"/>
    <w:rsid w:val="00DD0DB9"/>
    <w:rsid w:val="00DD1B8D"/>
    <w:rsid w:val="00DD1BF6"/>
    <w:rsid w:val="00DD22BB"/>
    <w:rsid w:val="00DD28EC"/>
    <w:rsid w:val="00DD2A4B"/>
    <w:rsid w:val="00DD4060"/>
    <w:rsid w:val="00DD41CD"/>
    <w:rsid w:val="00DD4208"/>
    <w:rsid w:val="00DD45D4"/>
    <w:rsid w:val="00DD4953"/>
    <w:rsid w:val="00DD4B81"/>
    <w:rsid w:val="00DD4E16"/>
    <w:rsid w:val="00DD50CB"/>
    <w:rsid w:val="00DD50E3"/>
    <w:rsid w:val="00DD51EF"/>
    <w:rsid w:val="00DD580D"/>
    <w:rsid w:val="00DD6775"/>
    <w:rsid w:val="00DD6D56"/>
    <w:rsid w:val="00DD7588"/>
    <w:rsid w:val="00DD75E0"/>
    <w:rsid w:val="00DD76C2"/>
    <w:rsid w:val="00DD78FB"/>
    <w:rsid w:val="00DD795B"/>
    <w:rsid w:val="00DD7A37"/>
    <w:rsid w:val="00DD7DC0"/>
    <w:rsid w:val="00DE09DF"/>
    <w:rsid w:val="00DE0DE6"/>
    <w:rsid w:val="00DE112F"/>
    <w:rsid w:val="00DE1487"/>
    <w:rsid w:val="00DE14C0"/>
    <w:rsid w:val="00DE1C76"/>
    <w:rsid w:val="00DE1C7E"/>
    <w:rsid w:val="00DE1EF5"/>
    <w:rsid w:val="00DE2048"/>
    <w:rsid w:val="00DE26E0"/>
    <w:rsid w:val="00DE2A9A"/>
    <w:rsid w:val="00DE2CE2"/>
    <w:rsid w:val="00DE3430"/>
    <w:rsid w:val="00DE35FF"/>
    <w:rsid w:val="00DE37BF"/>
    <w:rsid w:val="00DE428A"/>
    <w:rsid w:val="00DE4442"/>
    <w:rsid w:val="00DE5116"/>
    <w:rsid w:val="00DE5A0C"/>
    <w:rsid w:val="00DE5DBA"/>
    <w:rsid w:val="00DE63A7"/>
    <w:rsid w:val="00DE6526"/>
    <w:rsid w:val="00DE69CB"/>
    <w:rsid w:val="00DE6BA2"/>
    <w:rsid w:val="00DE6C5B"/>
    <w:rsid w:val="00DE6E74"/>
    <w:rsid w:val="00DE7279"/>
    <w:rsid w:val="00DE738D"/>
    <w:rsid w:val="00DE74B2"/>
    <w:rsid w:val="00DE75FA"/>
    <w:rsid w:val="00DE793F"/>
    <w:rsid w:val="00DE7AD3"/>
    <w:rsid w:val="00DE7F2A"/>
    <w:rsid w:val="00DF0AA5"/>
    <w:rsid w:val="00DF0B89"/>
    <w:rsid w:val="00DF0E33"/>
    <w:rsid w:val="00DF115A"/>
    <w:rsid w:val="00DF11BA"/>
    <w:rsid w:val="00DF1920"/>
    <w:rsid w:val="00DF1AFF"/>
    <w:rsid w:val="00DF1D6E"/>
    <w:rsid w:val="00DF26EC"/>
    <w:rsid w:val="00DF28F9"/>
    <w:rsid w:val="00DF2989"/>
    <w:rsid w:val="00DF2A5B"/>
    <w:rsid w:val="00DF2F3B"/>
    <w:rsid w:val="00DF2FA6"/>
    <w:rsid w:val="00DF33D1"/>
    <w:rsid w:val="00DF3680"/>
    <w:rsid w:val="00DF3842"/>
    <w:rsid w:val="00DF3EDD"/>
    <w:rsid w:val="00DF41F3"/>
    <w:rsid w:val="00DF4262"/>
    <w:rsid w:val="00DF4AB8"/>
    <w:rsid w:val="00DF53BE"/>
    <w:rsid w:val="00DF568E"/>
    <w:rsid w:val="00DF5A97"/>
    <w:rsid w:val="00DF5BF6"/>
    <w:rsid w:val="00DF5D03"/>
    <w:rsid w:val="00DF5E17"/>
    <w:rsid w:val="00DF62DB"/>
    <w:rsid w:val="00DF62DD"/>
    <w:rsid w:val="00DF72B4"/>
    <w:rsid w:val="00DF776D"/>
    <w:rsid w:val="00DF7B1B"/>
    <w:rsid w:val="00DF7CBF"/>
    <w:rsid w:val="00E000A8"/>
    <w:rsid w:val="00E00366"/>
    <w:rsid w:val="00E00711"/>
    <w:rsid w:val="00E00A7D"/>
    <w:rsid w:val="00E00F37"/>
    <w:rsid w:val="00E0108F"/>
    <w:rsid w:val="00E0151C"/>
    <w:rsid w:val="00E01A4F"/>
    <w:rsid w:val="00E01A92"/>
    <w:rsid w:val="00E02617"/>
    <w:rsid w:val="00E02844"/>
    <w:rsid w:val="00E0293B"/>
    <w:rsid w:val="00E02C00"/>
    <w:rsid w:val="00E02FBB"/>
    <w:rsid w:val="00E030F1"/>
    <w:rsid w:val="00E03961"/>
    <w:rsid w:val="00E039DB"/>
    <w:rsid w:val="00E03C5F"/>
    <w:rsid w:val="00E047C5"/>
    <w:rsid w:val="00E04DF6"/>
    <w:rsid w:val="00E04E5D"/>
    <w:rsid w:val="00E0501C"/>
    <w:rsid w:val="00E05196"/>
    <w:rsid w:val="00E05791"/>
    <w:rsid w:val="00E057CD"/>
    <w:rsid w:val="00E068D1"/>
    <w:rsid w:val="00E06E05"/>
    <w:rsid w:val="00E10080"/>
    <w:rsid w:val="00E1155E"/>
    <w:rsid w:val="00E11C64"/>
    <w:rsid w:val="00E12525"/>
    <w:rsid w:val="00E127A6"/>
    <w:rsid w:val="00E12DAE"/>
    <w:rsid w:val="00E12EEC"/>
    <w:rsid w:val="00E13313"/>
    <w:rsid w:val="00E133FA"/>
    <w:rsid w:val="00E13ED1"/>
    <w:rsid w:val="00E14726"/>
    <w:rsid w:val="00E14E2B"/>
    <w:rsid w:val="00E159A2"/>
    <w:rsid w:val="00E166BC"/>
    <w:rsid w:val="00E17F4E"/>
    <w:rsid w:val="00E205CD"/>
    <w:rsid w:val="00E2099F"/>
    <w:rsid w:val="00E20D42"/>
    <w:rsid w:val="00E216FD"/>
    <w:rsid w:val="00E218C8"/>
    <w:rsid w:val="00E21943"/>
    <w:rsid w:val="00E21B17"/>
    <w:rsid w:val="00E22013"/>
    <w:rsid w:val="00E222F9"/>
    <w:rsid w:val="00E22802"/>
    <w:rsid w:val="00E22864"/>
    <w:rsid w:val="00E22E58"/>
    <w:rsid w:val="00E234C2"/>
    <w:rsid w:val="00E234CF"/>
    <w:rsid w:val="00E236FD"/>
    <w:rsid w:val="00E23A98"/>
    <w:rsid w:val="00E23F9C"/>
    <w:rsid w:val="00E24B80"/>
    <w:rsid w:val="00E25413"/>
    <w:rsid w:val="00E25A6C"/>
    <w:rsid w:val="00E25DB9"/>
    <w:rsid w:val="00E260F8"/>
    <w:rsid w:val="00E262F5"/>
    <w:rsid w:val="00E2638D"/>
    <w:rsid w:val="00E2645F"/>
    <w:rsid w:val="00E271DB"/>
    <w:rsid w:val="00E276C6"/>
    <w:rsid w:val="00E2799C"/>
    <w:rsid w:val="00E27C60"/>
    <w:rsid w:val="00E304CB"/>
    <w:rsid w:val="00E30565"/>
    <w:rsid w:val="00E309E9"/>
    <w:rsid w:val="00E31371"/>
    <w:rsid w:val="00E31D85"/>
    <w:rsid w:val="00E31FFE"/>
    <w:rsid w:val="00E320F9"/>
    <w:rsid w:val="00E32171"/>
    <w:rsid w:val="00E3226B"/>
    <w:rsid w:val="00E32BBD"/>
    <w:rsid w:val="00E34004"/>
    <w:rsid w:val="00E34058"/>
    <w:rsid w:val="00E349FF"/>
    <w:rsid w:val="00E34D12"/>
    <w:rsid w:val="00E360FA"/>
    <w:rsid w:val="00E3657C"/>
    <w:rsid w:val="00E3670A"/>
    <w:rsid w:val="00E36AC1"/>
    <w:rsid w:val="00E37C76"/>
    <w:rsid w:val="00E37E0C"/>
    <w:rsid w:val="00E40229"/>
    <w:rsid w:val="00E4090A"/>
    <w:rsid w:val="00E40934"/>
    <w:rsid w:val="00E40B29"/>
    <w:rsid w:val="00E41A7D"/>
    <w:rsid w:val="00E41CB2"/>
    <w:rsid w:val="00E42D42"/>
    <w:rsid w:val="00E42D4E"/>
    <w:rsid w:val="00E433B6"/>
    <w:rsid w:val="00E43912"/>
    <w:rsid w:val="00E439F0"/>
    <w:rsid w:val="00E4462E"/>
    <w:rsid w:val="00E44670"/>
    <w:rsid w:val="00E4472F"/>
    <w:rsid w:val="00E44824"/>
    <w:rsid w:val="00E44D8E"/>
    <w:rsid w:val="00E44EB1"/>
    <w:rsid w:val="00E450C6"/>
    <w:rsid w:val="00E45324"/>
    <w:rsid w:val="00E45402"/>
    <w:rsid w:val="00E45445"/>
    <w:rsid w:val="00E45509"/>
    <w:rsid w:val="00E45762"/>
    <w:rsid w:val="00E457C0"/>
    <w:rsid w:val="00E46394"/>
    <w:rsid w:val="00E46A06"/>
    <w:rsid w:val="00E46B2B"/>
    <w:rsid w:val="00E472FE"/>
    <w:rsid w:val="00E4779F"/>
    <w:rsid w:val="00E47A6A"/>
    <w:rsid w:val="00E47AA4"/>
    <w:rsid w:val="00E47F09"/>
    <w:rsid w:val="00E506F1"/>
    <w:rsid w:val="00E507D3"/>
    <w:rsid w:val="00E50A8C"/>
    <w:rsid w:val="00E511B1"/>
    <w:rsid w:val="00E51573"/>
    <w:rsid w:val="00E5190E"/>
    <w:rsid w:val="00E51CE1"/>
    <w:rsid w:val="00E51E6A"/>
    <w:rsid w:val="00E521A3"/>
    <w:rsid w:val="00E526E6"/>
    <w:rsid w:val="00E528B8"/>
    <w:rsid w:val="00E530DA"/>
    <w:rsid w:val="00E5328D"/>
    <w:rsid w:val="00E543A1"/>
    <w:rsid w:val="00E54507"/>
    <w:rsid w:val="00E54765"/>
    <w:rsid w:val="00E54845"/>
    <w:rsid w:val="00E54A89"/>
    <w:rsid w:val="00E54D6C"/>
    <w:rsid w:val="00E54E36"/>
    <w:rsid w:val="00E553B5"/>
    <w:rsid w:val="00E5569B"/>
    <w:rsid w:val="00E558C3"/>
    <w:rsid w:val="00E55AEE"/>
    <w:rsid w:val="00E55E6E"/>
    <w:rsid w:val="00E5765D"/>
    <w:rsid w:val="00E576A8"/>
    <w:rsid w:val="00E57DDF"/>
    <w:rsid w:val="00E6008C"/>
    <w:rsid w:val="00E603D1"/>
    <w:rsid w:val="00E60CD1"/>
    <w:rsid w:val="00E60D2E"/>
    <w:rsid w:val="00E61242"/>
    <w:rsid w:val="00E61645"/>
    <w:rsid w:val="00E61992"/>
    <w:rsid w:val="00E61C86"/>
    <w:rsid w:val="00E6253D"/>
    <w:rsid w:val="00E629B4"/>
    <w:rsid w:val="00E62E29"/>
    <w:rsid w:val="00E62FF6"/>
    <w:rsid w:val="00E630BD"/>
    <w:rsid w:val="00E6315D"/>
    <w:rsid w:val="00E636D2"/>
    <w:rsid w:val="00E640A4"/>
    <w:rsid w:val="00E6414D"/>
    <w:rsid w:val="00E64281"/>
    <w:rsid w:val="00E64B4F"/>
    <w:rsid w:val="00E653B3"/>
    <w:rsid w:val="00E655A1"/>
    <w:rsid w:val="00E6566F"/>
    <w:rsid w:val="00E65A3B"/>
    <w:rsid w:val="00E66021"/>
    <w:rsid w:val="00E662CA"/>
    <w:rsid w:val="00E66409"/>
    <w:rsid w:val="00E66576"/>
    <w:rsid w:val="00E66778"/>
    <w:rsid w:val="00E667BF"/>
    <w:rsid w:val="00E66EE0"/>
    <w:rsid w:val="00E6704A"/>
    <w:rsid w:val="00E6749C"/>
    <w:rsid w:val="00E67580"/>
    <w:rsid w:val="00E70048"/>
    <w:rsid w:val="00E7012A"/>
    <w:rsid w:val="00E70584"/>
    <w:rsid w:val="00E7074F"/>
    <w:rsid w:val="00E709DE"/>
    <w:rsid w:val="00E71570"/>
    <w:rsid w:val="00E715A7"/>
    <w:rsid w:val="00E71DF2"/>
    <w:rsid w:val="00E71EAC"/>
    <w:rsid w:val="00E72549"/>
    <w:rsid w:val="00E72B0F"/>
    <w:rsid w:val="00E72D59"/>
    <w:rsid w:val="00E72E03"/>
    <w:rsid w:val="00E73013"/>
    <w:rsid w:val="00E7352E"/>
    <w:rsid w:val="00E7369D"/>
    <w:rsid w:val="00E75241"/>
    <w:rsid w:val="00E75A1D"/>
    <w:rsid w:val="00E75D6D"/>
    <w:rsid w:val="00E75FAE"/>
    <w:rsid w:val="00E75FB9"/>
    <w:rsid w:val="00E76395"/>
    <w:rsid w:val="00E76BAC"/>
    <w:rsid w:val="00E76D3B"/>
    <w:rsid w:val="00E76E3D"/>
    <w:rsid w:val="00E76E6D"/>
    <w:rsid w:val="00E7741B"/>
    <w:rsid w:val="00E776DB"/>
    <w:rsid w:val="00E77742"/>
    <w:rsid w:val="00E81051"/>
    <w:rsid w:val="00E815D9"/>
    <w:rsid w:val="00E818F1"/>
    <w:rsid w:val="00E8191F"/>
    <w:rsid w:val="00E81E93"/>
    <w:rsid w:val="00E8282A"/>
    <w:rsid w:val="00E82871"/>
    <w:rsid w:val="00E831BB"/>
    <w:rsid w:val="00E83B78"/>
    <w:rsid w:val="00E83C26"/>
    <w:rsid w:val="00E84434"/>
    <w:rsid w:val="00E8473E"/>
    <w:rsid w:val="00E848B7"/>
    <w:rsid w:val="00E85478"/>
    <w:rsid w:val="00E85763"/>
    <w:rsid w:val="00E85789"/>
    <w:rsid w:val="00E85D06"/>
    <w:rsid w:val="00E86309"/>
    <w:rsid w:val="00E86323"/>
    <w:rsid w:val="00E86475"/>
    <w:rsid w:val="00E864B1"/>
    <w:rsid w:val="00E86804"/>
    <w:rsid w:val="00E87984"/>
    <w:rsid w:val="00E90992"/>
    <w:rsid w:val="00E911F7"/>
    <w:rsid w:val="00E9122E"/>
    <w:rsid w:val="00E919E3"/>
    <w:rsid w:val="00E92637"/>
    <w:rsid w:val="00E936E5"/>
    <w:rsid w:val="00E93927"/>
    <w:rsid w:val="00E940FE"/>
    <w:rsid w:val="00E94631"/>
    <w:rsid w:val="00E94B9C"/>
    <w:rsid w:val="00E94C56"/>
    <w:rsid w:val="00E94D2B"/>
    <w:rsid w:val="00E95BCD"/>
    <w:rsid w:val="00E95D07"/>
    <w:rsid w:val="00E95FAA"/>
    <w:rsid w:val="00E96146"/>
    <w:rsid w:val="00E96407"/>
    <w:rsid w:val="00E96541"/>
    <w:rsid w:val="00E97746"/>
    <w:rsid w:val="00E97C0F"/>
    <w:rsid w:val="00EA029C"/>
    <w:rsid w:val="00EA0508"/>
    <w:rsid w:val="00EA08AE"/>
    <w:rsid w:val="00EA0A36"/>
    <w:rsid w:val="00EA122F"/>
    <w:rsid w:val="00EA1CFD"/>
    <w:rsid w:val="00EA1DD9"/>
    <w:rsid w:val="00EA227E"/>
    <w:rsid w:val="00EA23FD"/>
    <w:rsid w:val="00EA24B5"/>
    <w:rsid w:val="00EA2BB7"/>
    <w:rsid w:val="00EA2DB8"/>
    <w:rsid w:val="00EA2F2B"/>
    <w:rsid w:val="00EA3663"/>
    <w:rsid w:val="00EA36DA"/>
    <w:rsid w:val="00EA3891"/>
    <w:rsid w:val="00EA3EC6"/>
    <w:rsid w:val="00EA4A4D"/>
    <w:rsid w:val="00EA4CD3"/>
    <w:rsid w:val="00EA5328"/>
    <w:rsid w:val="00EA53C5"/>
    <w:rsid w:val="00EA5D24"/>
    <w:rsid w:val="00EA5D45"/>
    <w:rsid w:val="00EA5DDC"/>
    <w:rsid w:val="00EA6263"/>
    <w:rsid w:val="00EA628A"/>
    <w:rsid w:val="00EA628C"/>
    <w:rsid w:val="00EA69F3"/>
    <w:rsid w:val="00EA6DEE"/>
    <w:rsid w:val="00EA6FDC"/>
    <w:rsid w:val="00EA764C"/>
    <w:rsid w:val="00EA7662"/>
    <w:rsid w:val="00EA7852"/>
    <w:rsid w:val="00EA7E7D"/>
    <w:rsid w:val="00EA7F47"/>
    <w:rsid w:val="00EB00EC"/>
    <w:rsid w:val="00EB07FB"/>
    <w:rsid w:val="00EB080F"/>
    <w:rsid w:val="00EB0891"/>
    <w:rsid w:val="00EB08EA"/>
    <w:rsid w:val="00EB0BF9"/>
    <w:rsid w:val="00EB0DDA"/>
    <w:rsid w:val="00EB1216"/>
    <w:rsid w:val="00EB155D"/>
    <w:rsid w:val="00EB2015"/>
    <w:rsid w:val="00EB209E"/>
    <w:rsid w:val="00EB246B"/>
    <w:rsid w:val="00EB2902"/>
    <w:rsid w:val="00EB29F2"/>
    <w:rsid w:val="00EB2A74"/>
    <w:rsid w:val="00EB2EB3"/>
    <w:rsid w:val="00EB32FE"/>
    <w:rsid w:val="00EB35E7"/>
    <w:rsid w:val="00EB3A07"/>
    <w:rsid w:val="00EB3F6A"/>
    <w:rsid w:val="00EB40A3"/>
    <w:rsid w:val="00EB4D46"/>
    <w:rsid w:val="00EB5CA8"/>
    <w:rsid w:val="00EB6211"/>
    <w:rsid w:val="00EB66BA"/>
    <w:rsid w:val="00EB6B62"/>
    <w:rsid w:val="00EB6E56"/>
    <w:rsid w:val="00EB6EB3"/>
    <w:rsid w:val="00EB7260"/>
    <w:rsid w:val="00EB7A21"/>
    <w:rsid w:val="00EB7EF7"/>
    <w:rsid w:val="00EC0072"/>
    <w:rsid w:val="00EC0561"/>
    <w:rsid w:val="00EC0DF5"/>
    <w:rsid w:val="00EC1175"/>
    <w:rsid w:val="00EC138D"/>
    <w:rsid w:val="00EC13BA"/>
    <w:rsid w:val="00EC1ABF"/>
    <w:rsid w:val="00EC27E2"/>
    <w:rsid w:val="00EC28EA"/>
    <w:rsid w:val="00EC2F47"/>
    <w:rsid w:val="00EC3233"/>
    <w:rsid w:val="00EC49C4"/>
    <w:rsid w:val="00EC5B91"/>
    <w:rsid w:val="00EC5DDC"/>
    <w:rsid w:val="00EC6317"/>
    <w:rsid w:val="00EC6468"/>
    <w:rsid w:val="00EC68FA"/>
    <w:rsid w:val="00EC6A9A"/>
    <w:rsid w:val="00EC6DC1"/>
    <w:rsid w:val="00EC6E2E"/>
    <w:rsid w:val="00EC739E"/>
    <w:rsid w:val="00EC7683"/>
    <w:rsid w:val="00EC77BB"/>
    <w:rsid w:val="00EC7898"/>
    <w:rsid w:val="00ED03E7"/>
    <w:rsid w:val="00ED0704"/>
    <w:rsid w:val="00ED07D1"/>
    <w:rsid w:val="00ED0DC8"/>
    <w:rsid w:val="00ED0E62"/>
    <w:rsid w:val="00ED157E"/>
    <w:rsid w:val="00ED1B53"/>
    <w:rsid w:val="00ED1F1E"/>
    <w:rsid w:val="00ED2706"/>
    <w:rsid w:val="00ED2C97"/>
    <w:rsid w:val="00ED2E4C"/>
    <w:rsid w:val="00ED34C6"/>
    <w:rsid w:val="00ED34E2"/>
    <w:rsid w:val="00ED3631"/>
    <w:rsid w:val="00ED3B2F"/>
    <w:rsid w:val="00ED3B8D"/>
    <w:rsid w:val="00ED3E37"/>
    <w:rsid w:val="00ED4281"/>
    <w:rsid w:val="00ED43D6"/>
    <w:rsid w:val="00ED4820"/>
    <w:rsid w:val="00ED4DFD"/>
    <w:rsid w:val="00ED5670"/>
    <w:rsid w:val="00ED5A75"/>
    <w:rsid w:val="00ED5EFD"/>
    <w:rsid w:val="00ED678B"/>
    <w:rsid w:val="00ED688E"/>
    <w:rsid w:val="00ED6B97"/>
    <w:rsid w:val="00ED7592"/>
    <w:rsid w:val="00ED78DD"/>
    <w:rsid w:val="00EE032F"/>
    <w:rsid w:val="00EE0665"/>
    <w:rsid w:val="00EE0992"/>
    <w:rsid w:val="00EE0C94"/>
    <w:rsid w:val="00EE10AE"/>
    <w:rsid w:val="00EE10F7"/>
    <w:rsid w:val="00EE1259"/>
    <w:rsid w:val="00EE197F"/>
    <w:rsid w:val="00EE1C20"/>
    <w:rsid w:val="00EE1DB9"/>
    <w:rsid w:val="00EE20B7"/>
    <w:rsid w:val="00EE2236"/>
    <w:rsid w:val="00EE2331"/>
    <w:rsid w:val="00EE24FF"/>
    <w:rsid w:val="00EE2842"/>
    <w:rsid w:val="00EE2A52"/>
    <w:rsid w:val="00EE2B4F"/>
    <w:rsid w:val="00EE2E50"/>
    <w:rsid w:val="00EE3B37"/>
    <w:rsid w:val="00EE3C38"/>
    <w:rsid w:val="00EE3E1D"/>
    <w:rsid w:val="00EE4293"/>
    <w:rsid w:val="00EE44BF"/>
    <w:rsid w:val="00EE5001"/>
    <w:rsid w:val="00EE5357"/>
    <w:rsid w:val="00EE5493"/>
    <w:rsid w:val="00EE59D7"/>
    <w:rsid w:val="00EE5EB1"/>
    <w:rsid w:val="00EE5FE1"/>
    <w:rsid w:val="00EE62ED"/>
    <w:rsid w:val="00EE6552"/>
    <w:rsid w:val="00EE670B"/>
    <w:rsid w:val="00EE6A4E"/>
    <w:rsid w:val="00EE7618"/>
    <w:rsid w:val="00EE782E"/>
    <w:rsid w:val="00EE7FA7"/>
    <w:rsid w:val="00EF0707"/>
    <w:rsid w:val="00EF0DBC"/>
    <w:rsid w:val="00EF0E3B"/>
    <w:rsid w:val="00EF13A2"/>
    <w:rsid w:val="00EF1D48"/>
    <w:rsid w:val="00EF1D74"/>
    <w:rsid w:val="00EF2430"/>
    <w:rsid w:val="00EF24DA"/>
    <w:rsid w:val="00EF250F"/>
    <w:rsid w:val="00EF266C"/>
    <w:rsid w:val="00EF2B96"/>
    <w:rsid w:val="00EF31EB"/>
    <w:rsid w:val="00EF4322"/>
    <w:rsid w:val="00EF4495"/>
    <w:rsid w:val="00EF46DF"/>
    <w:rsid w:val="00EF472A"/>
    <w:rsid w:val="00EF4E8F"/>
    <w:rsid w:val="00EF5A62"/>
    <w:rsid w:val="00EF5F41"/>
    <w:rsid w:val="00EF6446"/>
    <w:rsid w:val="00EF70B5"/>
    <w:rsid w:val="00EF7603"/>
    <w:rsid w:val="00F00853"/>
    <w:rsid w:val="00F00893"/>
    <w:rsid w:val="00F008CB"/>
    <w:rsid w:val="00F00910"/>
    <w:rsid w:val="00F00943"/>
    <w:rsid w:val="00F009E8"/>
    <w:rsid w:val="00F00AC0"/>
    <w:rsid w:val="00F00B61"/>
    <w:rsid w:val="00F00D65"/>
    <w:rsid w:val="00F018EC"/>
    <w:rsid w:val="00F0253D"/>
    <w:rsid w:val="00F02642"/>
    <w:rsid w:val="00F02DE2"/>
    <w:rsid w:val="00F0320B"/>
    <w:rsid w:val="00F035D2"/>
    <w:rsid w:val="00F03EC2"/>
    <w:rsid w:val="00F03F77"/>
    <w:rsid w:val="00F04095"/>
    <w:rsid w:val="00F04460"/>
    <w:rsid w:val="00F047A2"/>
    <w:rsid w:val="00F0523E"/>
    <w:rsid w:val="00F061D2"/>
    <w:rsid w:val="00F066D7"/>
    <w:rsid w:val="00F06CDF"/>
    <w:rsid w:val="00F06CFF"/>
    <w:rsid w:val="00F06E3A"/>
    <w:rsid w:val="00F071BD"/>
    <w:rsid w:val="00F07570"/>
    <w:rsid w:val="00F0795A"/>
    <w:rsid w:val="00F10122"/>
    <w:rsid w:val="00F10B5E"/>
    <w:rsid w:val="00F11037"/>
    <w:rsid w:val="00F11541"/>
    <w:rsid w:val="00F11629"/>
    <w:rsid w:val="00F117CE"/>
    <w:rsid w:val="00F11B82"/>
    <w:rsid w:val="00F11D79"/>
    <w:rsid w:val="00F11E9D"/>
    <w:rsid w:val="00F11F75"/>
    <w:rsid w:val="00F12008"/>
    <w:rsid w:val="00F1268E"/>
    <w:rsid w:val="00F12B43"/>
    <w:rsid w:val="00F1356A"/>
    <w:rsid w:val="00F13E6A"/>
    <w:rsid w:val="00F1491F"/>
    <w:rsid w:val="00F14E7E"/>
    <w:rsid w:val="00F150DF"/>
    <w:rsid w:val="00F1528D"/>
    <w:rsid w:val="00F16868"/>
    <w:rsid w:val="00F16872"/>
    <w:rsid w:val="00F168B7"/>
    <w:rsid w:val="00F16D62"/>
    <w:rsid w:val="00F16E52"/>
    <w:rsid w:val="00F17026"/>
    <w:rsid w:val="00F17875"/>
    <w:rsid w:val="00F17C9B"/>
    <w:rsid w:val="00F17D61"/>
    <w:rsid w:val="00F20015"/>
    <w:rsid w:val="00F20EC4"/>
    <w:rsid w:val="00F2112F"/>
    <w:rsid w:val="00F216B3"/>
    <w:rsid w:val="00F22414"/>
    <w:rsid w:val="00F22660"/>
    <w:rsid w:val="00F229F6"/>
    <w:rsid w:val="00F22B03"/>
    <w:rsid w:val="00F22C4E"/>
    <w:rsid w:val="00F22DE4"/>
    <w:rsid w:val="00F22E7D"/>
    <w:rsid w:val="00F231AE"/>
    <w:rsid w:val="00F23497"/>
    <w:rsid w:val="00F23501"/>
    <w:rsid w:val="00F236BE"/>
    <w:rsid w:val="00F238D0"/>
    <w:rsid w:val="00F23C0F"/>
    <w:rsid w:val="00F2434A"/>
    <w:rsid w:val="00F24360"/>
    <w:rsid w:val="00F2447C"/>
    <w:rsid w:val="00F2473B"/>
    <w:rsid w:val="00F24F5C"/>
    <w:rsid w:val="00F25433"/>
    <w:rsid w:val="00F2557A"/>
    <w:rsid w:val="00F255B0"/>
    <w:rsid w:val="00F2564A"/>
    <w:rsid w:val="00F25C52"/>
    <w:rsid w:val="00F267C7"/>
    <w:rsid w:val="00F26F3E"/>
    <w:rsid w:val="00F27055"/>
    <w:rsid w:val="00F27676"/>
    <w:rsid w:val="00F302AB"/>
    <w:rsid w:val="00F306AD"/>
    <w:rsid w:val="00F30DA9"/>
    <w:rsid w:val="00F30DEA"/>
    <w:rsid w:val="00F30EFA"/>
    <w:rsid w:val="00F31047"/>
    <w:rsid w:val="00F31734"/>
    <w:rsid w:val="00F3186D"/>
    <w:rsid w:val="00F31891"/>
    <w:rsid w:val="00F3193A"/>
    <w:rsid w:val="00F31BD3"/>
    <w:rsid w:val="00F31E1E"/>
    <w:rsid w:val="00F31FDC"/>
    <w:rsid w:val="00F32042"/>
    <w:rsid w:val="00F32B26"/>
    <w:rsid w:val="00F330F9"/>
    <w:rsid w:val="00F33832"/>
    <w:rsid w:val="00F33B4F"/>
    <w:rsid w:val="00F34495"/>
    <w:rsid w:val="00F3457A"/>
    <w:rsid w:val="00F34E8C"/>
    <w:rsid w:val="00F34ED2"/>
    <w:rsid w:val="00F34F71"/>
    <w:rsid w:val="00F351D0"/>
    <w:rsid w:val="00F35B7B"/>
    <w:rsid w:val="00F360EC"/>
    <w:rsid w:val="00F3630D"/>
    <w:rsid w:val="00F3682D"/>
    <w:rsid w:val="00F368BE"/>
    <w:rsid w:val="00F36ABE"/>
    <w:rsid w:val="00F36DEF"/>
    <w:rsid w:val="00F37122"/>
    <w:rsid w:val="00F3722F"/>
    <w:rsid w:val="00F40216"/>
    <w:rsid w:val="00F40372"/>
    <w:rsid w:val="00F4074F"/>
    <w:rsid w:val="00F40776"/>
    <w:rsid w:val="00F40C45"/>
    <w:rsid w:val="00F41232"/>
    <w:rsid w:val="00F414C7"/>
    <w:rsid w:val="00F41F53"/>
    <w:rsid w:val="00F41F64"/>
    <w:rsid w:val="00F42010"/>
    <w:rsid w:val="00F42B8C"/>
    <w:rsid w:val="00F42E95"/>
    <w:rsid w:val="00F43A44"/>
    <w:rsid w:val="00F44178"/>
    <w:rsid w:val="00F444CA"/>
    <w:rsid w:val="00F4463A"/>
    <w:rsid w:val="00F45AAB"/>
    <w:rsid w:val="00F45CF6"/>
    <w:rsid w:val="00F45DAF"/>
    <w:rsid w:val="00F46097"/>
    <w:rsid w:val="00F46189"/>
    <w:rsid w:val="00F4621E"/>
    <w:rsid w:val="00F463AB"/>
    <w:rsid w:val="00F46530"/>
    <w:rsid w:val="00F465A7"/>
    <w:rsid w:val="00F47EC8"/>
    <w:rsid w:val="00F501B0"/>
    <w:rsid w:val="00F50641"/>
    <w:rsid w:val="00F506B6"/>
    <w:rsid w:val="00F51506"/>
    <w:rsid w:val="00F515B9"/>
    <w:rsid w:val="00F51658"/>
    <w:rsid w:val="00F51C82"/>
    <w:rsid w:val="00F51F83"/>
    <w:rsid w:val="00F524E6"/>
    <w:rsid w:val="00F52590"/>
    <w:rsid w:val="00F52BA3"/>
    <w:rsid w:val="00F52CBA"/>
    <w:rsid w:val="00F531AD"/>
    <w:rsid w:val="00F53470"/>
    <w:rsid w:val="00F5359D"/>
    <w:rsid w:val="00F547CC"/>
    <w:rsid w:val="00F54830"/>
    <w:rsid w:val="00F560A0"/>
    <w:rsid w:val="00F56418"/>
    <w:rsid w:val="00F56420"/>
    <w:rsid w:val="00F569DB"/>
    <w:rsid w:val="00F56EFC"/>
    <w:rsid w:val="00F574FD"/>
    <w:rsid w:val="00F57820"/>
    <w:rsid w:val="00F57A9E"/>
    <w:rsid w:val="00F60D93"/>
    <w:rsid w:val="00F60DD5"/>
    <w:rsid w:val="00F60DDF"/>
    <w:rsid w:val="00F61286"/>
    <w:rsid w:val="00F613C1"/>
    <w:rsid w:val="00F617B4"/>
    <w:rsid w:val="00F61917"/>
    <w:rsid w:val="00F61A5A"/>
    <w:rsid w:val="00F62032"/>
    <w:rsid w:val="00F62435"/>
    <w:rsid w:val="00F62495"/>
    <w:rsid w:val="00F62799"/>
    <w:rsid w:val="00F62D50"/>
    <w:rsid w:val="00F62DBC"/>
    <w:rsid w:val="00F62ED3"/>
    <w:rsid w:val="00F63050"/>
    <w:rsid w:val="00F63183"/>
    <w:rsid w:val="00F63A6D"/>
    <w:rsid w:val="00F63C2E"/>
    <w:rsid w:val="00F63F76"/>
    <w:rsid w:val="00F64219"/>
    <w:rsid w:val="00F64A72"/>
    <w:rsid w:val="00F65FC4"/>
    <w:rsid w:val="00F661C1"/>
    <w:rsid w:val="00F66AA2"/>
    <w:rsid w:val="00F66BF5"/>
    <w:rsid w:val="00F66E61"/>
    <w:rsid w:val="00F66E75"/>
    <w:rsid w:val="00F66E88"/>
    <w:rsid w:val="00F67033"/>
    <w:rsid w:val="00F671BE"/>
    <w:rsid w:val="00F67D19"/>
    <w:rsid w:val="00F7065F"/>
    <w:rsid w:val="00F708D4"/>
    <w:rsid w:val="00F71840"/>
    <w:rsid w:val="00F71F23"/>
    <w:rsid w:val="00F72B1B"/>
    <w:rsid w:val="00F72C6C"/>
    <w:rsid w:val="00F72CD9"/>
    <w:rsid w:val="00F7348B"/>
    <w:rsid w:val="00F73ACB"/>
    <w:rsid w:val="00F73FA6"/>
    <w:rsid w:val="00F742BE"/>
    <w:rsid w:val="00F755B4"/>
    <w:rsid w:val="00F75C0C"/>
    <w:rsid w:val="00F75DF4"/>
    <w:rsid w:val="00F75FA6"/>
    <w:rsid w:val="00F76ABF"/>
    <w:rsid w:val="00F76C7B"/>
    <w:rsid w:val="00F76EB6"/>
    <w:rsid w:val="00F77183"/>
    <w:rsid w:val="00F77194"/>
    <w:rsid w:val="00F77440"/>
    <w:rsid w:val="00F77CC7"/>
    <w:rsid w:val="00F80315"/>
    <w:rsid w:val="00F81992"/>
    <w:rsid w:val="00F81A44"/>
    <w:rsid w:val="00F81BDD"/>
    <w:rsid w:val="00F8249C"/>
    <w:rsid w:val="00F8282B"/>
    <w:rsid w:val="00F82AC8"/>
    <w:rsid w:val="00F831E1"/>
    <w:rsid w:val="00F83435"/>
    <w:rsid w:val="00F8390F"/>
    <w:rsid w:val="00F839B8"/>
    <w:rsid w:val="00F83A37"/>
    <w:rsid w:val="00F83B4B"/>
    <w:rsid w:val="00F83F3F"/>
    <w:rsid w:val="00F848B6"/>
    <w:rsid w:val="00F84F63"/>
    <w:rsid w:val="00F850D4"/>
    <w:rsid w:val="00F85360"/>
    <w:rsid w:val="00F854B4"/>
    <w:rsid w:val="00F85B8C"/>
    <w:rsid w:val="00F85F74"/>
    <w:rsid w:val="00F85FC3"/>
    <w:rsid w:val="00F864E1"/>
    <w:rsid w:val="00F86630"/>
    <w:rsid w:val="00F87276"/>
    <w:rsid w:val="00F87630"/>
    <w:rsid w:val="00F903F8"/>
    <w:rsid w:val="00F907BF"/>
    <w:rsid w:val="00F9099F"/>
    <w:rsid w:val="00F91D65"/>
    <w:rsid w:val="00F92683"/>
    <w:rsid w:val="00F92A33"/>
    <w:rsid w:val="00F92CC3"/>
    <w:rsid w:val="00F92EA1"/>
    <w:rsid w:val="00F938B0"/>
    <w:rsid w:val="00F93E4C"/>
    <w:rsid w:val="00F93F10"/>
    <w:rsid w:val="00F94221"/>
    <w:rsid w:val="00F9443A"/>
    <w:rsid w:val="00F9452A"/>
    <w:rsid w:val="00F94CFC"/>
    <w:rsid w:val="00F94E36"/>
    <w:rsid w:val="00F95781"/>
    <w:rsid w:val="00F95CEC"/>
    <w:rsid w:val="00F961B0"/>
    <w:rsid w:val="00F966CD"/>
    <w:rsid w:val="00F9702E"/>
    <w:rsid w:val="00F973A1"/>
    <w:rsid w:val="00F973C0"/>
    <w:rsid w:val="00F9764C"/>
    <w:rsid w:val="00F9784B"/>
    <w:rsid w:val="00F97C19"/>
    <w:rsid w:val="00FA0410"/>
    <w:rsid w:val="00FA0698"/>
    <w:rsid w:val="00FA069C"/>
    <w:rsid w:val="00FA08AC"/>
    <w:rsid w:val="00FA091C"/>
    <w:rsid w:val="00FA0963"/>
    <w:rsid w:val="00FA09E8"/>
    <w:rsid w:val="00FA10A1"/>
    <w:rsid w:val="00FA1187"/>
    <w:rsid w:val="00FA14CE"/>
    <w:rsid w:val="00FA1BF1"/>
    <w:rsid w:val="00FA233E"/>
    <w:rsid w:val="00FA2AFA"/>
    <w:rsid w:val="00FA39A8"/>
    <w:rsid w:val="00FA44CC"/>
    <w:rsid w:val="00FA45A4"/>
    <w:rsid w:val="00FA48C4"/>
    <w:rsid w:val="00FA50C9"/>
    <w:rsid w:val="00FA56A6"/>
    <w:rsid w:val="00FA5825"/>
    <w:rsid w:val="00FA5925"/>
    <w:rsid w:val="00FA5DA3"/>
    <w:rsid w:val="00FA5EE2"/>
    <w:rsid w:val="00FA625F"/>
    <w:rsid w:val="00FA6530"/>
    <w:rsid w:val="00FA658A"/>
    <w:rsid w:val="00FA6A9D"/>
    <w:rsid w:val="00FA6AAA"/>
    <w:rsid w:val="00FA6B15"/>
    <w:rsid w:val="00FA7562"/>
    <w:rsid w:val="00FA7F6B"/>
    <w:rsid w:val="00FB074D"/>
    <w:rsid w:val="00FB0EE5"/>
    <w:rsid w:val="00FB0F57"/>
    <w:rsid w:val="00FB1D65"/>
    <w:rsid w:val="00FB1EA7"/>
    <w:rsid w:val="00FB20CC"/>
    <w:rsid w:val="00FB2567"/>
    <w:rsid w:val="00FB2956"/>
    <w:rsid w:val="00FB2C17"/>
    <w:rsid w:val="00FB3006"/>
    <w:rsid w:val="00FB304C"/>
    <w:rsid w:val="00FB337F"/>
    <w:rsid w:val="00FB37A0"/>
    <w:rsid w:val="00FB3A3D"/>
    <w:rsid w:val="00FB3C0A"/>
    <w:rsid w:val="00FB3E04"/>
    <w:rsid w:val="00FB419B"/>
    <w:rsid w:val="00FB4479"/>
    <w:rsid w:val="00FB4863"/>
    <w:rsid w:val="00FB4A33"/>
    <w:rsid w:val="00FB4D1B"/>
    <w:rsid w:val="00FB5846"/>
    <w:rsid w:val="00FB5E11"/>
    <w:rsid w:val="00FB5E49"/>
    <w:rsid w:val="00FB63C4"/>
    <w:rsid w:val="00FB6D92"/>
    <w:rsid w:val="00FB7693"/>
    <w:rsid w:val="00FB77E4"/>
    <w:rsid w:val="00FB7D8B"/>
    <w:rsid w:val="00FC022B"/>
    <w:rsid w:val="00FC034C"/>
    <w:rsid w:val="00FC0749"/>
    <w:rsid w:val="00FC07CF"/>
    <w:rsid w:val="00FC0803"/>
    <w:rsid w:val="00FC0939"/>
    <w:rsid w:val="00FC1046"/>
    <w:rsid w:val="00FC10D5"/>
    <w:rsid w:val="00FC1321"/>
    <w:rsid w:val="00FC14FA"/>
    <w:rsid w:val="00FC15B6"/>
    <w:rsid w:val="00FC17D7"/>
    <w:rsid w:val="00FC1AA4"/>
    <w:rsid w:val="00FC1F26"/>
    <w:rsid w:val="00FC2042"/>
    <w:rsid w:val="00FC20DA"/>
    <w:rsid w:val="00FC2D30"/>
    <w:rsid w:val="00FC3201"/>
    <w:rsid w:val="00FC3392"/>
    <w:rsid w:val="00FC3B05"/>
    <w:rsid w:val="00FC3C75"/>
    <w:rsid w:val="00FC3F7D"/>
    <w:rsid w:val="00FC4161"/>
    <w:rsid w:val="00FC4D70"/>
    <w:rsid w:val="00FC5688"/>
    <w:rsid w:val="00FC5C85"/>
    <w:rsid w:val="00FC6305"/>
    <w:rsid w:val="00FC63FF"/>
    <w:rsid w:val="00FC6E96"/>
    <w:rsid w:val="00FC6F3C"/>
    <w:rsid w:val="00FC6F91"/>
    <w:rsid w:val="00FC72BF"/>
    <w:rsid w:val="00FC7B4E"/>
    <w:rsid w:val="00FC7BC6"/>
    <w:rsid w:val="00FC7C81"/>
    <w:rsid w:val="00FC7FC0"/>
    <w:rsid w:val="00FD0BDA"/>
    <w:rsid w:val="00FD0D60"/>
    <w:rsid w:val="00FD13FA"/>
    <w:rsid w:val="00FD15ED"/>
    <w:rsid w:val="00FD194D"/>
    <w:rsid w:val="00FD1F2E"/>
    <w:rsid w:val="00FD1F90"/>
    <w:rsid w:val="00FD2738"/>
    <w:rsid w:val="00FD30F9"/>
    <w:rsid w:val="00FD32EA"/>
    <w:rsid w:val="00FD332C"/>
    <w:rsid w:val="00FD366A"/>
    <w:rsid w:val="00FD372B"/>
    <w:rsid w:val="00FD4629"/>
    <w:rsid w:val="00FD46C9"/>
    <w:rsid w:val="00FD4A7F"/>
    <w:rsid w:val="00FD4EA6"/>
    <w:rsid w:val="00FD502A"/>
    <w:rsid w:val="00FD5308"/>
    <w:rsid w:val="00FD5B22"/>
    <w:rsid w:val="00FD5B6A"/>
    <w:rsid w:val="00FD5C29"/>
    <w:rsid w:val="00FD6104"/>
    <w:rsid w:val="00FD6D81"/>
    <w:rsid w:val="00FD7082"/>
    <w:rsid w:val="00FD7756"/>
    <w:rsid w:val="00FD785B"/>
    <w:rsid w:val="00FD7E37"/>
    <w:rsid w:val="00FE0135"/>
    <w:rsid w:val="00FE0536"/>
    <w:rsid w:val="00FE0B9C"/>
    <w:rsid w:val="00FE13EB"/>
    <w:rsid w:val="00FE1CA6"/>
    <w:rsid w:val="00FE1CAE"/>
    <w:rsid w:val="00FE1FAF"/>
    <w:rsid w:val="00FE2433"/>
    <w:rsid w:val="00FE2437"/>
    <w:rsid w:val="00FE2494"/>
    <w:rsid w:val="00FE2524"/>
    <w:rsid w:val="00FE25A8"/>
    <w:rsid w:val="00FE2729"/>
    <w:rsid w:val="00FE2784"/>
    <w:rsid w:val="00FE2918"/>
    <w:rsid w:val="00FE29D9"/>
    <w:rsid w:val="00FE48C9"/>
    <w:rsid w:val="00FE4D8D"/>
    <w:rsid w:val="00FE4DC9"/>
    <w:rsid w:val="00FE4F1C"/>
    <w:rsid w:val="00FE51F0"/>
    <w:rsid w:val="00FE53BF"/>
    <w:rsid w:val="00FE5474"/>
    <w:rsid w:val="00FE59C5"/>
    <w:rsid w:val="00FE5A76"/>
    <w:rsid w:val="00FE5D3D"/>
    <w:rsid w:val="00FE5F81"/>
    <w:rsid w:val="00FE6D2D"/>
    <w:rsid w:val="00FE7373"/>
    <w:rsid w:val="00FE7479"/>
    <w:rsid w:val="00FE76AC"/>
    <w:rsid w:val="00FE77DE"/>
    <w:rsid w:val="00FE7F8C"/>
    <w:rsid w:val="00FF0147"/>
    <w:rsid w:val="00FF0538"/>
    <w:rsid w:val="00FF09A3"/>
    <w:rsid w:val="00FF0C33"/>
    <w:rsid w:val="00FF126B"/>
    <w:rsid w:val="00FF13A8"/>
    <w:rsid w:val="00FF1BFB"/>
    <w:rsid w:val="00FF1FC9"/>
    <w:rsid w:val="00FF202E"/>
    <w:rsid w:val="00FF217E"/>
    <w:rsid w:val="00FF2C5B"/>
    <w:rsid w:val="00FF309A"/>
    <w:rsid w:val="00FF3161"/>
    <w:rsid w:val="00FF31B2"/>
    <w:rsid w:val="00FF3556"/>
    <w:rsid w:val="00FF3912"/>
    <w:rsid w:val="00FF3AD4"/>
    <w:rsid w:val="00FF3B6A"/>
    <w:rsid w:val="00FF3D46"/>
    <w:rsid w:val="00FF3ECB"/>
    <w:rsid w:val="00FF414B"/>
    <w:rsid w:val="00FF43FD"/>
    <w:rsid w:val="00FF53AB"/>
    <w:rsid w:val="00FF5762"/>
    <w:rsid w:val="00FF5840"/>
    <w:rsid w:val="00FF6102"/>
    <w:rsid w:val="00FF6207"/>
    <w:rsid w:val="00FF638B"/>
    <w:rsid w:val="00FF6BD0"/>
    <w:rsid w:val="00FF701F"/>
    <w:rsid w:val="00FF730D"/>
    <w:rsid w:val="00FF7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1268E"/>
    <w:pPr>
      <w:spacing w:after="120"/>
    </w:pPr>
    <w:rPr>
      <w:rFonts w:ascii="Garamond" w:eastAsia="MS Mincho" w:hAnsi="Garamond"/>
      <w:kern w:val="28"/>
    </w:rPr>
  </w:style>
  <w:style w:type="paragraph" w:styleId="Heading1">
    <w:name w:val="heading 1"/>
    <w:basedOn w:val="Normal"/>
    <w:next w:val="Normal"/>
    <w:link w:val="Heading1Char"/>
    <w:uiPriority w:val="99"/>
    <w:qFormat/>
    <w:rsid w:val="00D83A2B"/>
    <w:pPr>
      <w:widowControl w:val="0"/>
      <w:tabs>
        <w:tab w:val="num" w:pos="9360"/>
      </w:tabs>
      <w:spacing w:before="160" w:after="200"/>
      <w:ind w:left="2045"/>
      <w:outlineLvl w:val="0"/>
    </w:pPr>
    <w:rPr>
      <w:b/>
      <w:sz w:val="40"/>
      <w:szCs w:val="40"/>
    </w:rPr>
  </w:style>
  <w:style w:type="paragraph" w:styleId="Heading2">
    <w:name w:val="heading 2"/>
    <w:basedOn w:val="Normal"/>
    <w:next w:val="Normal"/>
    <w:link w:val="Heading2Char"/>
    <w:uiPriority w:val="99"/>
    <w:qFormat/>
    <w:rsid w:val="00D83A2B"/>
    <w:pPr>
      <w:keepNext/>
      <w:numPr>
        <w:ilvl w:val="1"/>
        <w:numId w:val="16"/>
      </w:numPr>
      <w:spacing w:before="200" w:after="100"/>
      <w:outlineLvl w:val="1"/>
    </w:pPr>
    <w:rPr>
      <w:b/>
      <w:sz w:val="26"/>
    </w:rPr>
  </w:style>
  <w:style w:type="paragraph" w:styleId="Heading3">
    <w:name w:val="heading 3"/>
    <w:basedOn w:val="Normal"/>
    <w:next w:val="Normal"/>
    <w:link w:val="Heading3Char"/>
    <w:uiPriority w:val="99"/>
    <w:qFormat/>
    <w:rsid w:val="00D83A2B"/>
    <w:pPr>
      <w:keepNext/>
      <w:numPr>
        <w:ilvl w:val="2"/>
        <w:numId w:val="16"/>
      </w:numPr>
      <w:spacing w:before="100" w:after="100"/>
      <w:outlineLvl w:val="2"/>
    </w:pPr>
    <w:rPr>
      <w:b/>
    </w:rPr>
  </w:style>
  <w:style w:type="paragraph" w:styleId="Heading4">
    <w:name w:val="heading 4"/>
    <w:basedOn w:val="Normal"/>
    <w:next w:val="Normal"/>
    <w:link w:val="Heading4Char"/>
    <w:uiPriority w:val="99"/>
    <w:qFormat/>
    <w:rsid w:val="00D83A2B"/>
    <w:pPr>
      <w:keepNext/>
      <w:numPr>
        <w:ilvl w:val="3"/>
        <w:numId w:val="16"/>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D83A2B"/>
    <w:pPr>
      <w:numPr>
        <w:ilvl w:val="4"/>
        <w:numId w:val="16"/>
      </w:numPr>
      <w:spacing w:before="240" w:after="60"/>
      <w:outlineLvl w:val="4"/>
    </w:pPr>
    <w:rPr>
      <w:b/>
      <w:bCs/>
      <w:i/>
      <w:iCs/>
      <w:sz w:val="26"/>
      <w:szCs w:val="26"/>
    </w:rPr>
  </w:style>
  <w:style w:type="paragraph" w:styleId="Heading6">
    <w:name w:val="heading 6"/>
    <w:basedOn w:val="Normal"/>
    <w:next w:val="Normal"/>
    <w:link w:val="Heading6Char"/>
    <w:uiPriority w:val="99"/>
    <w:qFormat/>
    <w:rsid w:val="00D83A2B"/>
    <w:pPr>
      <w:numPr>
        <w:ilvl w:val="5"/>
        <w:numId w:val="16"/>
      </w:num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rsid w:val="00D83A2B"/>
    <w:pPr>
      <w:numPr>
        <w:ilvl w:val="6"/>
        <w:numId w:val="16"/>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D83A2B"/>
    <w:pPr>
      <w:numPr>
        <w:ilvl w:val="7"/>
        <w:numId w:val="16"/>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D83A2B"/>
    <w:pPr>
      <w:numPr>
        <w:numId w:val="22"/>
      </w:numPr>
      <w:spacing w:before="160" w:after="240"/>
      <w:outlineLvl w:val="8"/>
    </w:pPr>
    <w:rPr>
      <w:rFonts w:cs="Arial"/>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3A2B"/>
    <w:rPr>
      <w:rFonts w:ascii="Garamond" w:eastAsia="MS Mincho" w:hAnsi="Garamond" w:cs="Times New Roman"/>
      <w:b/>
      <w:kern w:val="28"/>
      <w:sz w:val="40"/>
      <w:szCs w:val="40"/>
    </w:rPr>
  </w:style>
  <w:style w:type="character" w:customStyle="1" w:styleId="Heading2Char">
    <w:name w:val="Heading 2 Char"/>
    <w:basedOn w:val="DefaultParagraphFont"/>
    <w:link w:val="Heading2"/>
    <w:uiPriority w:val="99"/>
    <w:locked/>
    <w:rsid w:val="00F45AAB"/>
    <w:rPr>
      <w:rFonts w:ascii="Garamond" w:eastAsia="MS Mincho" w:hAnsi="Garamond"/>
      <w:b/>
      <w:kern w:val="28"/>
      <w:sz w:val="26"/>
    </w:rPr>
  </w:style>
  <w:style w:type="character" w:customStyle="1" w:styleId="Heading3Char">
    <w:name w:val="Heading 3 Char"/>
    <w:basedOn w:val="DefaultParagraphFont"/>
    <w:link w:val="Heading3"/>
    <w:uiPriority w:val="99"/>
    <w:locked/>
    <w:rsid w:val="002A0306"/>
    <w:rPr>
      <w:rFonts w:ascii="Garamond" w:eastAsia="MS Mincho" w:hAnsi="Garamond"/>
      <w:b/>
      <w:kern w:val="28"/>
    </w:rPr>
  </w:style>
  <w:style w:type="character" w:customStyle="1" w:styleId="Heading4Char">
    <w:name w:val="Heading 4 Char"/>
    <w:basedOn w:val="DefaultParagraphFont"/>
    <w:link w:val="Heading4"/>
    <w:uiPriority w:val="99"/>
    <w:locked/>
    <w:rsid w:val="002A0306"/>
    <w:rPr>
      <w:rFonts w:eastAsia="MS Mincho"/>
      <w:b/>
      <w:bCs/>
      <w:kern w:val="28"/>
      <w:sz w:val="28"/>
      <w:szCs w:val="28"/>
    </w:rPr>
  </w:style>
  <w:style w:type="character" w:customStyle="1" w:styleId="Heading5Char">
    <w:name w:val="Heading 5 Char"/>
    <w:basedOn w:val="DefaultParagraphFont"/>
    <w:link w:val="Heading5"/>
    <w:uiPriority w:val="99"/>
    <w:locked/>
    <w:rsid w:val="002A0306"/>
    <w:rPr>
      <w:rFonts w:ascii="Garamond" w:eastAsia="MS Mincho" w:hAnsi="Garamond"/>
      <w:b/>
      <w:bCs/>
      <w:i/>
      <w:iCs/>
      <w:kern w:val="28"/>
      <w:sz w:val="26"/>
      <w:szCs w:val="26"/>
    </w:rPr>
  </w:style>
  <w:style w:type="character" w:customStyle="1" w:styleId="Heading6Char">
    <w:name w:val="Heading 6 Char"/>
    <w:basedOn w:val="DefaultParagraphFont"/>
    <w:link w:val="Heading6"/>
    <w:uiPriority w:val="99"/>
    <w:locked/>
    <w:rsid w:val="002A0306"/>
    <w:rPr>
      <w:rFonts w:eastAsia="MS Mincho"/>
      <w:b/>
      <w:bCs/>
      <w:kern w:val="28"/>
    </w:rPr>
  </w:style>
  <w:style w:type="character" w:customStyle="1" w:styleId="Heading7Char">
    <w:name w:val="Heading 7 Char"/>
    <w:basedOn w:val="DefaultParagraphFont"/>
    <w:link w:val="Heading7"/>
    <w:uiPriority w:val="99"/>
    <w:locked/>
    <w:rsid w:val="002A0306"/>
    <w:rPr>
      <w:rFonts w:eastAsia="MS Mincho"/>
      <w:kern w:val="28"/>
      <w:sz w:val="24"/>
      <w:szCs w:val="24"/>
    </w:rPr>
  </w:style>
  <w:style w:type="character" w:customStyle="1" w:styleId="Heading8Char">
    <w:name w:val="Heading 8 Char"/>
    <w:basedOn w:val="DefaultParagraphFont"/>
    <w:link w:val="Heading8"/>
    <w:uiPriority w:val="99"/>
    <w:locked/>
    <w:rsid w:val="002A0306"/>
    <w:rPr>
      <w:rFonts w:eastAsia="MS Mincho"/>
      <w:i/>
      <w:iCs/>
      <w:kern w:val="28"/>
      <w:sz w:val="24"/>
      <w:szCs w:val="24"/>
    </w:rPr>
  </w:style>
  <w:style w:type="character" w:customStyle="1" w:styleId="Heading9Char">
    <w:name w:val="Heading 9 Char"/>
    <w:basedOn w:val="DefaultParagraphFont"/>
    <w:link w:val="Heading9"/>
    <w:uiPriority w:val="99"/>
    <w:locked/>
    <w:rsid w:val="002A0306"/>
    <w:rPr>
      <w:rFonts w:ascii="Garamond" w:eastAsia="MS Mincho" w:hAnsi="Garamond" w:cs="Arial"/>
      <w:b/>
      <w:kern w:val="28"/>
      <w:sz w:val="40"/>
      <w:szCs w:val="40"/>
    </w:rPr>
  </w:style>
  <w:style w:type="character" w:customStyle="1" w:styleId="Bold">
    <w:name w:val="Bold"/>
    <w:basedOn w:val="DefaultParagraphFont"/>
    <w:uiPriority w:val="99"/>
    <w:semiHidden/>
    <w:rsid w:val="00D83A2B"/>
    <w:rPr>
      <w:rFonts w:cs="Times New Roman"/>
      <w:b/>
      <w:bCs/>
    </w:rPr>
  </w:style>
  <w:style w:type="paragraph" w:styleId="TOC1">
    <w:name w:val="toc 1"/>
    <w:basedOn w:val="Normal"/>
    <w:next w:val="Normal"/>
    <w:autoRedefine/>
    <w:uiPriority w:val="39"/>
    <w:rsid w:val="002D04C6"/>
    <w:pPr>
      <w:tabs>
        <w:tab w:val="left" w:pos="720"/>
        <w:tab w:val="right" w:leader="dot" w:pos="10080"/>
      </w:tabs>
      <w:spacing w:before="120" w:after="0"/>
      <w:ind w:left="720" w:hanging="360"/>
    </w:pPr>
    <w:rPr>
      <w:b/>
      <w:bCs/>
      <w:iCs/>
      <w:sz w:val="28"/>
      <w:szCs w:val="28"/>
    </w:rPr>
  </w:style>
  <w:style w:type="paragraph" w:styleId="Footer">
    <w:name w:val="footer"/>
    <w:basedOn w:val="Normal"/>
    <w:link w:val="FooterChar"/>
    <w:uiPriority w:val="99"/>
    <w:rsid w:val="00D83A2B"/>
    <w:pPr>
      <w:pBdr>
        <w:top w:val="single" w:sz="12" w:space="1" w:color="006A71"/>
      </w:pBdr>
      <w:tabs>
        <w:tab w:val="center" w:pos="5040"/>
        <w:tab w:val="right" w:pos="10080"/>
      </w:tabs>
      <w:spacing w:after="0"/>
    </w:pPr>
    <w:rPr>
      <w:rFonts w:ascii="Arial" w:hAnsi="Arial"/>
      <w:sz w:val="20"/>
      <w:szCs w:val="20"/>
    </w:rPr>
  </w:style>
  <w:style w:type="character" w:customStyle="1" w:styleId="FooterChar">
    <w:name w:val="Footer Char"/>
    <w:basedOn w:val="DefaultParagraphFont"/>
    <w:link w:val="Footer"/>
    <w:uiPriority w:val="99"/>
    <w:locked/>
    <w:rsid w:val="00F45AAB"/>
    <w:rPr>
      <w:rFonts w:ascii="Garamond" w:eastAsia="MS Mincho" w:hAnsi="Garamond" w:cs="Times New Roman"/>
      <w:kern w:val="28"/>
    </w:rPr>
  </w:style>
  <w:style w:type="paragraph" w:styleId="TOC2">
    <w:name w:val="toc 2"/>
    <w:basedOn w:val="Normal"/>
    <w:next w:val="Normal"/>
    <w:autoRedefine/>
    <w:uiPriority w:val="39"/>
    <w:rsid w:val="0051566C"/>
    <w:pPr>
      <w:tabs>
        <w:tab w:val="left" w:pos="900"/>
        <w:tab w:val="right" w:leader="dot" w:pos="10080"/>
      </w:tabs>
      <w:spacing w:before="60" w:after="0"/>
      <w:ind w:left="900" w:hanging="324"/>
    </w:pPr>
    <w:rPr>
      <w:b/>
      <w:bCs/>
      <w:sz w:val="24"/>
      <w:szCs w:val="24"/>
    </w:rPr>
  </w:style>
  <w:style w:type="paragraph" w:styleId="TOC3">
    <w:name w:val="toc 3"/>
    <w:basedOn w:val="Normal"/>
    <w:next w:val="Normal"/>
    <w:autoRedefine/>
    <w:uiPriority w:val="39"/>
    <w:rsid w:val="0051566C"/>
    <w:pPr>
      <w:tabs>
        <w:tab w:val="right" w:leader="dot" w:pos="10080"/>
      </w:tabs>
      <w:spacing w:before="60" w:after="0"/>
      <w:ind w:left="1260"/>
    </w:pPr>
  </w:style>
  <w:style w:type="paragraph" w:styleId="Header">
    <w:name w:val="header"/>
    <w:basedOn w:val="Normal"/>
    <w:link w:val="HeaderChar"/>
    <w:uiPriority w:val="99"/>
    <w:rsid w:val="00C1143F"/>
    <w:pPr>
      <w:tabs>
        <w:tab w:val="left" w:pos="0"/>
        <w:tab w:val="right" w:pos="10080"/>
      </w:tabs>
      <w:spacing w:after="160"/>
    </w:pPr>
    <w:rPr>
      <w:rFonts w:ascii="Arial" w:hAnsi="Arial"/>
      <w:sz w:val="20"/>
      <w:szCs w:val="20"/>
    </w:rPr>
  </w:style>
  <w:style w:type="character" w:customStyle="1" w:styleId="HeaderChar">
    <w:name w:val="Header Char"/>
    <w:basedOn w:val="DefaultParagraphFont"/>
    <w:link w:val="Header"/>
    <w:uiPriority w:val="99"/>
    <w:locked/>
    <w:rsid w:val="00F45AAB"/>
    <w:rPr>
      <w:rFonts w:ascii="Garamond" w:eastAsia="MS Mincho" w:hAnsi="Garamond" w:cs="Times New Roman"/>
      <w:kern w:val="28"/>
    </w:rPr>
  </w:style>
  <w:style w:type="paragraph" w:customStyle="1" w:styleId="TableText">
    <w:name w:val="Table Text"/>
    <w:basedOn w:val="BodyText"/>
    <w:rsid w:val="00D83A2B"/>
    <w:pPr>
      <w:spacing w:before="40" w:after="40"/>
    </w:pPr>
  </w:style>
  <w:style w:type="paragraph" w:customStyle="1" w:styleId="TableHeading">
    <w:name w:val="Table Heading"/>
    <w:basedOn w:val="TableText"/>
    <w:uiPriority w:val="99"/>
    <w:semiHidden/>
    <w:rsid w:val="00D83A2B"/>
    <w:pPr>
      <w:keepNext/>
    </w:pPr>
    <w:rPr>
      <w:b/>
    </w:rPr>
  </w:style>
  <w:style w:type="paragraph" w:customStyle="1" w:styleId="Body">
    <w:name w:val="Body"/>
    <w:basedOn w:val="Normal"/>
    <w:link w:val="BodyChar1"/>
    <w:uiPriority w:val="99"/>
    <w:rsid w:val="00D83A2B"/>
    <w:pPr>
      <w:spacing w:before="120"/>
      <w:ind w:left="1440"/>
    </w:pPr>
    <w:rPr>
      <w:sz w:val="24"/>
      <w:szCs w:val="24"/>
    </w:rPr>
  </w:style>
  <w:style w:type="paragraph" w:customStyle="1" w:styleId="BulletIndent-Numbers">
    <w:name w:val="BulletIndent-Numbers"/>
    <w:basedOn w:val="Bullet"/>
    <w:uiPriority w:val="99"/>
    <w:rsid w:val="00D83A2B"/>
    <w:pPr>
      <w:numPr>
        <w:numId w:val="0"/>
      </w:numPr>
      <w:tabs>
        <w:tab w:val="num" w:pos="2160"/>
      </w:tabs>
      <w:ind w:left="2160" w:hanging="360"/>
    </w:pPr>
  </w:style>
  <w:style w:type="paragraph" w:customStyle="1" w:styleId="ChapHeadAppendix">
    <w:name w:val="ChapHeadAppendix"/>
    <w:uiPriority w:val="99"/>
    <w:semiHidden/>
    <w:rsid w:val="00D83A2B"/>
    <w:pPr>
      <w:numPr>
        <w:numId w:val="14"/>
      </w:numPr>
      <w:spacing w:before="480" w:after="120" w:line="360" w:lineRule="auto"/>
      <w:jc w:val="right"/>
      <w:outlineLvl w:val="0"/>
    </w:pPr>
    <w:rPr>
      <w:rFonts w:ascii="Arial" w:eastAsia="MS Mincho" w:hAnsi="Arial" w:cs="Arial"/>
      <w:b/>
      <w:bCs/>
      <w:sz w:val="52"/>
      <w:szCs w:val="52"/>
    </w:rPr>
  </w:style>
  <w:style w:type="paragraph" w:styleId="NoteHeading">
    <w:name w:val="Note Heading"/>
    <w:basedOn w:val="Normal"/>
    <w:next w:val="Normal"/>
    <w:link w:val="NoteHeadingChar"/>
    <w:uiPriority w:val="99"/>
    <w:rsid w:val="00D83A2B"/>
  </w:style>
  <w:style w:type="character" w:customStyle="1" w:styleId="NoteHeadingChar">
    <w:name w:val="Note Heading Char"/>
    <w:basedOn w:val="DefaultParagraphFont"/>
    <w:link w:val="NoteHeading"/>
    <w:uiPriority w:val="99"/>
    <w:semiHidden/>
    <w:locked/>
    <w:rsid w:val="00F45AAB"/>
    <w:rPr>
      <w:rFonts w:ascii="Garamond" w:eastAsia="MS Mincho" w:hAnsi="Garamond" w:cs="Times New Roman"/>
      <w:kern w:val="28"/>
    </w:rPr>
  </w:style>
  <w:style w:type="table" w:styleId="TableGrid">
    <w:name w:val="Table Grid"/>
    <w:basedOn w:val="TableNormal"/>
    <w:uiPriority w:val="99"/>
    <w:semiHidden/>
    <w:rsid w:val="00D83A2B"/>
    <w:pPr>
      <w:spacing w:after="100"/>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Indent">
    <w:name w:val="Note_Indent"/>
    <w:basedOn w:val="Note"/>
    <w:uiPriority w:val="99"/>
    <w:semiHidden/>
    <w:rsid w:val="00D83A2B"/>
    <w:pPr>
      <w:numPr>
        <w:numId w:val="0"/>
      </w:numPr>
    </w:pPr>
  </w:style>
  <w:style w:type="character" w:customStyle="1" w:styleId="BodyChar">
    <w:name w:val="Body Char"/>
    <w:basedOn w:val="DefaultParagraphFont"/>
    <w:uiPriority w:val="99"/>
    <w:semiHidden/>
    <w:rsid w:val="00D83A2B"/>
    <w:rPr>
      <w:rFonts w:ascii="Arial" w:eastAsia="MS Mincho" w:hAnsi="Arial" w:cs="Times New Roman"/>
      <w:kern w:val="28"/>
      <w:sz w:val="22"/>
      <w:szCs w:val="22"/>
      <w:lang w:val="en-US" w:eastAsia="en-US" w:bidi="ar-SA"/>
    </w:rPr>
  </w:style>
  <w:style w:type="paragraph" w:customStyle="1" w:styleId="BulletIndent">
    <w:name w:val="Bullet Indent"/>
    <w:uiPriority w:val="99"/>
    <w:semiHidden/>
    <w:rsid w:val="00D83A2B"/>
    <w:pPr>
      <w:numPr>
        <w:numId w:val="11"/>
      </w:numPr>
      <w:spacing w:after="120"/>
    </w:pPr>
    <w:rPr>
      <w:rFonts w:ascii="Arial" w:eastAsia="MS Mincho" w:hAnsi="Arial" w:cs="Arial"/>
      <w:kern w:val="28"/>
      <w:sz w:val="20"/>
      <w:szCs w:val="20"/>
    </w:rPr>
  </w:style>
  <w:style w:type="paragraph" w:customStyle="1" w:styleId="FrontH1">
    <w:name w:val="FrontH1"/>
    <w:next w:val="Normal"/>
    <w:uiPriority w:val="99"/>
    <w:semiHidden/>
    <w:rsid w:val="00D83A2B"/>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FrontH2">
    <w:name w:val="FrontH2"/>
    <w:uiPriority w:val="99"/>
    <w:semiHidden/>
    <w:rsid w:val="00D83A2B"/>
    <w:pPr>
      <w:spacing w:before="200" w:after="100"/>
      <w:outlineLvl w:val="1"/>
    </w:pPr>
    <w:rPr>
      <w:rFonts w:ascii="Arial" w:eastAsia="MS Mincho" w:hAnsi="Arial" w:cs="Arial"/>
      <w:b/>
      <w:bCs/>
      <w:kern w:val="28"/>
      <w:sz w:val="26"/>
      <w:szCs w:val="26"/>
    </w:rPr>
  </w:style>
  <w:style w:type="character" w:customStyle="1" w:styleId="CautionChar">
    <w:name w:val="Caution Char"/>
    <w:basedOn w:val="DefaultParagraphFont"/>
    <w:uiPriority w:val="99"/>
    <w:semiHidden/>
    <w:rsid w:val="00D83A2B"/>
    <w:rPr>
      <w:rFonts w:ascii="Arial" w:eastAsia="MS Mincho" w:hAnsi="Arial" w:cs="Arial"/>
      <w:kern w:val="28"/>
      <w:lang w:val="en-US" w:eastAsia="en-US" w:bidi="ar-SA"/>
    </w:rPr>
  </w:style>
  <w:style w:type="character" w:styleId="FollowedHyperlink">
    <w:name w:val="FollowedHyperlink"/>
    <w:basedOn w:val="DefaultParagraphFont"/>
    <w:uiPriority w:val="99"/>
    <w:semiHidden/>
    <w:rsid w:val="00D83A2B"/>
    <w:rPr>
      <w:rFonts w:cs="Times New Roman"/>
      <w:color w:val="800080"/>
      <w:u w:val="single"/>
    </w:rPr>
  </w:style>
  <w:style w:type="paragraph" w:styleId="Index1">
    <w:name w:val="index 1"/>
    <w:basedOn w:val="Normal"/>
    <w:next w:val="Normal"/>
    <w:uiPriority w:val="99"/>
    <w:semiHidden/>
    <w:rsid w:val="00D83A2B"/>
    <w:pPr>
      <w:spacing w:after="0"/>
      <w:ind w:left="200" w:hanging="200"/>
    </w:pPr>
    <w:rPr>
      <w:szCs w:val="18"/>
    </w:rPr>
  </w:style>
  <w:style w:type="paragraph" w:styleId="IndexHeading">
    <w:name w:val="index heading"/>
    <w:basedOn w:val="Normal"/>
    <w:next w:val="Index1"/>
    <w:uiPriority w:val="99"/>
    <w:semiHidden/>
    <w:rsid w:val="00D83A2B"/>
    <w:pPr>
      <w:spacing w:before="120" w:after="60"/>
    </w:pPr>
    <w:rPr>
      <w:b/>
      <w:bCs/>
    </w:rPr>
  </w:style>
  <w:style w:type="paragraph" w:customStyle="1" w:styleId="Head1">
    <w:name w:val="Head 1"/>
    <w:basedOn w:val="Heading1"/>
    <w:uiPriority w:val="99"/>
    <w:semiHidden/>
    <w:rsid w:val="00D83A2B"/>
    <w:pPr>
      <w:pBdr>
        <w:bottom w:val="single" w:sz="4" w:space="1" w:color="auto"/>
      </w:pBdr>
      <w:tabs>
        <w:tab w:val="clear" w:pos="9360"/>
      </w:tabs>
      <w:ind w:left="0"/>
    </w:pPr>
    <w:rPr>
      <w:rFonts w:eastAsia="Times New Roman"/>
      <w:bCs/>
      <w:szCs w:val="20"/>
    </w:rPr>
  </w:style>
  <w:style w:type="paragraph" w:styleId="Index2">
    <w:name w:val="index 2"/>
    <w:basedOn w:val="Normal"/>
    <w:next w:val="Normal"/>
    <w:uiPriority w:val="99"/>
    <w:semiHidden/>
    <w:rsid w:val="00D83A2B"/>
    <w:pPr>
      <w:spacing w:after="0"/>
      <w:ind w:left="400" w:hanging="200"/>
    </w:pPr>
    <w:rPr>
      <w:szCs w:val="18"/>
    </w:rPr>
  </w:style>
  <w:style w:type="character" w:customStyle="1" w:styleId="NoteChar">
    <w:name w:val="Note Char"/>
    <w:basedOn w:val="DefaultParagraphFont"/>
    <w:uiPriority w:val="99"/>
    <w:semiHidden/>
    <w:rsid w:val="00D83A2B"/>
    <w:rPr>
      <w:rFonts w:ascii="Arial" w:eastAsia="MS Mincho" w:hAnsi="Arial" w:cs="Times New Roman"/>
      <w:kern w:val="28"/>
      <w:sz w:val="22"/>
      <w:szCs w:val="22"/>
      <w:lang w:val="en-US" w:eastAsia="en-US" w:bidi="ar-SA"/>
    </w:rPr>
  </w:style>
  <w:style w:type="paragraph" w:styleId="TOC4">
    <w:name w:val="toc 4"/>
    <w:basedOn w:val="Normal"/>
    <w:next w:val="Normal"/>
    <w:autoRedefine/>
    <w:uiPriority w:val="99"/>
    <w:rsid w:val="00D83A2B"/>
    <w:pPr>
      <w:tabs>
        <w:tab w:val="right" w:leader="dot" w:pos="10080"/>
      </w:tabs>
      <w:spacing w:before="60" w:after="0"/>
      <w:ind w:left="3240"/>
    </w:pPr>
  </w:style>
  <w:style w:type="paragraph" w:styleId="TOC5">
    <w:name w:val="toc 5"/>
    <w:basedOn w:val="Normal"/>
    <w:next w:val="Normal"/>
    <w:autoRedefine/>
    <w:uiPriority w:val="99"/>
    <w:semiHidden/>
    <w:rsid w:val="00D83A2B"/>
    <w:pPr>
      <w:spacing w:after="0"/>
      <w:ind w:left="800"/>
    </w:pPr>
    <w:rPr>
      <w:rFonts w:ascii="Times New Roman" w:hAnsi="Times New Roman"/>
    </w:rPr>
  </w:style>
  <w:style w:type="paragraph" w:styleId="TOC6">
    <w:name w:val="toc 6"/>
    <w:basedOn w:val="Normal"/>
    <w:next w:val="Normal"/>
    <w:autoRedefine/>
    <w:uiPriority w:val="99"/>
    <w:semiHidden/>
    <w:rsid w:val="00D83A2B"/>
    <w:pPr>
      <w:spacing w:after="0"/>
      <w:ind w:left="1000"/>
    </w:pPr>
    <w:rPr>
      <w:rFonts w:ascii="Times New Roman" w:hAnsi="Times New Roman"/>
    </w:rPr>
  </w:style>
  <w:style w:type="paragraph" w:styleId="TOC7">
    <w:name w:val="toc 7"/>
    <w:basedOn w:val="Normal"/>
    <w:next w:val="Normal"/>
    <w:autoRedefine/>
    <w:uiPriority w:val="99"/>
    <w:semiHidden/>
    <w:rsid w:val="00D83A2B"/>
    <w:pPr>
      <w:spacing w:after="0"/>
      <w:ind w:left="1200"/>
    </w:pPr>
    <w:rPr>
      <w:rFonts w:ascii="Times New Roman" w:hAnsi="Times New Roman"/>
    </w:rPr>
  </w:style>
  <w:style w:type="paragraph" w:styleId="TOC8">
    <w:name w:val="toc 8"/>
    <w:basedOn w:val="Normal"/>
    <w:next w:val="Normal"/>
    <w:autoRedefine/>
    <w:uiPriority w:val="99"/>
    <w:semiHidden/>
    <w:rsid w:val="00D83A2B"/>
    <w:pPr>
      <w:spacing w:after="0"/>
      <w:ind w:left="1400"/>
    </w:pPr>
    <w:rPr>
      <w:rFonts w:ascii="Times New Roman" w:hAnsi="Times New Roman"/>
    </w:rPr>
  </w:style>
  <w:style w:type="paragraph" w:styleId="TOC9">
    <w:name w:val="toc 9"/>
    <w:basedOn w:val="Normal"/>
    <w:next w:val="Normal"/>
    <w:autoRedefine/>
    <w:uiPriority w:val="99"/>
    <w:semiHidden/>
    <w:rsid w:val="00D83A2B"/>
    <w:pPr>
      <w:spacing w:after="0"/>
      <w:ind w:left="1600"/>
    </w:pPr>
    <w:rPr>
      <w:rFonts w:ascii="Times New Roman" w:hAnsi="Times New Roman"/>
    </w:rPr>
  </w:style>
  <w:style w:type="paragraph" w:styleId="Index3">
    <w:name w:val="index 3"/>
    <w:basedOn w:val="Normal"/>
    <w:next w:val="Normal"/>
    <w:autoRedefine/>
    <w:uiPriority w:val="99"/>
    <w:semiHidden/>
    <w:rsid w:val="00D83A2B"/>
    <w:pPr>
      <w:spacing w:after="0"/>
      <w:ind w:left="600" w:hanging="200"/>
    </w:pPr>
    <w:rPr>
      <w:rFonts w:ascii="Times New Roman" w:hAnsi="Times New Roman"/>
      <w:szCs w:val="21"/>
    </w:rPr>
  </w:style>
  <w:style w:type="paragraph" w:styleId="Index4">
    <w:name w:val="index 4"/>
    <w:basedOn w:val="Normal"/>
    <w:next w:val="Normal"/>
    <w:autoRedefine/>
    <w:uiPriority w:val="99"/>
    <w:semiHidden/>
    <w:rsid w:val="00D83A2B"/>
    <w:pPr>
      <w:spacing w:after="0"/>
      <w:ind w:left="800" w:hanging="200"/>
    </w:pPr>
    <w:rPr>
      <w:rFonts w:ascii="Times New Roman" w:hAnsi="Times New Roman"/>
      <w:szCs w:val="21"/>
    </w:rPr>
  </w:style>
  <w:style w:type="paragraph" w:styleId="Index5">
    <w:name w:val="index 5"/>
    <w:basedOn w:val="Normal"/>
    <w:next w:val="Normal"/>
    <w:autoRedefine/>
    <w:uiPriority w:val="99"/>
    <w:semiHidden/>
    <w:rsid w:val="00D83A2B"/>
    <w:pPr>
      <w:spacing w:after="0"/>
      <w:ind w:left="1000" w:hanging="200"/>
    </w:pPr>
    <w:rPr>
      <w:rFonts w:ascii="Times New Roman" w:hAnsi="Times New Roman"/>
      <w:szCs w:val="21"/>
    </w:rPr>
  </w:style>
  <w:style w:type="paragraph" w:styleId="Index6">
    <w:name w:val="index 6"/>
    <w:basedOn w:val="Normal"/>
    <w:next w:val="Normal"/>
    <w:autoRedefine/>
    <w:uiPriority w:val="99"/>
    <w:semiHidden/>
    <w:rsid w:val="00D83A2B"/>
    <w:pPr>
      <w:spacing w:after="0"/>
      <w:ind w:left="1200" w:hanging="200"/>
    </w:pPr>
    <w:rPr>
      <w:rFonts w:ascii="Times New Roman" w:hAnsi="Times New Roman"/>
      <w:szCs w:val="21"/>
    </w:rPr>
  </w:style>
  <w:style w:type="paragraph" w:styleId="Index7">
    <w:name w:val="index 7"/>
    <w:basedOn w:val="Normal"/>
    <w:next w:val="Normal"/>
    <w:autoRedefine/>
    <w:uiPriority w:val="99"/>
    <w:semiHidden/>
    <w:rsid w:val="00D83A2B"/>
    <w:pPr>
      <w:spacing w:after="0"/>
      <w:ind w:left="1400" w:hanging="200"/>
    </w:pPr>
    <w:rPr>
      <w:rFonts w:ascii="Times New Roman" w:hAnsi="Times New Roman"/>
      <w:szCs w:val="21"/>
    </w:rPr>
  </w:style>
  <w:style w:type="paragraph" w:styleId="Index8">
    <w:name w:val="index 8"/>
    <w:basedOn w:val="Normal"/>
    <w:next w:val="Normal"/>
    <w:autoRedefine/>
    <w:uiPriority w:val="99"/>
    <w:semiHidden/>
    <w:rsid w:val="00D83A2B"/>
    <w:pPr>
      <w:spacing w:after="0"/>
      <w:ind w:left="1600" w:hanging="200"/>
    </w:pPr>
    <w:rPr>
      <w:rFonts w:ascii="Times New Roman" w:hAnsi="Times New Roman"/>
      <w:szCs w:val="21"/>
    </w:rPr>
  </w:style>
  <w:style w:type="paragraph" w:styleId="Index9">
    <w:name w:val="index 9"/>
    <w:basedOn w:val="Normal"/>
    <w:next w:val="Normal"/>
    <w:autoRedefine/>
    <w:uiPriority w:val="99"/>
    <w:semiHidden/>
    <w:rsid w:val="00D83A2B"/>
    <w:pPr>
      <w:spacing w:after="0"/>
      <w:ind w:left="1800" w:hanging="200"/>
    </w:pPr>
    <w:rPr>
      <w:rFonts w:ascii="Times New Roman" w:hAnsi="Times New Roman"/>
      <w:szCs w:val="21"/>
    </w:rPr>
  </w:style>
  <w:style w:type="character" w:customStyle="1" w:styleId="NumberedChar">
    <w:name w:val="Numbered Char"/>
    <w:basedOn w:val="DefaultParagraphFont"/>
    <w:uiPriority w:val="99"/>
    <w:semiHidden/>
    <w:rsid w:val="00D83A2B"/>
    <w:rPr>
      <w:rFonts w:ascii="Arial" w:eastAsia="MS Mincho" w:hAnsi="Arial" w:cs="Arial"/>
      <w:lang w:val="en-US" w:eastAsia="en-US" w:bidi="ar-SA"/>
    </w:rPr>
  </w:style>
  <w:style w:type="paragraph" w:customStyle="1" w:styleId="Note">
    <w:name w:val="Note"/>
    <w:next w:val="Body"/>
    <w:uiPriority w:val="99"/>
    <w:rsid w:val="00D83A2B"/>
    <w:pPr>
      <w:numPr>
        <w:numId w:val="17"/>
      </w:numPr>
      <w:spacing w:before="120" w:after="120"/>
    </w:pPr>
    <w:rPr>
      <w:rFonts w:ascii="Arial" w:eastAsia="MS Mincho" w:hAnsi="Arial"/>
      <w:kern w:val="28"/>
      <w:sz w:val="20"/>
      <w:szCs w:val="20"/>
    </w:rPr>
  </w:style>
  <w:style w:type="paragraph" w:styleId="BlockText">
    <w:name w:val="Block Text"/>
    <w:basedOn w:val="Normal"/>
    <w:uiPriority w:val="99"/>
    <w:semiHidden/>
    <w:rsid w:val="00D83A2B"/>
    <w:pPr>
      <w:ind w:left="1440" w:right="1440"/>
    </w:pPr>
  </w:style>
  <w:style w:type="paragraph" w:styleId="BodyText">
    <w:name w:val="Body Text"/>
    <w:basedOn w:val="Normal"/>
    <w:link w:val="BodyTextChar"/>
    <w:uiPriority w:val="99"/>
    <w:semiHidden/>
    <w:rsid w:val="00D83A2B"/>
  </w:style>
  <w:style w:type="character" w:customStyle="1" w:styleId="BodyTextChar">
    <w:name w:val="Body Text Char"/>
    <w:basedOn w:val="DefaultParagraphFont"/>
    <w:link w:val="BodyText"/>
    <w:uiPriority w:val="99"/>
    <w:semiHidden/>
    <w:locked/>
    <w:rsid w:val="004F5285"/>
    <w:rPr>
      <w:rFonts w:ascii="Garamond" w:eastAsia="MS Mincho" w:hAnsi="Garamond" w:cs="Times New Roman"/>
      <w:kern w:val="28"/>
      <w:sz w:val="22"/>
      <w:szCs w:val="22"/>
      <w:lang w:val="en-US" w:eastAsia="en-US" w:bidi="ar-SA"/>
    </w:rPr>
  </w:style>
  <w:style w:type="paragraph" w:styleId="BodyTextFirstIndent">
    <w:name w:val="Body Text First Indent"/>
    <w:basedOn w:val="BodyText"/>
    <w:link w:val="BodyTextFirstIndentChar"/>
    <w:uiPriority w:val="99"/>
    <w:semiHidden/>
    <w:rsid w:val="00D83A2B"/>
    <w:pPr>
      <w:ind w:firstLine="210"/>
    </w:pPr>
  </w:style>
  <w:style w:type="character" w:customStyle="1" w:styleId="BodyTextFirstIndentChar">
    <w:name w:val="Body Text First Indent Char"/>
    <w:basedOn w:val="BodyTextChar"/>
    <w:link w:val="BodyTextFirstIndent"/>
    <w:uiPriority w:val="99"/>
    <w:semiHidden/>
    <w:locked/>
    <w:rsid w:val="00F45AAB"/>
    <w:rPr>
      <w:rFonts w:ascii="Garamond" w:eastAsia="MS Mincho" w:hAnsi="Garamond" w:cs="Times New Roman"/>
      <w:kern w:val="28"/>
      <w:sz w:val="22"/>
      <w:szCs w:val="22"/>
      <w:lang w:val="en-US" w:eastAsia="en-US" w:bidi="ar-SA"/>
    </w:rPr>
  </w:style>
  <w:style w:type="paragraph" w:styleId="BodyTextIndent">
    <w:name w:val="Body Text Indent"/>
    <w:basedOn w:val="Normal"/>
    <w:link w:val="BodyTextIndentChar"/>
    <w:uiPriority w:val="99"/>
    <w:semiHidden/>
    <w:rsid w:val="00D83A2B"/>
    <w:pPr>
      <w:ind w:left="360"/>
    </w:pPr>
  </w:style>
  <w:style w:type="character" w:customStyle="1" w:styleId="BodyTextIndentChar">
    <w:name w:val="Body Text Indent Char"/>
    <w:basedOn w:val="DefaultParagraphFont"/>
    <w:link w:val="BodyTextIndent"/>
    <w:uiPriority w:val="99"/>
    <w:semiHidden/>
    <w:locked/>
    <w:rsid w:val="00F45AAB"/>
    <w:rPr>
      <w:rFonts w:ascii="Garamond" w:eastAsia="MS Mincho" w:hAnsi="Garamond" w:cs="Times New Roman"/>
      <w:kern w:val="28"/>
    </w:rPr>
  </w:style>
  <w:style w:type="paragraph" w:customStyle="1" w:styleId="Callouts">
    <w:name w:val="Callouts"/>
    <w:uiPriority w:val="99"/>
    <w:semiHidden/>
    <w:rsid w:val="00D83A2B"/>
    <w:pPr>
      <w:jc w:val="center"/>
    </w:pPr>
    <w:rPr>
      <w:rFonts w:ascii="Arial" w:eastAsia="MS Mincho" w:hAnsi="Arial"/>
      <w:b/>
      <w:i/>
      <w:kern w:val="28"/>
      <w:sz w:val="20"/>
      <w:szCs w:val="20"/>
    </w:rPr>
  </w:style>
  <w:style w:type="paragraph" w:customStyle="1" w:styleId="NumTxtIndent">
    <w:name w:val="NumTxt Indent"/>
    <w:uiPriority w:val="99"/>
    <w:semiHidden/>
    <w:rsid w:val="00D83A2B"/>
    <w:pPr>
      <w:spacing w:after="120"/>
      <w:ind w:left="1800"/>
    </w:pPr>
    <w:rPr>
      <w:rFonts w:ascii="Arial" w:eastAsia="MS Mincho" w:hAnsi="Arial" w:cs="Arial"/>
      <w:kern w:val="28"/>
      <w:sz w:val="20"/>
      <w:szCs w:val="20"/>
    </w:rPr>
  </w:style>
  <w:style w:type="character" w:styleId="Hyperlink">
    <w:name w:val="Hyperlink"/>
    <w:basedOn w:val="DefaultParagraphFont"/>
    <w:uiPriority w:val="99"/>
    <w:rsid w:val="00355CA5"/>
    <w:rPr>
      <w:rFonts w:cs="Times New Roman"/>
      <w:i/>
      <w:color w:val="000000"/>
    </w:rPr>
  </w:style>
  <w:style w:type="character" w:styleId="PageNumber">
    <w:name w:val="page number"/>
    <w:basedOn w:val="DefaultParagraphFont"/>
    <w:uiPriority w:val="99"/>
    <w:semiHidden/>
    <w:rsid w:val="00D83A2B"/>
    <w:rPr>
      <w:rFonts w:ascii="Arial" w:hAnsi="Arial" w:cs="Times New Roman"/>
      <w:sz w:val="20"/>
      <w:szCs w:val="20"/>
    </w:rPr>
  </w:style>
  <w:style w:type="paragraph" w:customStyle="1" w:styleId="H1">
    <w:name w:val="H1"/>
    <w:next w:val="Body"/>
    <w:uiPriority w:val="99"/>
    <w:rsid w:val="00D83A2B"/>
    <w:pPr>
      <w:keepNext/>
      <w:pBdr>
        <w:bottom w:val="single" w:sz="12" w:space="1" w:color="006A71"/>
      </w:pBdr>
      <w:spacing w:before="360" w:after="120"/>
      <w:outlineLvl w:val="1"/>
    </w:pPr>
    <w:rPr>
      <w:rFonts w:ascii="Garamond" w:eastAsia="MS Mincho" w:hAnsi="Garamond" w:cs="Arial"/>
      <w:b/>
      <w:bCs/>
      <w:kern w:val="28"/>
      <w:sz w:val="32"/>
      <w:szCs w:val="32"/>
    </w:rPr>
  </w:style>
  <w:style w:type="paragraph" w:customStyle="1" w:styleId="H2">
    <w:name w:val="H2"/>
    <w:next w:val="Body"/>
    <w:link w:val="H2Char1"/>
    <w:uiPriority w:val="99"/>
    <w:rsid w:val="00D83A2B"/>
    <w:pPr>
      <w:keepNext/>
      <w:spacing w:before="320" w:after="100"/>
      <w:outlineLvl w:val="2"/>
    </w:pPr>
    <w:rPr>
      <w:rFonts w:ascii="Garamond" w:eastAsia="MS Mincho" w:hAnsi="Garamond" w:cs="Arial"/>
      <w:b/>
      <w:bCs/>
      <w:kern w:val="28"/>
      <w:sz w:val="28"/>
      <w:szCs w:val="28"/>
    </w:rPr>
  </w:style>
  <w:style w:type="paragraph" w:styleId="Closing">
    <w:name w:val="Closing"/>
    <w:basedOn w:val="Normal"/>
    <w:link w:val="ClosingChar"/>
    <w:uiPriority w:val="99"/>
    <w:semiHidden/>
    <w:rsid w:val="00D83A2B"/>
    <w:pPr>
      <w:ind w:left="4320"/>
    </w:pPr>
  </w:style>
  <w:style w:type="character" w:customStyle="1" w:styleId="ClosingChar">
    <w:name w:val="Closing Char"/>
    <w:basedOn w:val="DefaultParagraphFont"/>
    <w:link w:val="Closing"/>
    <w:uiPriority w:val="99"/>
    <w:semiHidden/>
    <w:locked/>
    <w:rsid w:val="00F45AAB"/>
    <w:rPr>
      <w:rFonts w:ascii="Garamond" w:eastAsia="MS Mincho" w:hAnsi="Garamond" w:cs="Times New Roman"/>
      <w:kern w:val="28"/>
    </w:rPr>
  </w:style>
  <w:style w:type="paragraph" w:customStyle="1" w:styleId="CopyrightBody">
    <w:name w:val="CopyrightBody"/>
    <w:uiPriority w:val="99"/>
    <w:rsid w:val="00D83A2B"/>
    <w:pPr>
      <w:spacing w:before="120" w:after="120"/>
      <w:ind w:left="1440"/>
    </w:pPr>
    <w:rPr>
      <w:rFonts w:ascii="Arial" w:eastAsia="MS Mincho" w:hAnsi="Arial" w:cs="Arial"/>
      <w:bCs/>
      <w:kern w:val="28"/>
    </w:rPr>
  </w:style>
  <w:style w:type="paragraph" w:customStyle="1" w:styleId="CopyrightHead">
    <w:name w:val="CopyrightHead"/>
    <w:next w:val="Normal"/>
    <w:uiPriority w:val="99"/>
    <w:rsid w:val="00D83A2B"/>
    <w:pPr>
      <w:pBdr>
        <w:bottom w:val="single" w:sz="4" w:space="1" w:color="auto"/>
      </w:pBdr>
      <w:spacing w:before="200" w:after="100"/>
      <w:outlineLvl w:val="0"/>
    </w:pPr>
    <w:rPr>
      <w:rFonts w:ascii="Arial" w:eastAsia="MS Mincho" w:hAnsi="Arial" w:cs="Arial"/>
      <w:b/>
      <w:bCs/>
      <w:kern w:val="28"/>
      <w:sz w:val="32"/>
      <w:szCs w:val="32"/>
    </w:rPr>
  </w:style>
  <w:style w:type="character" w:styleId="CommentReference">
    <w:name w:val="annotation reference"/>
    <w:basedOn w:val="DefaultParagraphFont"/>
    <w:uiPriority w:val="99"/>
    <w:rsid w:val="00D83A2B"/>
    <w:rPr>
      <w:rFonts w:cs="Times New Roman"/>
      <w:sz w:val="16"/>
      <w:szCs w:val="16"/>
    </w:rPr>
  </w:style>
  <w:style w:type="paragraph" w:styleId="CommentText">
    <w:name w:val="annotation text"/>
    <w:basedOn w:val="Normal"/>
    <w:link w:val="CommentTextChar"/>
    <w:uiPriority w:val="99"/>
    <w:rsid w:val="00D83A2B"/>
  </w:style>
  <w:style w:type="character" w:customStyle="1" w:styleId="CommentTextChar">
    <w:name w:val="Comment Text Char"/>
    <w:basedOn w:val="DefaultParagraphFont"/>
    <w:link w:val="CommentText"/>
    <w:uiPriority w:val="99"/>
    <w:locked/>
    <w:rsid w:val="0091544B"/>
    <w:rPr>
      <w:rFonts w:ascii="Garamond" w:eastAsia="MS Mincho" w:hAnsi="Garamond" w:cs="Times New Roman"/>
      <w:kern w:val="28"/>
      <w:sz w:val="22"/>
      <w:szCs w:val="22"/>
    </w:rPr>
  </w:style>
  <w:style w:type="paragraph" w:customStyle="1" w:styleId="TableHead">
    <w:name w:val="Table Head"/>
    <w:basedOn w:val="TableText"/>
    <w:uiPriority w:val="99"/>
    <w:rsid w:val="00D83A2B"/>
    <w:pPr>
      <w:keepNext/>
      <w:spacing w:before="60" w:after="60"/>
      <w:jc w:val="center"/>
    </w:pPr>
    <w:rPr>
      <w:rFonts w:cs="Arial"/>
      <w:b/>
    </w:rPr>
  </w:style>
  <w:style w:type="paragraph" w:customStyle="1" w:styleId="H3">
    <w:name w:val="H3"/>
    <w:next w:val="Body"/>
    <w:link w:val="H3Char"/>
    <w:uiPriority w:val="99"/>
    <w:rsid w:val="00D83A2B"/>
    <w:pPr>
      <w:keepNext/>
      <w:spacing w:before="160"/>
      <w:outlineLvl w:val="3"/>
    </w:pPr>
    <w:rPr>
      <w:rFonts w:ascii="Garamond" w:eastAsia="MS Mincho" w:hAnsi="Garamond" w:cs="Arial"/>
      <w:b/>
      <w:i/>
      <w:kern w:val="28"/>
      <w:sz w:val="26"/>
      <w:szCs w:val="26"/>
    </w:rPr>
  </w:style>
  <w:style w:type="paragraph" w:styleId="ListNumber2">
    <w:name w:val="List Number 2"/>
    <w:basedOn w:val="Normal"/>
    <w:uiPriority w:val="99"/>
    <w:semiHidden/>
    <w:rsid w:val="00D83A2B"/>
    <w:pPr>
      <w:tabs>
        <w:tab w:val="num" w:pos="720"/>
      </w:tabs>
      <w:ind w:left="720" w:hanging="360"/>
    </w:pPr>
  </w:style>
  <w:style w:type="paragraph" w:styleId="ListNumber3">
    <w:name w:val="List Number 3"/>
    <w:basedOn w:val="Normal"/>
    <w:uiPriority w:val="99"/>
    <w:semiHidden/>
    <w:rsid w:val="00D83A2B"/>
    <w:pPr>
      <w:tabs>
        <w:tab w:val="num" w:pos="1080"/>
      </w:tabs>
      <w:ind w:left="1080" w:hanging="360"/>
    </w:pPr>
  </w:style>
  <w:style w:type="character" w:styleId="Emphasis">
    <w:name w:val="Emphasis"/>
    <w:basedOn w:val="DefaultParagraphFont"/>
    <w:uiPriority w:val="99"/>
    <w:qFormat/>
    <w:rsid w:val="00D83A2B"/>
    <w:rPr>
      <w:rFonts w:cs="Times New Roman"/>
      <w:i/>
      <w:iCs/>
    </w:rPr>
  </w:style>
  <w:style w:type="paragraph" w:customStyle="1" w:styleId="Bullet">
    <w:name w:val="Bullet"/>
    <w:link w:val="BulletChar"/>
    <w:uiPriority w:val="99"/>
    <w:rsid w:val="00D1362B"/>
    <w:pPr>
      <w:numPr>
        <w:numId w:val="12"/>
      </w:numPr>
      <w:spacing w:before="120"/>
      <w:ind w:left="2160" w:hanging="360"/>
    </w:pPr>
    <w:rPr>
      <w:rFonts w:ascii="Garamond" w:eastAsia="MS Mincho" w:hAnsi="Garamond" w:cs="Arial"/>
      <w:kern w:val="28"/>
      <w:sz w:val="24"/>
      <w:szCs w:val="24"/>
    </w:rPr>
  </w:style>
  <w:style w:type="paragraph" w:customStyle="1" w:styleId="Numbered">
    <w:name w:val="Numbered"/>
    <w:uiPriority w:val="99"/>
    <w:semiHidden/>
    <w:rsid w:val="00D83A2B"/>
    <w:pPr>
      <w:tabs>
        <w:tab w:val="num" w:pos="360"/>
      </w:tabs>
      <w:spacing w:after="120"/>
      <w:ind w:left="1800" w:hanging="360"/>
    </w:pPr>
    <w:rPr>
      <w:rFonts w:ascii="Arial" w:eastAsia="MS Mincho" w:hAnsi="Arial" w:cs="Arial"/>
    </w:rPr>
  </w:style>
  <w:style w:type="paragraph" w:customStyle="1" w:styleId="Warning">
    <w:name w:val="Warning"/>
    <w:next w:val="Body"/>
    <w:uiPriority w:val="99"/>
    <w:rsid w:val="00D83A2B"/>
    <w:pPr>
      <w:numPr>
        <w:numId w:val="19"/>
      </w:numPr>
      <w:spacing w:before="120" w:after="120"/>
    </w:pPr>
    <w:rPr>
      <w:rFonts w:ascii="Arial" w:eastAsia="MS Mincho" w:hAnsi="Arial" w:cs="Arial"/>
      <w:kern w:val="28"/>
      <w:sz w:val="20"/>
      <w:szCs w:val="20"/>
    </w:rPr>
  </w:style>
  <w:style w:type="character" w:customStyle="1" w:styleId="GraphicChar">
    <w:name w:val="Graphic Char"/>
    <w:basedOn w:val="DefaultParagraphFont"/>
    <w:link w:val="Graphic"/>
    <w:uiPriority w:val="99"/>
    <w:locked/>
    <w:rsid w:val="00D83A2B"/>
    <w:rPr>
      <w:rFonts w:ascii="Garamond" w:eastAsia="MS Mincho" w:hAnsi="Garamond" w:cs="Times New Roman"/>
      <w:kern w:val="28"/>
      <w:sz w:val="24"/>
      <w:szCs w:val="24"/>
      <w:lang w:val="en-US" w:eastAsia="en-US" w:bidi="ar-SA"/>
    </w:rPr>
  </w:style>
  <w:style w:type="paragraph" w:customStyle="1" w:styleId="Caution">
    <w:name w:val="Caution"/>
    <w:next w:val="Body"/>
    <w:uiPriority w:val="99"/>
    <w:rsid w:val="00D83A2B"/>
    <w:pPr>
      <w:numPr>
        <w:numId w:val="13"/>
      </w:numPr>
      <w:spacing w:before="120" w:after="120"/>
    </w:pPr>
    <w:rPr>
      <w:rFonts w:ascii="Arial" w:eastAsia="MS Mincho" w:hAnsi="Arial" w:cs="Arial"/>
      <w:kern w:val="28"/>
      <w:sz w:val="20"/>
      <w:szCs w:val="20"/>
    </w:rPr>
  </w:style>
  <w:style w:type="paragraph" w:customStyle="1" w:styleId="CHost">
    <w:name w:val="CHost"/>
    <w:basedOn w:val="Normal"/>
    <w:next w:val="Body"/>
    <w:uiPriority w:val="99"/>
    <w:semiHidden/>
    <w:rsid w:val="00D83A2B"/>
  </w:style>
  <w:style w:type="paragraph" w:customStyle="1" w:styleId="ChapHead">
    <w:name w:val="ChapHead"/>
    <w:basedOn w:val="Heading1"/>
    <w:next w:val="H1"/>
    <w:uiPriority w:val="99"/>
    <w:semiHidden/>
    <w:rsid w:val="00D83A2B"/>
    <w:pPr>
      <w:numPr>
        <w:numId w:val="16"/>
      </w:numPr>
      <w:spacing w:before="480"/>
      <w:ind w:left="0"/>
    </w:pPr>
    <w:rPr>
      <w:rFonts w:cs="Arial"/>
      <w:bCs/>
      <w:kern w:val="0"/>
      <w:sz w:val="52"/>
      <w:szCs w:val="52"/>
    </w:rPr>
  </w:style>
  <w:style w:type="paragraph" w:customStyle="1" w:styleId="NumberList">
    <w:name w:val="Number List"/>
    <w:uiPriority w:val="99"/>
    <w:rsid w:val="00D83A2B"/>
    <w:pPr>
      <w:numPr>
        <w:numId w:val="21"/>
      </w:numPr>
      <w:spacing w:after="120"/>
    </w:pPr>
    <w:rPr>
      <w:rFonts w:ascii="Garamond" w:eastAsia="MS Mincho" w:hAnsi="Garamond"/>
      <w:kern w:val="28"/>
      <w:sz w:val="24"/>
      <w:szCs w:val="24"/>
    </w:rPr>
  </w:style>
  <w:style w:type="paragraph" w:customStyle="1" w:styleId="FrontMatter">
    <w:name w:val="FrontMatter"/>
    <w:uiPriority w:val="99"/>
    <w:semiHidden/>
    <w:rsid w:val="00D83A2B"/>
    <w:pPr>
      <w:pBdr>
        <w:bottom w:val="single" w:sz="4" w:space="1" w:color="auto"/>
      </w:pBdr>
      <w:spacing w:before="200" w:after="100"/>
    </w:pPr>
    <w:rPr>
      <w:rFonts w:ascii="Arial" w:eastAsia="MS Mincho" w:hAnsi="Arial" w:cs="Arial"/>
      <w:b/>
      <w:bCs/>
      <w:kern w:val="28"/>
      <w:sz w:val="32"/>
      <w:szCs w:val="32"/>
    </w:rPr>
  </w:style>
  <w:style w:type="paragraph" w:styleId="Date">
    <w:name w:val="Date"/>
    <w:basedOn w:val="Normal"/>
    <w:next w:val="Normal"/>
    <w:link w:val="DateChar"/>
    <w:uiPriority w:val="99"/>
    <w:rsid w:val="00D83A2B"/>
  </w:style>
  <w:style w:type="character" w:customStyle="1" w:styleId="DateChar">
    <w:name w:val="Date Char"/>
    <w:basedOn w:val="DefaultParagraphFont"/>
    <w:link w:val="Date"/>
    <w:uiPriority w:val="99"/>
    <w:semiHidden/>
    <w:locked/>
    <w:rsid w:val="00F45AAB"/>
    <w:rPr>
      <w:rFonts w:ascii="Garamond" w:eastAsia="MS Mincho" w:hAnsi="Garamond" w:cs="Times New Roman"/>
      <w:kern w:val="28"/>
    </w:rPr>
  </w:style>
  <w:style w:type="paragraph" w:customStyle="1" w:styleId="Captions">
    <w:name w:val="Captions"/>
    <w:basedOn w:val="Body"/>
    <w:uiPriority w:val="99"/>
    <w:rsid w:val="00D83A2B"/>
    <w:pPr>
      <w:tabs>
        <w:tab w:val="center" w:pos="360"/>
      </w:tabs>
      <w:spacing w:after="240"/>
      <w:jc w:val="center"/>
    </w:pPr>
    <w:rPr>
      <w:rFonts w:cs="Arial"/>
      <w:b/>
    </w:rPr>
  </w:style>
  <w:style w:type="paragraph" w:customStyle="1" w:styleId="NumberListIndent1">
    <w:name w:val="Number List Indent 1"/>
    <w:basedOn w:val="Normal"/>
    <w:uiPriority w:val="99"/>
    <w:semiHidden/>
    <w:rsid w:val="00D83A2B"/>
    <w:pPr>
      <w:spacing w:before="120" w:after="240"/>
      <w:jc w:val="both"/>
    </w:pPr>
    <w:rPr>
      <w:rFonts w:cs="Arial"/>
    </w:rPr>
  </w:style>
  <w:style w:type="paragraph" w:customStyle="1" w:styleId="SubBulletList">
    <w:name w:val="SubBullet List"/>
    <w:basedOn w:val="Normal"/>
    <w:uiPriority w:val="99"/>
    <w:semiHidden/>
    <w:rsid w:val="00D83A2B"/>
    <w:pPr>
      <w:tabs>
        <w:tab w:val="left" w:pos="360"/>
        <w:tab w:val="left" w:pos="1080"/>
      </w:tabs>
    </w:pPr>
    <w:rPr>
      <w:sz w:val="24"/>
    </w:rPr>
  </w:style>
  <w:style w:type="paragraph" w:customStyle="1" w:styleId="TOC8Index">
    <w:name w:val="TOC 8 Index"/>
    <w:basedOn w:val="Normal"/>
    <w:next w:val="NumberList"/>
    <w:uiPriority w:val="99"/>
    <w:semiHidden/>
    <w:rsid w:val="00D83A2B"/>
    <w:pPr>
      <w:pBdr>
        <w:bottom w:val="single" w:sz="18" w:space="1" w:color="A17C00"/>
      </w:pBdr>
      <w:tabs>
        <w:tab w:val="left" w:pos="2405"/>
      </w:tabs>
      <w:spacing w:before="500" w:after="600"/>
      <w:outlineLvl w:val="0"/>
    </w:pPr>
    <w:rPr>
      <w:rFonts w:ascii="Arial" w:hAnsi="Arial" w:cs="Arial"/>
      <w:b/>
      <w:bCs/>
      <w:sz w:val="32"/>
      <w:szCs w:val="32"/>
    </w:rPr>
  </w:style>
  <w:style w:type="character" w:customStyle="1" w:styleId="H1Char">
    <w:name w:val="H1 Char"/>
    <w:basedOn w:val="DefaultParagraphFont"/>
    <w:uiPriority w:val="99"/>
    <w:semiHidden/>
    <w:rsid w:val="00D83A2B"/>
    <w:rPr>
      <w:rFonts w:ascii="Arial" w:eastAsia="MS Mincho" w:hAnsi="Arial" w:cs="Arial"/>
      <w:b/>
      <w:bCs/>
      <w:kern w:val="28"/>
      <w:sz w:val="32"/>
      <w:szCs w:val="32"/>
      <w:lang w:val="en-US" w:eastAsia="en-US" w:bidi="ar-SA"/>
    </w:rPr>
  </w:style>
  <w:style w:type="character" w:customStyle="1" w:styleId="H2Char">
    <w:name w:val="H2 Char"/>
    <w:basedOn w:val="DefaultParagraphFont"/>
    <w:uiPriority w:val="99"/>
    <w:semiHidden/>
    <w:rsid w:val="00D83A2B"/>
    <w:rPr>
      <w:rFonts w:ascii="Arial" w:eastAsia="MS Mincho" w:hAnsi="Arial" w:cs="Arial"/>
      <w:b/>
      <w:bCs/>
      <w:kern w:val="28"/>
      <w:sz w:val="26"/>
      <w:szCs w:val="26"/>
      <w:lang w:val="en-US" w:eastAsia="en-US" w:bidi="ar-SA"/>
    </w:rPr>
  </w:style>
  <w:style w:type="paragraph" w:customStyle="1" w:styleId="BulletList2ndLevel">
    <w:name w:val="Bullet List_2nd Level"/>
    <w:basedOn w:val="BodyText"/>
    <w:uiPriority w:val="99"/>
    <w:semiHidden/>
    <w:rsid w:val="00D83A2B"/>
    <w:pPr>
      <w:numPr>
        <w:ilvl w:val="1"/>
        <w:numId w:val="12"/>
      </w:numPr>
      <w:contextualSpacing/>
    </w:pPr>
    <w:rPr>
      <w:sz w:val="24"/>
      <w:szCs w:val="24"/>
    </w:rPr>
  </w:style>
  <w:style w:type="paragraph" w:styleId="E-mailSignature">
    <w:name w:val="E-mail Signature"/>
    <w:basedOn w:val="Normal"/>
    <w:link w:val="E-mailSignatureChar"/>
    <w:uiPriority w:val="99"/>
    <w:rsid w:val="00D83A2B"/>
  </w:style>
  <w:style w:type="character" w:customStyle="1" w:styleId="E-mailSignatureChar">
    <w:name w:val="E-mail Signature Char"/>
    <w:basedOn w:val="DefaultParagraphFont"/>
    <w:link w:val="E-mailSignature"/>
    <w:uiPriority w:val="99"/>
    <w:semiHidden/>
    <w:locked/>
    <w:rsid w:val="00F45AAB"/>
    <w:rPr>
      <w:rFonts w:ascii="Garamond" w:eastAsia="MS Mincho" w:hAnsi="Garamond" w:cs="Times New Roman"/>
      <w:kern w:val="28"/>
    </w:rPr>
  </w:style>
  <w:style w:type="character" w:customStyle="1" w:styleId="H3Char">
    <w:name w:val="H3 Char"/>
    <w:basedOn w:val="DefaultParagraphFont"/>
    <w:link w:val="H3"/>
    <w:uiPriority w:val="99"/>
    <w:locked/>
    <w:rsid w:val="004044A7"/>
    <w:rPr>
      <w:rFonts w:ascii="Garamond" w:eastAsia="MS Mincho" w:hAnsi="Garamond" w:cs="Arial"/>
      <w:b/>
      <w:i/>
      <w:kern w:val="28"/>
      <w:sz w:val="26"/>
      <w:szCs w:val="26"/>
      <w:lang w:val="en-US" w:eastAsia="en-US" w:bidi="ar-SA"/>
    </w:rPr>
  </w:style>
  <w:style w:type="paragraph" w:styleId="Caption">
    <w:name w:val="caption"/>
    <w:basedOn w:val="Normal"/>
    <w:next w:val="Body"/>
    <w:uiPriority w:val="99"/>
    <w:qFormat/>
    <w:rsid w:val="00D83A2B"/>
    <w:pPr>
      <w:spacing w:before="60" w:after="240"/>
      <w:ind w:left="1440"/>
      <w:jc w:val="center"/>
    </w:pPr>
    <w:rPr>
      <w:b/>
      <w:bCs/>
      <w:sz w:val="24"/>
      <w:szCs w:val="24"/>
    </w:rPr>
  </w:style>
  <w:style w:type="paragraph" w:customStyle="1" w:styleId="TableHeader">
    <w:name w:val="Table Header"/>
    <w:basedOn w:val="TableText"/>
    <w:uiPriority w:val="99"/>
    <w:semiHidden/>
    <w:rsid w:val="00D83A2B"/>
    <w:pPr>
      <w:jc w:val="center"/>
    </w:pPr>
    <w:rPr>
      <w:b/>
      <w:color w:val="FFFFFF"/>
      <w:sz w:val="24"/>
      <w:szCs w:val="24"/>
    </w:rPr>
  </w:style>
  <w:style w:type="paragraph" w:styleId="BalloonText">
    <w:name w:val="Balloon Text"/>
    <w:basedOn w:val="Normal"/>
    <w:link w:val="BalloonTextChar"/>
    <w:uiPriority w:val="99"/>
    <w:semiHidden/>
    <w:rsid w:val="00D83A2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5AAB"/>
    <w:rPr>
      <w:rFonts w:eastAsia="MS Mincho" w:cs="Times New Roman"/>
      <w:kern w:val="28"/>
      <w:sz w:val="2"/>
    </w:rPr>
  </w:style>
  <w:style w:type="paragraph" w:styleId="BodyText2">
    <w:name w:val="Body Text 2"/>
    <w:basedOn w:val="Normal"/>
    <w:link w:val="BodyText2Char"/>
    <w:uiPriority w:val="99"/>
    <w:semiHidden/>
    <w:rsid w:val="00D83A2B"/>
    <w:pPr>
      <w:spacing w:line="480" w:lineRule="auto"/>
    </w:pPr>
  </w:style>
  <w:style w:type="character" w:customStyle="1" w:styleId="BodyText2Char">
    <w:name w:val="Body Text 2 Char"/>
    <w:basedOn w:val="DefaultParagraphFont"/>
    <w:link w:val="BodyText2"/>
    <w:uiPriority w:val="99"/>
    <w:semiHidden/>
    <w:locked/>
    <w:rsid w:val="00F45AAB"/>
    <w:rPr>
      <w:rFonts w:ascii="Garamond" w:eastAsia="MS Mincho" w:hAnsi="Garamond" w:cs="Times New Roman"/>
      <w:kern w:val="28"/>
    </w:rPr>
  </w:style>
  <w:style w:type="paragraph" w:styleId="FootnoteText">
    <w:name w:val="footnote text"/>
    <w:basedOn w:val="Normal"/>
    <w:link w:val="FootnoteTextChar"/>
    <w:uiPriority w:val="99"/>
    <w:rsid w:val="00911725"/>
    <w:pPr>
      <w:tabs>
        <w:tab w:val="right" w:pos="9360"/>
      </w:tabs>
      <w:spacing w:before="40" w:after="40"/>
      <w:ind w:left="1440"/>
    </w:pPr>
    <w:rPr>
      <w:sz w:val="18"/>
      <w:szCs w:val="18"/>
    </w:rPr>
  </w:style>
  <w:style w:type="character" w:customStyle="1" w:styleId="FootnoteTextChar">
    <w:name w:val="Footnote Text Char"/>
    <w:basedOn w:val="DefaultParagraphFont"/>
    <w:link w:val="FootnoteText"/>
    <w:uiPriority w:val="99"/>
    <w:locked/>
    <w:rsid w:val="00911725"/>
    <w:rPr>
      <w:rFonts w:ascii="Garamond" w:eastAsia="MS Mincho" w:hAnsi="Garamond" w:cs="Times New Roman"/>
      <w:kern w:val="28"/>
      <w:sz w:val="18"/>
      <w:szCs w:val="18"/>
      <w:lang w:val="en-US" w:eastAsia="en-US" w:bidi="ar-SA"/>
    </w:rPr>
  </w:style>
  <w:style w:type="paragraph" w:styleId="DocumentMap">
    <w:name w:val="Document Map"/>
    <w:basedOn w:val="Normal"/>
    <w:link w:val="DocumentMapChar"/>
    <w:uiPriority w:val="99"/>
    <w:semiHidden/>
    <w:rsid w:val="00D83A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F45AAB"/>
    <w:rPr>
      <w:rFonts w:eastAsia="MS Mincho" w:cs="Times New Roman"/>
      <w:kern w:val="28"/>
      <w:sz w:val="2"/>
    </w:rPr>
  </w:style>
  <w:style w:type="paragraph" w:styleId="BodyText3">
    <w:name w:val="Body Text 3"/>
    <w:basedOn w:val="Normal"/>
    <w:link w:val="BodyText3Char"/>
    <w:uiPriority w:val="99"/>
    <w:semiHidden/>
    <w:rsid w:val="00D83A2B"/>
    <w:rPr>
      <w:sz w:val="16"/>
      <w:szCs w:val="16"/>
    </w:rPr>
  </w:style>
  <w:style w:type="character" w:customStyle="1" w:styleId="BodyText3Char">
    <w:name w:val="Body Text 3 Char"/>
    <w:basedOn w:val="DefaultParagraphFont"/>
    <w:link w:val="BodyText3"/>
    <w:uiPriority w:val="99"/>
    <w:semiHidden/>
    <w:locked/>
    <w:rsid w:val="00F45AAB"/>
    <w:rPr>
      <w:rFonts w:ascii="Garamond" w:eastAsia="MS Mincho" w:hAnsi="Garamond" w:cs="Times New Roman"/>
      <w:kern w:val="28"/>
      <w:sz w:val="16"/>
      <w:szCs w:val="16"/>
    </w:rPr>
  </w:style>
  <w:style w:type="paragraph" w:styleId="EndnoteText">
    <w:name w:val="endnote text"/>
    <w:basedOn w:val="Normal"/>
    <w:link w:val="EndnoteTextChar"/>
    <w:uiPriority w:val="99"/>
    <w:semiHidden/>
    <w:rsid w:val="00D83A2B"/>
  </w:style>
  <w:style w:type="character" w:customStyle="1" w:styleId="EndnoteTextChar">
    <w:name w:val="Endnote Text Char"/>
    <w:basedOn w:val="DefaultParagraphFont"/>
    <w:link w:val="EndnoteText"/>
    <w:uiPriority w:val="99"/>
    <w:semiHidden/>
    <w:locked/>
    <w:rsid w:val="00F45AAB"/>
    <w:rPr>
      <w:rFonts w:ascii="Garamond" w:eastAsia="MS Mincho" w:hAnsi="Garamond" w:cs="Times New Roman"/>
      <w:kern w:val="28"/>
      <w:sz w:val="20"/>
      <w:szCs w:val="20"/>
    </w:rPr>
  </w:style>
  <w:style w:type="paragraph" w:styleId="EnvelopeAddress">
    <w:name w:val="envelope address"/>
    <w:basedOn w:val="Normal"/>
    <w:uiPriority w:val="99"/>
    <w:semiHidden/>
    <w:rsid w:val="00D83A2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rsid w:val="00D83A2B"/>
    <w:rPr>
      <w:rFonts w:cs="Arial"/>
    </w:rPr>
  </w:style>
  <w:style w:type="paragraph" w:customStyle="1" w:styleId="H4">
    <w:name w:val="H4"/>
    <w:next w:val="Body"/>
    <w:link w:val="H4Char"/>
    <w:uiPriority w:val="99"/>
    <w:rsid w:val="00905208"/>
    <w:pPr>
      <w:keepNext/>
      <w:spacing w:before="160"/>
    </w:pPr>
    <w:rPr>
      <w:rFonts w:ascii="Arial" w:eastAsia="MS Mincho" w:hAnsi="Arial" w:cs="Arial"/>
      <w:b/>
      <w:bCs/>
      <w:kern w:val="28"/>
      <w:sz w:val="26"/>
      <w:szCs w:val="26"/>
    </w:rPr>
  </w:style>
  <w:style w:type="paragraph" w:styleId="HTMLAddress">
    <w:name w:val="HTML Address"/>
    <w:basedOn w:val="Normal"/>
    <w:link w:val="HTMLAddressChar"/>
    <w:uiPriority w:val="99"/>
    <w:semiHidden/>
    <w:rsid w:val="00D83A2B"/>
    <w:rPr>
      <w:i/>
      <w:iCs/>
    </w:rPr>
  </w:style>
  <w:style w:type="character" w:customStyle="1" w:styleId="HTMLAddressChar">
    <w:name w:val="HTML Address Char"/>
    <w:basedOn w:val="DefaultParagraphFont"/>
    <w:link w:val="HTMLAddress"/>
    <w:uiPriority w:val="99"/>
    <w:semiHidden/>
    <w:locked/>
    <w:rsid w:val="00F45AAB"/>
    <w:rPr>
      <w:rFonts w:ascii="Garamond" w:eastAsia="MS Mincho" w:hAnsi="Garamond" w:cs="Times New Roman"/>
      <w:i/>
      <w:iCs/>
      <w:kern w:val="28"/>
    </w:rPr>
  </w:style>
  <w:style w:type="paragraph" w:styleId="HTMLPreformatted">
    <w:name w:val="HTML Preformatted"/>
    <w:basedOn w:val="Normal"/>
    <w:link w:val="HTMLPreformattedChar"/>
    <w:uiPriority w:val="99"/>
    <w:semiHidden/>
    <w:rsid w:val="00D83A2B"/>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F45AAB"/>
    <w:rPr>
      <w:rFonts w:ascii="Courier New" w:eastAsia="MS Mincho" w:hAnsi="Courier New" w:cs="Courier New"/>
      <w:kern w:val="28"/>
      <w:sz w:val="20"/>
      <w:szCs w:val="20"/>
    </w:rPr>
  </w:style>
  <w:style w:type="paragraph" w:styleId="List">
    <w:name w:val="List"/>
    <w:basedOn w:val="Normal"/>
    <w:uiPriority w:val="99"/>
    <w:semiHidden/>
    <w:rsid w:val="00D83A2B"/>
    <w:pPr>
      <w:ind w:left="360" w:hanging="360"/>
    </w:pPr>
  </w:style>
  <w:style w:type="paragraph" w:styleId="BodyTextFirstIndent2">
    <w:name w:val="Body Text First Indent 2"/>
    <w:basedOn w:val="BodyTextIndent"/>
    <w:link w:val="BodyTextFirstIndent2Char"/>
    <w:uiPriority w:val="99"/>
    <w:semiHidden/>
    <w:rsid w:val="00D83A2B"/>
    <w:pPr>
      <w:ind w:firstLine="210"/>
    </w:pPr>
  </w:style>
  <w:style w:type="character" w:customStyle="1" w:styleId="BodyTextFirstIndent2Char">
    <w:name w:val="Body Text First Indent 2 Char"/>
    <w:basedOn w:val="BodyTextIndentChar"/>
    <w:link w:val="BodyTextFirstIndent2"/>
    <w:uiPriority w:val="99"/>
    <w:semiHidden/>
    <w:locked/>
    <w:rsid w:val="00F45AAB"/>
    <w:rPr>
      <w:rFonts w:ascii="Garamond" w:eastAsia="MS Mincho" w:hAnsi="Garamond" w:cs="Times New Roman"/>
      <w:kern w:val="28"/>
    </w:rPr>
  </w:style>
  <w:style w:type="paragraph" w:styleId="BodyTextIndent2">
    <w:name w:val="Body Text Indent 2"/>
    <w:basedOn w:val="Normal"/>
    <w:link w:val="BodyTextIndent2Char"/>
    <w:uiPriority w:val="99"/>
    <w:semiHidden/>
    <w:rsid w:val="00D83A2B"/>
    <w:pPr>
      <w:spacing w:line="480" w:lineRule="auto"/>
      <w:ind w:left="360"/>
    </w:pPr>
  </w:style>
  <w:style w:type="character" w:customStyle="1" w:styleId="BodyTextIndent2Char">
    <w:name w:val="Body Text Indent 2 Char"/>
    <w:basedOn w:val="DefaultParagraphFont"/>
    <w:link w:val="BodyTextIndent2"/>
    <w:uiPriority w:val="99"/>
    <w:semiHidden/>
    <w:locked/>
    <w:rsid w:val="00F45AAB"/>
    <w:rPr>
      <w:rFonts w:ascii="Garamond" w:eastAsia="MS Mincho" w:hAnsi="Garamond" w:cs="Times New Roman"/>
      <w:kern w:val="28"/>
    </w:rPr>
  </w:style>
  <w:style w:type="paragraph" w:styleId="BodyTextIndent3">
    <w:name w:val="Body Text Indent 3"/>
    <w:basedOn w:val="Normal"/>
    <w:link w:val="BodyTextIndent3Char"/>
    <w:uiPriority w:val="99"/>
    <w:semiHidden/>
    <w:rsid w:val="00D83A2B"/>
    <w:pPr>
      <w:ind w:left="360"/>
    </w:pPr>
    <w:rPr>
      <w:sz w:val="16"/>
      <w:szCs w:val="16"/>
    </w:rPr>
  </w:style>
  <w:style w:type="character" w:customStyle="1" w:styleId="BodyTextIndent3Char">
    <w:name w:val="Body Text Indent 3 Char"/>
    <w:basedOn w:val="DefaultParagraphFont"/>
    <w:link w:val="BodyTextIndent3"/>
    <w:uiPriority w:val="99"/>
    <w:semiHidden/>
    <w:locked/>
    <w:rsid w:val="00F45AAB"/>
    <w:rPr>
      <w:rFonts w:ascii="Garamond" w:eastAsia="MS Mincho" w:hAnsi="Garamond" w:cs="Times New Roman"/>
      <w:kern w:val="28"/>
      <w:sz w:val="16"/>
      <w:szCs w:val="16"/>
    </w:rPr>
  </w:style>
  <w:style w:type="paragraph" w:styleId="CommentSubject">
    <w:name w:val="annotation subject"/>
    <w:basedOn w:val="CommentText"/>
    <w:next w:val="CommentText"/>
    <w:link w:val="CommentSubjectChar"/>
    <w:uiPriority w:val="99"/>
    <w:semiHidden/>
    <w:rsid w:val="00D83A2B"/>
    <w:rPr>
      <w:b/>
      <w:bCs/>
    </w:rPr>
  </w:style>
  <w:style w:type="character" w:customStyle="1" w:styleId="CommentSubjectChar">
    <w:name w:val="Comment Subject Char"/>
    <w:basedOn w:val="CommentTextChar"/>
    <w:link w:val="CommentSubject"/>
    <w:uiPriority w:val="99"/>
    <w:semiHidden/>
    <w:locked/>
    <w:rsid w:val="00F45AAB"/>
    <w:rPr>
      <w:rFonts w:ascii="Garamond" w:eastAsia="MS Mincho" w:hAnsi="Garamond" w:cs="Times New Roman"/>
      <w:b/>
      <w:bCs/>
      <w:kern w:val="28"/>
      <w:sz w:val="20"/>
      <w:szCs w:val="20"/>
    </w:rPr>
  </w:style>
  <w:style w:type="paragraph" w:styleId="ListBullet">
    <w:name w:val="List Bullet"/>
    <w:basedOn w:val="Normal"/>
    <w:autoRedefine/>
    <w:uiPriority w:val="99"/>
    <w:semiHidden/>
    <w:rsid w:val="00D83A2B"/>
    <w:pPr>
      <w:tabs>
        <w:tab w:val="num" w:pos="360"/>
      </w:tabs>
      <w:ind w:left="360" w:hanging="360"/>
    </w:pPr>
  </w:style>
  <w:style w:type="character" w:customStyle="1" w:styleId="H4Char">
    <w:name w:val="H4 Char"/>
    <w:basedOn w:val="DefaultParagraphFont"/>
    <w:link w:val="H4"/>
    <w:uiPriority w:val="99"/>
    <w:locked/>
    <w:rsid w:val="00905208"/>
    <w:rPr>
      <w:rFonts w:ascii="Arial" w:eastAsia="MS Mincho" w:hAnsi="Arial" w:cs="Arial"/>
      <w:b/>
      <w:bCs/>
      <w:kern w:val="28"/>
      <w:sz w:val="26"/>
      <w:szCs w:val="26"/>
      <w:lang w:val="en-US" w:eastAsia="en-US" w:bidi="ar-SA"/>
    </w:rPr>
  </w:style>
  <w:style w:type="paragraph" w:styleId="ListContinue">
    <w:name w:val="List Continue"/>
    <w:basedOn w:val="Normal"/>
    <w:uiPriority w:val="99"/>
    <w:semiHidden/>
    <w:rsid w:val="00D83A2B"/>
    <w:pPr>
      <w:ind w:left="360"/>
    </w:pPr>
  </w:style>
  <w:style w:type="paragraph" w:styleId="List2">
    <w:name w:val="List 2"/>
    <w:basedOn w:val="Normal"/>
    <w:uiPriority w:val="99"/>
    <w:semiHidden/>
    <w:rsid w:val="00D83A2B"/>
    <w:pPr>
      <w:ind w:left="720" w:hanging="360"/>
    </w:pPr>
  </w:style>
  <w:style w:type="paragraph" w:styleId="List3">
    <w:name w:val="List 3"/>
    <w:basedOn w:val="Normal"/>
    <w:uiPriority w:val="99"/>
    <w:semiHidden/>
    <w:rsid w:val="00D83A2B"/>
    <w:pPr>
      <w:ind w:left="1080" w:hanging="360"/>
    </w:pPr>
  </w:style>
  <w:style w:type="paragraph" w:styleId="List4">
    <w:name w:val="List 4"/>
    <w:basedOn w:val="Normal"/>
    <w:uiPriority w:val="99"/>
    <w:semiHidden/>
    <w:rsid w:val="00D83A2B"/>
    <w:pPr>
      <w:ind w:left="1440" w:hanging="360"/>
    </w:pPr>
  </w:style>
  <w:style w:type="paragraph" w:styleId="List5">
    <w:name w:val="List 5"/>
    <w:basedOn w:val="Normal"/>
    <w:uiPriority w:val="99"/>
    <w:semiHidden/>
    <w:rsid w:val="00D83A2B"/>
    <w:pPr>
      <w:ind w:left="1800" w:hanging="360"/>
    </w:pPr>
  </w:style>
  <w:style w:type="paragraph" w:styleId="ListNumber">
    <w:name w:val="List Number"/>
    <w:basedOn w:val="Normal"/>
    <w:uiPriority w:val="99"/>
    <w:semiHidden/>
    <w:rsid w:val="00D83A2B"/>
  </w:style>
  <w:style w:type="paragraph" w:styleId="ListBullet2">
    <w:name w:val="List Bullet 2"/>
    <w:basedOn w:val="Normal"/>
    <w:autoRedefine/>
    <w:uiPriority w:val="99"/>
    <w:semiHidden/>
    <w:rsid w:val="00D83A2B"/>
    <w:pPr>
      <w:tabs>
        <w:tab w:val="num" w:pos="720"/>
      </w:tabs>
      <w:ind w:left="720" w:hanging="360"/>
    </w:pPr>
  </w:style>
  <w:style w:type="paragraph" w:styleId="ListBullet3">
    <w:name w:val="List Bullet 3"/>
    <w:basedOn w:val="Normal"/>
    <w:autoRedefine/>
    <w:uiPriority w:val="99"/>
    <w:semiHidden/>
    <w:rsid w:val="00D83A2B"/>
    <w:pPr>
      <w:tabs>
        <w:tab w:val="num" w:pos="1080"/>
      </w:tabs>
      <w:ind w:left="1080" w:hanging="360"/>
    </w:pPr>
  </w:style>
  <w:style w:type="paragraph" w:styleId="ListBullet4">
    <w:name w:val="List Bullet 4"/>
    <w:basedOn w:val="Normal"/>
    <w:autoRedefine/>
    <w:uiPriority w:val="99"/>
    <w:semiHidden/>
    <w:rsid w:val="00D83A2B"/>
    <w:pPr>
      <w:tabs>
        <w:tab w:val="num" w:pos="1440"/>
      </w:tabs>
      <w:ind w:left="1440" w:hanging="360"/>
    </w:pPr>
  </w:style>
  <w:style w:type="paragraph" w:styleId="MacroText">
    <w:name w:val="macro"/>
    <w:link w:val="MacroTextChar"/>
    <w:uiPriority w:val="99"/>
    <w:semiHidden/>
    <w:rsid w:val="00D83A2B"/>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MS Mincho" w:hAnsi="Courier New" w:cs="Courier New"/>
      <w:kern w:val="28"/>
      <w:sz w:val="20"/>
      <w:szCs w:val="20"/>
    </w:rPr>
  </w:style>
  <w:style w:type="character" w:customStyle="1" w:styleId="MacroTextChar">
    <w:name w:val="Macro Text Char"/>
    <w:basedOn w:val="DefaultParagraphFont"/>
    <w:link w:val="MacroText"/>
    <w:uiPriority w:val="99"/>
    <w:semiHidden/>
    <w:locked/>
    <w:rsid w:val="00F45AAB"/>
    <w:rPr>
      <w:rFonts w:ascii="Courier New" w:eastAsia="MS Mincho" w:hAnsi="Courier New" w:cs="Courier New"/>
      <w:kern w:val="28"/>
      <w:lang w:val="en-US" w:eastAsia="en-US" w:bidi="ar-SA"/>
    </w:rPr>
  </w:style>
  <w:style w:type="paragraph" w:styleId="MessageHeader">
    <w:name w:val="Message Header"/>
    <w:basedOn w:val="Normal"/>
    <w:link w:val="MessageHeaderChar"/>
    <w:uiPriority w:val="99"/>
    <w:semiHidden/>
    <w:rsid w:val="00D83A2B"/>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uiPriority w:val="99"/>
    <w:semiHidden/>
    <w:locked/>
    <w:rsid w:val="00F45AAB"/>
    <w:rPr>
      <w:rFonts w:ascii="Cambria" w:hAnsi="Cambria" w:cs="Times New Roman"/>
      <w:kern w:val="28"/>
      <w:sz w:val="24"/>
      <w:szCs w:val="24"/>
      <w:shd w:val="pct20" w:color="auto" w:fill="auto"/>
    </w:rPr>
  </w:style>
  <w:style w:type="paragraph" w:styleId="NormalWeb">
    <w:name w:val="Normal (Web)"/>
    <w:basedOn w:val="Normal"/>
    <w:uiPriority w:val="99"/>
    <w:semiHidden/>
    <w:rsid w:val="00D83A2B"/>
    <w:rPr>
      <w:rFonts w:ascii="Times New Roman" w:hAnsi="Times New Roman"/>
      <w:sz w:val="24"/>
      <w:szCs w:val="24"/>
    </w:rPr>
  </w:style>
  <w:style w:type="paragraph" w:styleId="NormalIndent">
    <w:name w:val="Normal Indent"/>
    <w:basedOn w:val="Normal"/>
    <w:uiPriority w:val="99"/>
    <w:semiHidden/>
    <w:rsid w:val="00D83A2B"/>
    <w:pPr>
      <w:ind w:left="720"/>
    </w:pPr>
  </w:style>
  <w:style w:type="paragraph" w:styleId="ListBullet5">
    <w:name w:val="List Bullet 5"/>
    <w:basedOn w:val="Normal"/>
    <w:autoRedefine/>
    <w:uiPriority w:val="99"/>
    <w:semiHidden/>
    <w:rsid w:val="00D83A2B"/>
    <w:pPr>
      <w:tabs>
        <w:tab w:val="num" w:pos="1800"/>
      </w:tabs>
      <w:ind w:left="1800" w:hanging="360"/>
    </w:pPr>
  </w:style>
  <w:style w:type="paragraph" w:styleId="PlainText">
    <w:name w:val="Plain Text"/>
    <w:basedOn w:val="Normal"/>
    <w:link w:val="PlainTextChar"/>
    <w:uiPriority w:val="99"/>
    <w:semiHidden/>
    <w:rsid w:val="00D83A2B"/>
    <w:rPr>
      <w:rFonts w:ascii="Courier New" w:hAnsi="Courier New" w:cs="Courier New"/>
    </w:rPr>
  </w:style>
  <w:style w:type="character" w:customStyle="1" w:styleId="PlainTextChar">
    <w:name w:val="Plain Text Char"/>
    <w:basedOn w:val="DefaultParagraphFont"/>
    <w:link w:val="PlainText"/>
    <w:uiPriority w:val="99"/>
    <w:semiHidden/>
    <w:locked/>
    <w:rsid w:val="00F45AAB"/>
    <w:rPr>
      <w:rFonts w:ascii="Courier New" w:eastAsia="MS Mincho" w:hAnsi="Courier New" w:cs="Courier New"/>
      <w:kern w:val="28"/>
      <w:sz w:val="20"/>
      <w:szCs w:val="20"/>
    </w:rPr>
  </w:style>
  <w:style w:type="paragraph" w:styleId="Salutation">
    <w:name w:val="Salutation"/>
    <w:basedOn w:val="Normal"/>
    <w:next w:val="Normal"/>
    <w:link w:val="SalutationChar"/>
    <w:uiPriority w:val="99"/>
    <w:semiHidden/>
    <w:rsid w:val="00D83A2B"/>
  </w:style>
  <w:style w:type="character" w:customStyle="1" w:styleId="SalutationChar">
    <w:name w:val="Salutation Char"/>
    <w:basedOn w:val="DefaultParagraphFont"/>
    <w:link w:val="Salutation"/>
    <w:uiPriority w:val="99"/>
    <w:semiHidden/>
    <w:locked/>
    <w:rsid w:val="00F45AAB"/>
    <w:rPr>
      <w:rFonts w:ascii="Garamond" w:eastAsia="MS Mincho" w:hAnsi="Garamond" w:cs="Times New Roman"/>
      <w:kern w:val="28"/>
    </w:rPr>
  </w:style>
  <w:style w:type="paragraph" w:styleId="Signature">
    <w:name w:val="Signature"/>
    <w:basedOn w:val="Normal"/>
    <w:link w:val="SignatureChar"/>
    <w:uiPriority w:val="99"/>
    <w:semiHidden/>
    <w:rsid w:val="00D83A2B"/>
    <w:pPr>
      <w:ind w:left="4320"/>
    </w:pPr>
  </w:style>
  <w:style w:type="character" w:customStyle="1" w:styleId="SignatureChar">
    <w:name w:val="Signature Char"/>
    <w:basedOn w:val="DefaultParagraphFont"/>
    <w:link w:val="Signature"/>
    <w:uiPriority w:val="99"/>
    <w:semiHidden/>
    <w:locked/>
    <w:rsid w:val="00F45AAB"/>
    <w:rPr>
      <w:rFonts w:ascii="Garamond" w:eastAsia="MS Mincho" w:hAnsi="Garamond" w:cs="Times New Roman"/>
      <w:kern w:val="28"/>
    </w:rPr>
  </w:style>
  <w:style w:type="paragraph" w:styleId="Subtitle">
    <w:name w:val="Subtitle"/>
    <w:basedOn w:val="Normal"/>
    <w:link w:val="SubtitleChar"/>
    <w:uiPriority w:val="99"/>
    <w:qFormat/>
    <w:rsid w:val="00D83A2B"/>
    <w:pPr>
      <w:spacing w:after="60"/>
      <w:jc w:val="center"/>
      <w:outlineLvl w:val="1"/>
    </w:pPr>
    <w:rPr>
      <w:rFonts w:cs="Arial"/>
      <w:sz w:val="24"/>
      <w:szCs w:val="24"/>
    </w:rPr>
  </w:style>
  <w:style w:type="character" w:customStyle="1" w:styleId="SubtitleChar">
    <w:name w:val="Subtitle Char"/>
    <w:basedOn w:val="DefaultParagraphFont"/>
    <w:link w:val="Subtitle"/>
    <w:uiPriority w:val="99"/>
    <w:locked/>
    <w:rsid w:val="00F45AAB"/>
    <w:rPr>
      <w:rFonts w:ascii="Cambria" w:hAnsi="Cambria" w:cs="Times New Roman"/>
      <w:kern w:val="28"/>
      <w:sz w:val="24"/>
      <w:szCs w:val="24"/>
    </w:rPr>
  </w:style>
  <w:style w:type="paragraph" w:styleId="TableofAuthorities">
    <w:name w:val="table of authorities"/>
    <w:basedOn w:val="Normal"/>
    <w:next w:val="Normal"/>
    <w:uiPriority w:val="99"/>
    <w:semiHidden/>
    <w:rsid w:val="00D83A2B"/>
    <w:pPr>
      <w:ind w:left="200" w:hanging="200"/>
    </w:pPr>
  </w:style>
  <w:style w:type="paragraph" w:styleId="TableofFigures">
    <w:name w:val="table of figures"/>
    <w:basedOn w:val="Normal"/>
    <w:next w:val="Normal"/>
    <w:uiPriority w:val="99"/>
    <w:semiHidden/>
    <w:rsid w:val="00D83A2B"/>
    <w:pPr>
      <w:ind w:left="400" w:hanging="400"/>
    </w:pPr>
  </w:style>
  <w:style w:type="paragraph" w:styleId="Title">
    <w:name w:val="Title"/>
    <w:basedOn w:val="Normal"/>
    <w:link w:val="TitleChar"/>
    <w:uiPriority w:val="99"/>
    <w:qFormat/>
    <w:rsid w:val="00D83A2B"/>
    <w:pPr>
      <w:pBdr>
        <w:bottom w:val="single" w:sz="18" w:space="1" w:color="auto"/>
      </w:pBdr>
      <w:spacing w:before="240" w:after="240"/>
      <w:outlineLvl w:val="0"/>
    </w:pPr>
    <w:rPr>
      <w:rFonts w:cs="Arial"/>
      <w:b/>
      <w:bCs/>
      <w:sz w:val="32"/>
      <w:szCs w:val="32"/>
    </w:rPr>
  </w:style>
  <w:style w:type="character" w:customStyle="1" w:styleId="TitleChar">
    <w:name w:val="Title Char"/>
    <w:basedOn w:val="DefaultParagraphFont"/>
    <w:link w:val="Title"/>
    <w:uiPriority w:val="99"/>
    <w:locked/>
    <w:rsid w:val="002A0306"/>
    <w:rPr>
      <w:rFonts w:ascii="Garamond" w:eastAsia="MS Mincho" w:hAnsi="Garamond" w:cs="Arial"/>
      <w:b/>
      <w:bCs/>
      <w:kern w:val="28"/>
      <w:sz w:val="32"/>
      <w:szCs w:val="32"/>
      <w:lang w:val="en-US" w:eastAsia="en-US" w:bidi="ar-SA"/>
    </w:rPr>
  </w:style>
  <w:style w:type="paragraph" w:styleId="TOAHeading">
    <w:name w:val="toa heading"/>
    <w:basedOn w:val="Normal"/>
    <w:next w:val="Normal"/>
    <w:uiPriority w:val="99"/>
    <w:semiHidden/>
    <w:rsid w:val="00D83A2B"/>
    <w:pPr>
      <w:spacing w:before="120"/>
    </w:pPr>
    <w:rPr>
      <w:rFonts w:cs="Arial"/>
      <w:b/>
      <w:bCs/>
      <w:sz w:val="24"/>
      <w:szCs w:val="24"/>
    </w:rPr>
  </w:style>
  <w:style w:type="paragraph" w:styleId="ListContinue2">
    <w:name w:val="List Continue 2"/>
    <w:basedOn w:val="Normal"/>
    <w:uiPriority w:val="99"/>
    <w:semiHidden/>
    <w:rsid w:val="00D83A2B"/>
    <w:pPr>
      <w:ind w:left="720"/>
    </w:pPr>
  </w:style>
  <w:style w:type="paragraph" w:styleId="ListContinue3">
    <w:name w:val="List Continue 3"/>
    <w:basedOn w:val="Normal"/>
    <w:uiPriority w:val="99"/>
    <w:semiHidden/>
    <w:rsid w:val="00D83A2B"/>
    <w:pPr>
      <w:ind w:left="1080"/>
    </w:pPr>
  </w:style>
  <w:style w:type="paragraph" w:styleId="ListContinue4">
    <w:name w:val="List Continue 4"/>
    <w:basedOn w:val="Normal"/>
    <w:uiPriority w:val="99"/>
    <w:semiHidden/>
    <w:rsid w:val="00D83A2B"/>
    <w:pPr>
      <w:ind w:left="1440"/>
    </w:pPr>
  </w:style>
  <w:style w:type="paragraph" w:styleId="ListContinue5">
    <w:name w:val="List Continue 5"/>
    <w:basedOn w:val="Normal"/>
    <w:uiPriority w:val="99"/>
    <w:semiHidden/>
    <w:rsid w:val="00D83A2B"/>
    <w:pPr>
      <w:ind w:left="1800"/>
    </w:pPr>
  </w:style>
  <w:style w:type="paragraph" w:styleId="ListNumber4">
    <w:name w:val="List Number 4"/>
    <w:basedOn w:val="Normal"/>
    <w:uiPriority w:val="99"/>
    <w:semiHidden/>
    <w:rsid w:val="00D83A2B"/>
    <w:pPr>
      <w:tabs>
        <w:tab w:val="num" w:pos="1440"/>
      </w:tabs>
      <w:ind w:left="1440" w:hanging="360"/>
    </w:pPr>
  </w:style>
  <w:style w:type="paragraph" w:styleId="ListNumber5">
    <w:name w:val="List Number 5"/>
    <w:basedOn w:val="Normal"/>
    <w:uiPriority w:val="99"/>
    <w:semiHidden/>
    <w:rsid w:val="00D83A2B"/>
    <w:pPr>
      <w:tabs>
        <w:tab w:val="num" w:pos="1800"/>
      </w:tabs>
      <w:ind w:left="1800" w:hanging="360"/>
    </w:pPr>
  </w:style>
  <w:style w:type="table" w:styleId="Table3Deffects2">
    <w:name w:val="Table 3D effects 2"/>
    <w:basedOn w:val="TableNormal"/>
    <w:uiPriority w:val="99"/>
    <w:semiHidden/>
    <w:rsid w:val="00D83A2B"/>
    <w:pPr>
      <w:spacing w:after="120"/>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rsid w:val="009E39E0"/>
    <w:pPr>
      <w:widowControl w:val="0"/>
      <w:autoSpaceDE w:val="0"/>
      <w:autoSpaceDN w:val="0"/>
      <w:adjustRightInd w:val="0"/>
    </w:pPr>
    <w:rPr>
      <w:rFonts w:ascii="Garamond" w:hAnsi="Garamond" w:cs="Garamond"/>
      <w:color w:val="000000"/>
      <w:sz w:val="24"/>
      <w:szCs w:val="24"/>
    </w:rPr>
  </w:style>
  <w:style w:type="paragraph" w:customStyle="1" w:styleId="IndexStyle">
    <w:name w:val="Index Style"/>
    <w:basedOn w:val="Title"/>
    <w:uiPriority w:val="99"/>
    <w:rsid w:val="00D83A2B"/>
  </w:style>
  <w:style w:type="paragraph" w:customStyle="1" w:styleId="FrontCoverSubTitle">
    <w:name w:val="FrontCover Sub Title"/>
    <w:uiPriority w:val="99"/>
    <w:rsid w:val="00D83A2B"/>
    <w:pPr>
      <w:spacing w:before="240" w:after="240"/>
      <w:jc w:val="center"/>
    </w:pPr>
    <w:rPr>
      <w:rFonts w:ascii="Garamond" w:eastAsia="MS Mincho" w:hAnsi="Garamond"/>
      <w:b/>
      <w:kern w:val="28"/>
      <w:sz w:val="44"/>
      <w:szCs w:val="44"/>
    </w:rPr>
  </w:style>
  <w:style w:type="paragraph" w:customStyle="1" w:styleId="FrontCoverTitle">
    <w:name w:val="FrontCover Title"/>
    <w:uiPriority w:val="99"/>
    <w:rsid w:val="00D83A2B"/>
    <w:pPr>
      <w:spacing w:after="120"/>
      <w:jc w:val="center"/>
    </w:pPr>
    <w:rPr>
      <w:rFonts w:ascii="Arial" w:eastAsia="MS Mincho" w:hAnsi="Arial"/>
      <w:b/>
      <w:i/>
      <w:kern w:val="28"/>
      <w:sz w:val="52"/>
      <w:szCs w:val="52"/>
    </w:rPr>
  </w:style>
  <w:style w:type="paragraph" w:customStyle="1" w:styleId="TableCaption">
    <w:name w:val="Table Caption"/>
    <w:link w:val="TableCaptionChar"/>
    <w:uiPriority w:val="99"/>
    <w:rsid w:val="00D83A2B"/>
    <w:pPr>
      <w:spacing w:before="200" w:after="60"/>
      <w:ind w:left="1440"/>
      <w:jc w:val="center"/>
    </w:pPr>
    <w:rPr>
      <w:rFonts w:ascii="Garamond" w:eastAsia="MS Mincho" w:hAnsi="Garamond"/>
      <w:b/>
      <w:bCs/>
      <w:kern w:val="28"/>
      <w:sz w:val="24"/>
      <w:szCs w:val="24"/>
    </w:rPr>
  </w:style>
  <w:style w:type="character" w:styleId="FootnoteReference">
    <w:name w:val="footnote reference"/>
    <w:basedOn w:val="DefaultParagraphFont"/>
    <w:uiPriority w:val="99"/>
    <w:semiHidden/>
    <w:rsid w:val="00D83A2B"/>
    <w:rPr>
      <w:rFonts w:cs="Times New Roman"/>
      <w:vertAlign w:val="superscript"/>
    </w:rPr>
  </w:style>
  <w:style w:type="character" w:customStyle="1" w:styleId="BodyChar1">
    <w:name w:val="Body Char1"/>
    <w:basedOn w:val="DefaultParagraphFont"/>
    <w:link w:val="Body"/>
    <w:uiPriority w:val="99"/>
    <w:locked/>
    <w:rsid w:val="00D83A2B"/>
    <w:rPr>
      <w:rFonts w:ascii="Garamond" w:eastAsia="MS Mincho" w:hAnsi="Garamond" w:cs="Times New Roman"/>
      <w:kern w:val="28"/>
      <w:sz w:val="24"/>
      <w:szCs w:val="24"/>
      <w:lang w:val="en-US" w:eastAsia="en-US" w:bidi="ar-SA"/>
    </w:rPr>
  </w:style>
  <w:style w:type="paragraph" w:customStyle="1" w:styleId="H1Line">
    <w:name w:val="H1 Line"/>
    <w:basedOn w:val="BodyText"/>
    <w:next w:val="BodyText"/>
    <w:uiPriority w:val="99"/>
    <w:rsid w:val="00D83A2B"/>
    <w:pPr>
      <w:spacing w:before="120"/>
    </w:pPr>
    <w:rPr>
      <w:sz w:val="24"/>
      <w:szCs w:val="24"/>
    </w:rPr>
  </w:style>
  <w:style w:type="paragraph" w:customStyle="1" w:styleId="FooterTop">
    <w:name w:val="Footer Top"/>
    <w:basedOn w:val="Footer"/>
    <w:uiPriority w:val="99"/>
    <w:rsid w:val="00D83A2B"/>
    <w:pPr>
      <w:pBdr>
        <w:top w:val="none" w:sz="0" w:space="0" w:color="auto"/>
      </w:pBdr>
      <w:tabs>
        <w:tab w:val="clear" w:pos="5040"/>
      </w:tabs>
      <w:spacing w:before="120"/>
    </w:pPr>
  </w:style>
  <w:style w:type="paragraph" w:customStyle="1" w:styleId="BulletList3rdLevel">
    <w:name w:val="Bullet List_3rd Level"/>
    <w:uiPriority w:val="99"/>
    <w:semiHidden/>
    <w:rsid w:val="00D83A2B"/>
    <w:pPr>
      <w:numPr>
        <w:ilvl w:val="2"/>
        <w:numId w:val="12"/>
      </w:numPr>
      <w:spacing w:after="120"/>
    </w:pPr>
    <w:rPr>
      <w:rFonts w:ascii="Garamond" w:eastAsia="MS Mincho" w:hAnsi="Garamond"/>
      <w:kern w:val="28"/>
      <w:sz w:val="24"/>
      <w:szCs w:val="24"/>
    </w:rPr>
  </w:style>
  <w:style w:type="character" w:customStyle="1" w:styleId="H2Char1">
    <w:name w:val="H2 Char1"/>
    <w:basedOn w:val="DefaultParagraphFont"/>
    <w:link w:val="H2"/>
    <w:uiPriority w:val="99"/>
    <w:locked/>
    <w:rsid w:val="001A09CB"/>
    <w:rPr>
      <w:rFonts w:ascii="Garamond" w:eastAsia="MS Mincho" w:hAnsi="Garamond" w:cs="Arial"/>
      <w:b/>
      <w:bCs/>
      <w:kern w:val="28"/>
      <w:sz w:val="28"/>
      <w:szCs w:val="28"/>
      <w:lang w:val="en-US" w:eastAsia="en-US" w:bidi="ar-SA"/>
    </w:rPr>
  </w:style>
  <w:style w:type="paragraph" w:customStyle="1" w:styleId="IMPLevel1Header">
    <w:name w:val="IMPLevel1Header"/>
    <w:uiPriority w:val="99"/>
    <w:rsid w:val="002A0306"/>
    <w:pPr>
      <w:keepNext/>
      <w:widowControl w:val="0"/>
      <w:tabs>
        <w:tab w:val="left" w:pos="1440"/>
        <w:tab w:val="left" w:pos="2304"/>
        <w:tab w:val="left" w:pos="3312"/>
      </w:tabs>
      <w:spacing w:before="240" w:after="120" w:line="276" w:lineRule="auto"/>
    </w:pPr>
    <w:rPr>
      <w:rFonts w:ascii="Arial" w:hAnsi="Arial"/>
      <w:b/>
      <w:sz w:val="24"/>
      <w:szCs w:val="24"/>
    </w:rPr>
  </w:style>
  <w:style w:type="paragraph" w:customStyle="1" w:styleId="Graphic">
    <w:name w:val="Graphic"/>
    <w:link w:val="GraphicChar"/>
    <w:uiPriority w:val="99"/>
    <w:rsid w:val="00D83A2B"/>
    <w:pPr>
      <w:spacing w:before="160"/>
      <w:ind w:left="1440"/>
      <w:jc w:val="center"/>
    </w:pPr>
    <w:rPr>
      <w:rFonts w:ascii="Garamond" w:eastAsia="MS Mincho" w:hAnsi="Garamond"/>
      <w:kern w:val="28"/>
      <w:sz w:val="24"/>
      <w:szCs w:val="24"/>
    </w:rPr>
  </w:style>
  <w:style w:type="paragraph" w:customStyle="1" w:styleId="IMPOutlineLevel2">
    <w:name w:val="IMPOutlineLevel2"/>
    <w:uiPriority w:val="99"/>
    <w:rsid w:val="002A0306"/>
    <w:pPr>
      <w:numPr>
        <w:ilvl w:val="1"/>
        <w:numId w:val="23"/>
      </w:numPr>
      <w:spacing w:after="120" w:line="276" w:lineRule="auto"/>
    </w:pPr>
    <w:rPr>
      <w:rFonts w:ascii="Calibri" w:hAnsi="Calibri"/>
    </w:rPr>
  </w:style>
  <w:style w:type="paragraph" w:customStyle="1" w:styleId="IMPOutlineLevel3">
    <w:name w:val="IMPOutlineLevel3"/>
    <w:uiPriority w:val="99"/>
    <w:rsid w:val="002A0306"/>
    <w:pPr>
      <w:numPr>
        <w:ilvl w:val="2"/>
        <w:numId w:val="23"/>
      </w:numPr>
      <w:spacing w:after="120" w:line="276" w:lineRule="auto"/>
    </w:pPr>
    <w:rPr>
      <w:rFonts w:ascii="Calibri" w:hAnsi="Calibri"/>
    </w:rPr>
  </w:style>
  <w:style w:type="paragraph" w:customStyle="1" w:styleId="IMPOutlineLevel4">
    <w:name w:val="IMPOutlineLevel4"/>
    <w:uiPriority w:val="99"/>
    <w:rsid w:val="002A0306"/>
    <w:pPr>
      <w:numPr>
        <w:ilvl w:val="3"/>
        <w:numId w:val="23"/>
      </w:numPr>
      <w:spacing w:after="120" w:line="276" w:lineRule="auto"/>
    </w:pPr>
    <w:rPr>
      <w:rFonts w:ascii="Calibri" w:hAnsi="Calibri"/>
    </w:rPr>
  </w:style>
  <w:style w:type="paragraph" w:customStyle="1" w:styleId="IMPOutlineLevel5">
    <w:name w:val="IMPOutlineLevel5"/>
    <w:uiPriority w:val="99"/>
    <w:rsid w:val="002A0306"/>
    <w:pPr>
      <w:numPr>
        <w:ilvl w:val="4"/>
        <w:numId w:val="23"/>
      </w:numPr>
      <w:tabs>
        <w:tab w:val="left" w:pos="4752"/>
      </w:tabs>
      <w:spacing w:after="60" w:line="276" w:lineRule="auto"/>
    </w:pPr>
    <w:rPr>
      <w:rFonts w:ascii="Calibri" w:hAnsi="Calibri"/>
    </w:rPr>
  </w:style>
  <w:style w:type="paragraph" w:customStyle="1" w:styleId="IMPOutlineLevel6">
    <w:name w:val="IMPOutlineLevel6"/>
    <w:uiPriority w:val="99"/>
    <w:rsid w:val="002A0306"/>
    <w:pPr>
      <w:numPr>
        <w:ilvl w:val="5"/>
        <w:numId w:val="23"/>
      </w:numPr>
      <w:spacing w:after="60" w:line="276" w:lineRule="auto"/>
    </w:pPr>
    <w:rPr>
      <w:rFonts w:ascii="Calibri" w:hAnsi="Calibri"/>
      <w:color w:val="000000"/>
    </w:rPr>
  </w:style>
  <w:style w:type="character" w:customStyle="1" w:styleId="IMPOutlineLevel3Char">
    <w:name w:val="IMPOutlineLevel3 Char"/>
    <w:basedOn w:val="DefaultParagraphFont"/>
    <w:uiPriority w:val="99"/>
    <w:rsid w:val="002A0306"/>
    <w:rPr>
      <w:rFonts w:cs="Times New Roman"/>
      <w:sz w:val="22"/>
      <w:szCs w:val="22"/>
      <w:lang w:val="en-US" w:eastAsia="en-US" w:bidi="ar-SA"/>
    </w:rPr>
  </w:style>
  <w:style w:type="character" w:customStyle="1" w:styleId="BulletChar">
    <w:name w:val="Bullet Char"/>
    <w:basedOn w:val="DefaultParagraphFont"/>
    <w:link w:val="Bullet"/>
    <w:uiPriority w:val="99"/>
    <w:locked/>
    <w:rsid w:val="00D1362B"/>
    <w:rPr>
      <w:rFonts w:ascii="Garamond" w:eastAsia="MS Mincho" w:hAnsi="Garamond" w:cs="Arial"/>
      <w:kern w:val="28"/>
      <w:sz w:val="24"/>
      <w:szCs w:val="24"/>
    </w:rPr>
  </w:style>
  <w:style w:type="character" w:customStyle="1" w:styleId="TableCaptionChar">
    <w:name w:val="Table Caption Char"/>
    <w:basedOn w:val="DefaultParagraphFont"/>
    <w:link w:val="TableCaption"/>
    <w:uiPriority w:val="99"/>
    <w:locked/>
    <w:rsid w:val="00D83A2B"/>
    <w:rPr>
      <w:rFonts w:ascii="Garamond" w:eastAsia="MS Mincho" w:hAnsi="Garamond" w:cs="Times New Roman"/>
      <w:b/>
      <w:bCs/>
      <w:kern w:val="28"/>
      <w:sz w:val="24"/>
      <w:szCs w:val="24"/>
      <w:lang w:val="en-US" w:eastAsia="en-US" w:bidi="ar-SA"/>
    </w:rPr>
  </w:style>
  <w:style w:type="paragraph" w:customStyle="1" w:styleId="SuperPages">
    <w:name w:val="Super Pages"/>
    <w:uiPriority w:val="99"/>
    <w:rsid w:val="00D83A2B"/>
    <w:pPr>
      <w:spacing w:before="960" w:after="600"/>
      <w:ind w:left="3427"/>
    </w:pPr>
    <w:rPr>
      <w:rFonts w:ascii="Garamond" w:eastAsia="MS Mincho" w:hAnsi="Garamond"/>
      <w:b/>
      <w:color w:val="006A71"/>
      <w:kern w:val="28"/>
      <w:sz w:val="70"/>
      <w:szCs w:val="70"/>
    </w:rPr>
  </w:style>
  <w:style w:type="paragraph" w:customStyle="1" w:styleId="TableBullet">
    <w:name w:val="Table Bullet"/>
    <w:uiPriority w:val="99"/>
    <w:rsid w:val="00D83A2B"/>
    <w:pPr>
      <w:numPr>
        <w:numId w:val="20"/>
      </w:numPr>
      <w:spacing w:after="40"/>
    </w:pPr>
    <w:rPr>
      <w:rFonts w:ascii="Garamond" w:eastAsia="MS Mincho" w:hAnsi="Garamond"/>
      <w:kern w:val="28"/>
    </w:rPr>
  </w:style>
  <w:style w:type="paragraph" w:customStyle="1" w:styleId="IMPOutlineLevel2NOTOC">
    <w:name w:val="IMPOutlineLevel2NOTOC"/>
    <w:basedOn w:val="IMPOutlineLevel2"/>
    <w:uiPriority w:val="99"/>
    <w:rsid w:val="002A0306"/>
  </w:style>
  <w:style w:type="character" w:customStyle="1" w:styleId="BodyCharChar">
    <w:name w:val="Body Char Char"/>
    <w:basedOn w:val="DefaultParagraphFont"/>
    <w:uiPriority w:val="99"/>
    <w:semiHidden/>
    <w:rsid w:val="00D83A2B"/>
    <w:rPr>
      <w:rFonts w:ascii="Arial" w:eastAsia="MS Mincho" w:hAnsi="Arial" w:cs="Times New Roman"/>
      <w:kern w:val="28"/>
      <w:sz w:val="22"/>
      <w:szCs w:val="22"/>
      <w:lang w:val="en-US" w:eastAsia="en-US" w:bidi="ar-SA"/>
    </w:rPr>
  </w:style>
  <w:style w:type="paragraph" w:customStyle="1" w:styleId="NormalArial">
    <w:name w:val="Normal + Arial"/>
    <w:basedOn w:val="Normal"/>
    <w:uiPriority w:val="99"/>
    <w:rsid w:val="002A0306"/>
    <w:pPr>
      <w:tabs>
        <w:tab w:val="num" w:pos="1080"/>
      </w:tabs>
      <w:spacing w:after="0"/>
      <w:ind w:left="1080" w:hanging="360"/>
    </w:pPr>
    <w:rPr>
      <w:rFonts w:ascii="Arial" w:eastAsia="Times New Roman" w:hAnsi="Arial" w:cs="Arial"/>
      <w:kern w:val="0"/>
      <w:sz w:val="20"/>
      <w:szCs w:val="20"/>
    </w:rPr>
  </w:style>
  <w:style w:type="paragraph" w:customStyle="1" w:styleId="TableBody">
    <w:name w:val="Table Body"/>
    <w:basedOn w:val="BodyText"/>
    <w:link w:val="TableBodyChar"/>
    <w:uiPriority w:val="99"/>
    <w:rsid w:val="002A0306"/>
    <w:pPr>
      <w:spacing w:before="80" w:after="0" w:line="200" w:lineRule="atLeast"/>
    </w:pPr>
    <w:rPr>
      <w:rFonts w:ascii="Arial" w:eastAsia="Times New Roman" w:hAnsi="Arial"/>
      <w:color w:val="000000"/>
      <w:kern w:val="0"/>
      <w:sz w:val="20"/>
      <w:szCs w:val="20"/>
    </w:rPr>
  </w:style>
  <w:style w:type="character" w:styleId="Strong">
    <w:name w:val="Strong"/>
    <w:basedOn w:val="DefaultParagraphFont"/>
    <w:uiPriority w:val="99"/>
    <w:qFormat/>
    <w:rsid w:val="002A0306"/>
    <w:rPr>
      <w:rFonts w:cs="Times New Roman"/>
      <w:b/>
      <w:bCs/>
    </w:rPr>
  </w:style>
  <w:style w:type="character" w:customStyle="1" w:styleId="CharChar10">
    <w:name w:val="Char Char10"/>
    <w:basedOn w:val="DefaultParagraphFont"/>
    <w:uiPriority w:val="99"/>
    <w:rsid w:val="002A0306"/>
    <w:rPr>
      <w:rFonts w:ascii="Cambria" w:hAnsi="Cambria" w:cs="Arial"/>
      <w:b/>
      <w:bCs/>
      <w:kern w:val="32"/>
      <w:sz w:val="32"/>
      <w:szCs w:val="32"/>
    </w:rPr>
  </w:style>
  <w:style w:type="paragraph" w:styleId="NoSpacing">
    <w:name w:val="No Spacing"/>
    <w:basedOn w:val="Normal"/>
    <w:uiPriority w:val="99"/>
    <w:qFormat/>
    <w:rsid w:val="002A0306"/>
    <w:pPr>
      <w:spacing w:after="0"/>
    </w:pPr>
    <w:rPr>
      <w:rFonts w:ascii="Calibri" w:eastAsia="Times New Roman" w:hAnsi="Calibri"/>
      <w:kern w:val="0"/>
      <w:sz w:val="24"/>
      <w:szCs w:val="32"/>
    </w:rPr>
  </w:style>
  <w:style w:type="paragraph" w:styleId="ListParagraph">
    <w:name w:val="List Paragraph"/>
    <w:basedOn w:val="Normal"/>
    <w:uiPriority w:val="99"/>
    <w:qFormat/>
    <w:rsid w:val="002A0306"/>
    <w:pPr>
      <w:spacing w:after="0"/>
      <w:ind w:left="720"/>
      <w:contextualSpacing/>
    </w:pPr>
    <w:rPr>
      <w:rFonts w:ascii="Calibri" w:eastAsia="Times New Roman" w:hAnsi="Calibri"/>
      <w:kern w:val="0"/>
      <w:sz w:val="24"/>
      <w:szCs w:val="24"/>
    </w:rPr>
  </w:style>
  <w:style w:type="paragraph" w:styleId="Quote">
    <w:name w:val="Quote"/>
    <w:basedOn w:val="Normal"/>
    <w:next w:val="Normal"/>
    <w:link w:val="QuoteChar"/>
    <w:uiPriority w:val="99"/>
    <w:qFormat/>
    <w:rsid w:val="002A0306"/>
    <w:pPr>
      <w:spacing w:after="0"/>
    </w:pPr>
    <w:rPr>
      <w:rFonts w:ascii="Calibri" w:eastAsia="Times New Roman" w:hAnsi="Calibri"/>
      <w:i/>
      <w:kern w:val="0"/>
      <w:sz w:val="24"/>
      <w:szCs w:val="24"/>
    </w:rPr>
  </w:style>
  <w:style w:type="character" w:customStyle="1" w:styleId="QuoteChar">
    <w:name w:val="Quote Char"/>
    <w:basedOn w:val="DefaultParagraphFont"/>
    <w:link w:val="Quote"/>
    <w:uiPriority w:val="99"/>
    <w:locked/>
    <w:rsid w:val="002A0306"/>
    <w:rPr>
      <w:rFonts w:ascii="Calibri" w:hAnsi="Calibri" w:cs="Times New Roman"/>
      <w:i/>
      <w:sz w:val="24"/>
      <w:szCs w:val="24"/>
      <w:lang w:val="en-US" w:eastAsia="en-US"/>
    </w:rPr>
  </w:style>
  <w:style w:type="paragraph" w:styleId="IntenseQuote">
    <w:name w:val="Intense Quote"/>
    <w:basedOn w:val="Normal"/>
    <w:next w:val="Normal"/>
    <w:link w:val="IntenseQuoteChar"/>
    <w:uiPriority w:val="99"/>
    <w:qFormat/>
    <w:rsid w:val="002A0306"/>
    <w:pPr>
      <w:spacing w:after="0"/>
      <w:ind w:left="720" w:right="720"/>
    </w:pPr>
    <w:rPr>
      <w:rFonts w:ascii="Calibri" w:eastAsia="Times New Roman" w:hAnsi="Calibri"/>
      <w:b/>
      <w:i/>
      <w:kern w:val="0"/>
      <w:sz w:val="24"/>
    </w:rPr>
  </w:style>
  <w:style w:type="character" w:customStyle="1" w:styleId="IntenseQuoteChar">
    <w:name w:val="Intense Quote Char"/>
    <w:basedOn w:val="DefaultParagraphFont"/>
    <w:link w:val="IntenseQuote"/>
    <w:uiPriority w:val="99"/>
    <w:locked/>
    <w:rsid w:val="002A0306"/>
    <w:rPr>
      <w:rFonts w:ascii="Calibri" w:hAnsi="Calibri" w:cs="Times New Roman"/>
      <w:b/>
      <w:i/>
      <w:sz w:val="22"/>
      <w:szCs w:val="22"/>
      <w:lang w:val="en-US" w:eastAsia="en-US"/>
    </w:rPr>
  </w:style>
  <w:style w:type="character" w:styleId="SubtleEmphasis">
    <w:name w:val="Subtle Emphasis"/>
    <w:basedOn w:val="DefaultParagraphFont"/>
    <w:uiPriority w:val="99"/>
    <w:qFormat/>
    <w:rsid w:val="002A0306"/>
    <w:rPr>
      <w:rFonts w:cs="Times New Roman"/>
      <w:i/>
      <w:color w:val="5A5A5A"/>
    </w:rPr>
  </w:style>
  <w:style w:type="character" w:styleId="IntenseEmphasis">
    <w:name w:val="Intense Emphasis"/>
    <w:basedOn w:val="DefaultParagraphFont"/>
    <w:uiPriority w:val="99"/>
    <w:qFormat/>
    <w:rsid w:val="002A0306"/>
    <w:rPr>
      <w:rFonts w:cs="Times New Roman"/>
      <w:b/>
      <w:i/>
      <w:sz w:val="24"/>
      <w:szCs w:val="24"/>
      <w:u w:val="single"/>
    </w:rPr>
  </w:style>
  <w:style w:type="character" w:styleId="SubtleReference">
    <w:name w:val="Subtle Reference"/>
    <w:basedOn w:val="DefaultParagraphFont"/>
    <w:uiPriority w:val="99"/>
    <w:qFormat/>
    <w:rsid w:val="002A0306"/>
    <w:rPr>
      <w:rFonts w:cs="Times New Roman"/>
      <w:sz w:val="24"/>
      <w:szCs w:val="24"/>
      <w:u w:val="single"/>
    </w:rPr>
  </w:style>
  <w:style w:type="character" w:styleId="IntenseReference">
    <w:name w:val="Intense Reference"/>
    <w:basedOn w:val="DefaultParagraphFont"/>
    <w:uiPriority w:val="99"/>
    <w:qFormat/>
    <w:rsid w:val="002A0306"/>
    <w:rPr>
      <w:rFonts w:cs="Times New Roman"/>
      <w:b/>
      <w:sz w:val="24"/>
      <w:u w:val="single"/>
    </w:rPr>
  </w:style>
  <w:style w:type="character" w:styleId="BookTitle">
    <w:name w:val="Book Title"/>
    <w:basedOn w:val="DefaultParagraphFont"/>
    <w:uiPriority w:val="99"/>
    <w:qFormat/>
    <w:rsid w:val="002A0306"/>
    <w:rPr>
      <w:rFonts w:ascii="Cambria" w:hAnsi="Cambria" w:cs="Times New Roman"/>
      <w:b/>
      <w:i/>
      <w:sz w:val="24"/>
      <w:szCs w:val="24"/>
    </w:rPr>
  </w:style>
  <w:style w:type="paragraph" w:styleId="TOCHeading">
    <w:name w:val="TOC Heading"/>
    <w:basedOn w:val="Heading1"/>
    <w:next w:val="Normal"/>
    <w:uiPriority w:val="39"/>
    <w:qFormat/>
    <w:rsid w:val="002A0306"/>
    <w:pPr>
      <w:keepNext/>
      <w:widowControl/>
      <w:tabs>
        <w:tab w:val="clear" w:pos="9360"/>
      </w:tabs>
      <w:spacing w:before="240" w:after="60"/>
      <w:ind w:left="0"/>
      <w:outlineLvl w:val="9"/>
    </w:pPr>
    <w:rPr>
      <w:rFonts w:ascii="Cambria" w:eastAsia="Times New Roman" w:hAnsi="Cambria"/>
      <w:bCs/>
      <w:kern w:val="32"/>
      <w:sz w:val="32"/>
      <w:szCs w:val="32"/>
    </w:rPr>
  </w:style>
  <w:style w:type="paragraph" w:customStyle="1" w:styleId="msolistparagraph0">
    <w:name w:val="msolistparagraph"/>
    <w:basedOn w:val="Normal"/>
    <w:uiPriority w:val="99"/>
    <w:rsid w:val="002A0306"/>
    <w:pPr>
      <w:spacing w:after="0"/>
      <w:ind w:left="720"/>
    </w:pPr>
    <w:rPr>
      <w:rFonts w:ascii="Calibri" w:eastAsia="Times New Roman" w:hAnsi="Calibri"/>
      <w:kern w:val="0"/>
    </w:rPr>
  </w:style>
  <w:style w:type="paragraph" w:styleId="Revision">
    <w:name w:val="Revision"/>
    <w:hidden/>
    <w:uiPriority w:val="99"/>
    <w:semiHidden/>
    <w:rsid w:val="002A0306"/>
    <w:rPr>
      <w:rFonts w:ascii="Calibri" w:hAnsi="Calibri"/>
      <w:sz w:val="24"/>
      <w:szCs w:val="24"/>
    </w:rPr>
  </w:style>
  <w:style w:type="numbering" w:customStyle="1" w:styleId="StyleNumbered">
    <w:name w:val="Style Numbered"/>
    <w:rsid w:val="00F31DAF"/>
    <w:pPr>
      <w:numPr>
        <w:numId w:val="18"/>
      </w:numPr>
    </w:pPr>
  </w:style>
  <w:style w:type="paragraph" w:customStyle="1" w:styleId="WUTCParagraph">
    <w:name w:val="WUTC Paragraph"/>
    <w:basedOn w:val="Normal"/>
    <w:uiPriority w:val="99"/>
    <w:rsid w:val="00E66576"/>
    <w:pPr>
      <w:numPr>
        <w:numId w:val="27"/>
      </w:numPr>
      <w:spacing w:after="0" w:line="480" w:lineRule="auto"/>
    </w:pPr>
    <w:rPr>
      <w:rFonts w:ascii="Times New Roman" w:eastAsiaTheme="minorHAnsi" w:hAnsi="Times New Roman"/>
      <w:kern w:val="0"/>
      <w:sz w:val="24"/>
      <w:szCs w:val="24"/>
    </w:rPr>
  </w:style>
  <w:style w:type="character" w:customStyle="1" w:styleId="TableBodyChar">
    <w:name w:val="Table Body Char"/>
    <w:basedOn w:val="BodyTextChar"/>
    <w:link w:val="TableBody"/>
    <w:uiPriority w:val="99"/>
    <w:rsid w:val="000178D4"/>
    <w:rPr>
      <w:rFonts w:ascii="Arial" w:eastAsia="MS Mincho" w:hAnsi="Arial" w:cs="Times New Roman"/>
      <w:color w:val="000000"/>
      <w:kern w:val="28"/>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1268E"/>
    <w:pPr>
      <w:spacing w:after="120"/>
    </w:pPr>
    <w:rPr>
      <w:rFonts w:ascii="Garamond" w:eastAsia="MS Mincho" w:hAnsi="Garamond"/>
      <w:kern w:val="28"/>
    </w:rPr>
  </w:style>
  <w:style w:type="paragraph" w:styleId="Heading1">
    <w:name w:val="heading 1"/>
    <w:basedOn w:val="Normal"/>
    <w:next w:val="Normal"/>
    <w:link w:val="Heading1Char"/>
    <w:uiPriority w:val="99"/>
    <w:qFormat/>
    <w:rsid w:val="00D83A2B"/>
    <w:pPr>
      <w:widowControl w:val="0"/>
      <w:tabs>
        <w:tab w:val="num" w:pos="9360"/>
      </w:tabs>
      <w:spacing w:before="160" w:after="200"/>
      <w:ind w:left="2045"/>
      <w:outlineLvl w:val="0"/>
    </w:pPr>
    <w:rPr>
      <w:b/>
      <w:sz w:val="40"/>
      <w:szCs w:val="40"/>
    </w:rPr>
  </w:style>
  <w:style w:type="paragraph" w:styleId="Heading2">
    <w:name w:val="heading 2"/>
    <w:basedOn w:val="Normal"/>
    <w:next w:val="Normal"/>
    <w:link w:val="Heading2Char"/>
    <w:uiPriority w:val="99"/>
    <w:qFormat/>
    <w:rsid w:val="00D83A2B"/>
    <w:pPr>
      <w:keepNext/>
      <w:numPr>
        <w:ilvl w:val="1"/>
        <w:numId w:val="16"/>
      </w:numPr>
      <w:spacing w:before="200" w:after="100"/>
      <w:outlineLvl w:val="1"/>
    </w:pPr>
    <w:rPr>
      <w:b/>
      <w:sz w:val="26"/>
    </w:rPr>
  </w:style>
  <w:style w:type="paragraph" w:styleId="Heading3">
    <w:name w:val="heading 3"/>
    <w:basedOn w:val="Normal"/>
    <w:next w:val="Normal"/>
    <w:link w:val="Heading3Char"/>
    <w:uiPriority w:val="99"/>
    <w:qFormat/>
    <w:rsid w:val="00D83A2B"/>
    <w:pPr>
      <w:keepNext/>
      <w:numPr>
        <w:ilvl w:val="2"/>
        <w:numId w:val="16"/>
      </w:numPr>
      <w:spacing w:before="100" w:after="100"/>
      <w:outlineLvl w:val="2"/>
    </w:pPr>
    <w:rPr>
      <w:b/>
    </w:rPr>
  </w:style>
  <w:style w:type="paragraph" w:styleId="Heading4">
    <w:name w:val="heading 4"/>
    <w:basedOn w:val="Normal"/>
    <w:next w:val="Normal"/>
    <w:link w:val="Heading4Char"/>
    <w:uiPriority w:val="99"/>
    <w:qFormat/>
    <w:rsid w:val="00D83A2B"/>
    <w:pPr>
      <w:keepNext/>
      <w:numPr>
        <w:ilvl w:val="3"/>
        <w:numId w:val="16"/>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D83A2B"/>
    <w:pPr>
      <w:numPr>
        <w:ilvl w:val="4"/>
        <w:numId w:val="16"/>
      </w:numPr>
      <w:spacing w:before="240" w:after="60"/>
      <w:outlineLvl w:val="4"/>
    </w:pPr>
    <w:rPr>
      <w:b/>
      <w:bCs/>
      <w:i/>
      <w:iCs/>
      <w:sz w:val="26"/>
      <w:szCs w:val="26"/>
    </w:rPr>
  </w:style>
  <w:style w:type="paragraph" w:styleId="Heading6">
    <w:name w:val="heading 6"/>
    <w:basedOn w:val="Normal"/>
    <w:next w:val="Normal"/>
    <w:link w:val="Heading6Char"/>
    <w:uiPriority w:val="99"/>
    <w:qFormat/>
    <w:rsid w:val="00D83A2B"/>
    <w:pPr>
      <w:numPr>
        <w:ilvl w:val="5"/>
        <w:numId w:val="16"/>
      </w:num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rsid w:val="00D83A2B"/>
    <w:pPr>
      <w:numPr>
        <w:ilvl w:val="6"/>
        <w:numId w:val="16"/>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D83A2B"/>
    <w:pPr>
      <w:numPr>
        <w:ilvl w:val="7"/>
        <w:numId w:val="16"/>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D83A2B"/>
    <w:pPr>
      <w:numPr>
        <w:numId w:val="22"/>
      </w:numPr>
      <w:spacing w:before="160" w:after="240"/>
      <w:outlineLvl w:val="8"/>
    </w:pPr>
    <w:rPr>
      <w:rFonts w:cs="Arial"/>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3A2B"/>
    <w:rPr>
      <w:rFonts w:ascii="Garamond" w:eastAsia="MS Mincho" w:hAnsi="Garamond" w:cs="Times New Roman"/>
      <w:b/>
      <w:kern w:val="28"/>
      <w:sz w:val="40"/>
      <w:szCs w:val="40"/>
    </w:rPr>
  </w:style>
  <w:style w:type="character" w:customStyle="1" w:styleId="Heading2Char">
    <w:name w:val="Heading 2 Char"/>
    <w:basedOn w:val="DefaultParagraphFont"/>
    <w:link w:val="Heading2"/>
    <w:uiPriority w:val="99"/>
    <w:locked/>
    <w:rsid w:val="00F45AAB"/>
    <w:rPr>
      <w:rFonts w:ascii="Garamond" w:eastAsia="MS Mincho" w:hAnsi="Garamond"/>
      <w:b/>
      <w:kern w:val="28"/>
      <w:sz w:val="26"/>
    </w:rPr>
  </w:style>
  <w:style w:type="character" w:customStyle="1" w:styleId="Heading3Char">
    <w:name w:val="Heading 3 Char"/>
    <w:basedOn w:val="DefaultParagraphFont"/>
    <w:link w:val="Heading3"/>
    <w:uiPriority w:val="99"/>
    <w:locked/>
    <w:rsid w:val="002A0306"/>
    <w:rPr>
      <w:rFonts w:ascii="Garamond" w:eastAsia="MS Mincho" w:hAnsi="Garamond"/>
      <w:b/>
      <w:kern w:val="28"/>
    </w:rPr>
  </w:style>
  <w:style w:type="character" w:customStyle="1" w:styleId="Heading4Char">
    <w:name w:val="Heading 4 Char"/>
    <w:basedOn w:val="DefaultParagraphFont"/>
    <w:link w:val="Heading4"/>
    <w:uiPriority w:val="99"/>
    <w:locked/>
    <w:rsid w:val="002A0306"/>
    <w:rPr>
      <w:rFonts w:eastAsia="MS Mincho"/>
      <w:b/>
      <w:bCs/>
      <w:kern w:val="28"/>
      <w:sz w:val="28"/>
      <w:szCs w:val="28"/>
    </w:rPr>
  </w:style>
  <w:style w:type="character" w:customStyle="1" w:styleId="Heading5Char">
    <w:name w:val="Heading 5 Char"/>
    <w:basedOn w:val="DefaultParagraphFont"/>
    <w:link w:val="Heading5"/>
    <w:uiPriority w:val="99"/>
    <w:locked/>
    <w:rsid w:val="002A0306"/>
    <w:rPr>
      <w:rFonts w:ascii="Garamond" w:eastAsia="MS Mincho" w:hAnsi="Garamond"/>
      <w:b/>
      <w:bCs/>
      <w:i/>
      <w:iCs/>
      <w:kern w:val="28"/>
      <w:sz w:val="26"/>
      <w:szCs w:val="26"/>
    </w:rPr>
  </w:style>
  <w:style w:type="character" w:customStyle="1" w:styleId="Heading6Char">
    <w:name w:val="Heading 6 Char"/>
    <w:basedOn w:val="DefaultParagraphFont"/>
    <w:link w:val="Heading6"/>
    <w:uiPriority w:val="99"/>
    <w:locked/>
    <w:rsid w:val="002A0306"/>
    <w:rPr>
      <w:rFonts w:eastAsia="MS Mincho"/>
      <w:b/>
      <w:bCs/>
      <w:kern w:val="28"/>
    </w:rPr>
  </w:style>
  <w:style w:type="character" w:customStyle="1" w:styleId="Heading7Char">
    <w:name w:val="Heading 7 Char"/>
    <w:basedOn w:val="DefaultParagraphFont"/>
    <w:link w:val="Heading7"/>
    <w:uiPriority w:val="99"/>
    <w:locked/>
    <w:rsid w:val="002A0306"/>
    <w:rPr>
      <w:rFonts w:eastAsia="MS Mincho"/>
      <w:kern w:val="28"/>
      <w:sz w:val="24"/>
      <w:szCs w:val="24"/>
    </w:rPr>
  </w:style>
  <w:style w:type="character" w:customStyle="1" w:styleId="Heading8Char">
    <w:name w:val="Heading 8 Char"/>
    <w:basedOn w:val="DefaultParagraphFont"/>
    <w:link w:val="Heading8"/>
    <w:uiPriority w:val="99"/>
    <w:locked/>
    <w:rsid w:val="002A0306"/>
    <w:rPr>
      <w:rFonts w:eastAsia="MS Mincho"/>
      <w:i/>
      <w:iCs/>
      <w:kern w:val="28"/>
      <w:sz w:val="24"/>
      <w:szCs w:val="24"/>
    </w:rPr>
  </w:style>
  <w:style w:type="character" w:customStyle="1" w:styleId="Heading9Char">
    <w:name w:val="Heading 9 Char"/>
    <w:basedOn w:val="DefaultParagraphFont"/>
    <w:link w:val="Heading9"/>
    <w:uiPriority w:val="99"/>
    <w:locked/>
    <w:rsid w:val="002A0306"/>
    <w:rPr>
      <w:rFonts w:ascii="Garamond" w:eastAsia="MS Mincho" w:hAnsi="Garamond" w:cs="Arial"/>
      <w:b/>
      <w:kern w:val="28"/>
      <w:sz w:val="40"/>
      <w:szCs w:val="40"/>
    </w:rPr>
  </w:style>
  <w:style w:type="character" w:customStyle="1" w:styleId="Bold">
    <w:name w:val="Bold"/>
    <w:basedOn w:val="DefaultParagraphFont"/>
    <w:uiPriority w:val="99"/>
    <w:semiHidden/>
    <w:rsid w:val="00D83A2B"/>
    <w:rPr>
      <w:rFonts w:cs="Times New Roman"/>
      <w:b/>
      <w:bCs/>
    </w:rPr>
  </w:style>
  <w:style w:type="paragraph" w:styleId="TOC1">
    <w:name w:val="toc 1"/>
    <w:basedOn w:val="Normal"/>
    <w:next w:val="Normal"/>
    <w:autoRedefine/>
    <w:uiPriority w:val="39"/>
    <w:rsid w:val="002D04C6"/>
    <w:pPr>
      <w:tabs>
        <w:tab w:val="left" w:pos="720"/>
        <w:tab w:val="right" w:leader="dot" w:pos="10080"/>
      </w:tabs>
      <w:spacing w:before="120" w:after="0"/>
      <w:ind w:left="720" w:hanging="360"/>
    </w:pPr>
    <w:rPr>
      <w:b/>
      <w:bCs/>
      <w:iCs/>
      <w:sz w:val="28"/>
      <w:szCs w:val="28"/>
    </w:rPr>
  </w:style>
  <w:style w:type="paragraph" w:styleId="Footer">
    <w:name w:val="footer"/>
    <w:basedOn w:val="Normal"/>
    <w:link w:val="FooterChar"/>
    <w:uiPriority w:val="99"/>
    <w:rsid w:val="00D83A2B"/>
    <w:pPr>
      <w:pBdr>
        <w:top w:val="single" w:sz="12" w:space="1" w:color="006A71"/>
      </w:pBdr>
      <w:tabs>
        <w:tab w:val="center" w:pos="5040"/>
        <w:tab w:val="right" w:pos="10080"/>
      </w:tabs>
      <w:spacing w:after="0"/>
    </w:pPr>
    <w:rPr>
      <w:rFonts w:ascii="Arial" w:hAnsi="Arial"/>
      <w:sz w:val="20"/>
      <w:szCs w:val="20"/>
    </w:rPr>
  </w:style>
  <w:style w:type="character" w:customStyle="1" w:styleId="FooterChar">
    <w:name w:val="Footer Char"/>
    <w:basedOn w:val="DefaultParagraphFont"/>
    <w:link w:val="Footer"/>
    <w:uiPriority w:val="99"/>
    <w:locked/>
    <w:rsid w:val="00F45AAB"/>
    <w:rPr>
      <w:rFonts w:ascii="Garamond" w:eastAsia="MS Mincho" w:hAnsi="Garamond" w:cs="Times New Roman"/>
      <w:kern w:val="28"/>
    </w:rPr>
  </w:style>
  <w:style w:type="paragraph" w:styleId="TOC2">
    <w:name w:val="toc 2"/>
    <w:basedOn w:val="Normal"/>
    <w:next w:val="Normal"/>
    <w:autoRedefine/>
    <w:uiPriority w:val="39"/>
    <w:rsid w:val="0051566C"/>
    <w:pPr>
      <w:tabs>
        <w:tab w:val="left" w:pos="900"/>
        <w:tab w:val="right" w:leader="dot" w:pos="10080"/>
      </w:tabs>
      <w:spacing w:before="60" w:after="0"/>
      <w:ind w:left="900" w:hanging="324"/>
    </w:pPr>
    <w:rPr>
      <w:b/>
      <w:bCs/>
      <w:sz w:val="24"/>
      <w:szCs w:val="24"/>
    </w:rPr>
  </w:style>
  <w:style w:type="paragraph" w:styleId="TOC3">
    <w:name w:val="toc 3"/>
    <w:basedOn w:val="Normal"/>
    <w:next w:val="Normal"/>
    <w:autoRedefine/>
    <w:uiPriority w:val="39"/>
    <w:rsid w:val="0051566C"/>
    <w:pPr>
      <w:tabs>
        <w:tab w:val="right" w:leader="dot" w:pos="10080"/>
      </w:tabs>
      <w:spacing w:before="60" w:after="0"/>
      <w:ind w:left="1260"/>
    </w:pPr>
  </w:style>
  <w:style w:type="paragraph" w:styleId="Header">
    <w:name w:val="header"/>
    <w:basedOn w:val="Normal"/>
    <w:link w:val="HeaderChar"/>
    <w:uiPriority w:val="99"/>
    <w:rsid w:val="00C1143F"/>
    <w:pPr>
      <w:tabs>
        <w:tab w:val="left" w:pos="0"/>
        <w:tab w:val="right" w:pos="10080"/>
      </w:tabs>
      <w:spacing w:after="160"/>
    </w:pPr>
    <w:rPr>
      <w:rFonts w:ascii="Arial" w:hAnsi="Arial"/>
      <w:sz w:val="20"/>
      <w:szCs w:val="20"/>
    </w:rPr>
  </w:style>
  <w:style w:type="character" w:customStyle="1" w:styleId="HeaderChar">
    <w:name w:val="Header Char"/>
    <w:basedOn w:val="DefaultParagraphFont"/>
    <w:link w:val="Header"/>
    <w:uiPriority w:val="99"/>
    <w:locked/>
    <w:rsid w:val="00F45AAB"/>
    <w:rPr>
      <w:rFonts w:ascii="Garamond" w:eastAsia="MS Mincho" w:hAnsi="Garamond" w:cs="Times New Roman"/>
      <w:kern w:val="28"/>
    </w:rPr>
  </w:style>
  <w:style w:type="paragraph" w:customStyle="1" w:styleId="TableText">
    <w:name w:val="Table Text"/>
    <w:basedOn w:val="BodyText"/>
    <w:rsid w:val="00D83A2B"/>
    <w:pPr>
      <w:spacing w:before="40" w:after="40"/>
    </w:pPr>
  </w:style>
  <w:style w:type="paragraph" w:customStyle="1" w:styleId="TableHeading">
    <w:name w:val="Table Heading"/>
    <w:basedOn w:val="TableText"/>
    <w:uiPriority w:val="99"/>
    <w:semiHidden/>
    <w:rsid w:val="00D83A2B"/>
    <w:pPr>
      <w:keepNext/>
    </w:pPr>
    <w:rPr>
      <w:b/>
    </w:rPr>
  </w:style>
  <w:style w:type="paragraph" w:customStyle="1" w:styleId="Body">
    <w:name w:val="Body"/>
    <w:basedOn w:val="Normal"/>
    <w:link w:val="BodyChar1"/>
    <w:uiPriority w:val="99"/>
    <w:rsid w:val="00D83A2B"/>
    <w:pPr>
      <w:spacing w:before="120"/>
      <w:ind w:left="1440"/>
    </w:pPr>
    <w:rPr>
      <w:sz w:val="24"/>
      <w:szCs w:val="24"/>
    </w:rPr>
  </w:style>
  <w:style w:type="paragraph" w:customStyle="1" w:styleId="BulletIndent-Numbers">
    <w:name w:val="BulletIndent-Numbers"/>
    <w:basedOn w:val="Bullet"/>
    <w:uiPriority w:val="99"/>
    <w:rsid w:val="00D83A2B"/>
    <w:pPr>
      <w:numPr>
        <w:numId w:val="0"/>
      </w:numPr>
      <w:tabs>
        <w:tab w:val="num" w:pos="2160"/>
      </w:tabs>
      <w:ind w:left="2160" w:hanging="360"/>
    </w:pPr>
  </w:style>
  <w:style w:type="paragraph" w:customStyle="1" w:styleId="ChapHeadAppendix">
    <w:name w:val="ChapHeadAppendix"/>
    <w:uiPriority w:val="99"/>
    <w:semiHidden/>
    <w:rsid w:val="00D83A2B"/>
    <w:pPr>
      <w:numPr>
        <w:numId w:val="14"/>
      </w:numPr>
      <w:spacing w:before="480" w:after="120" w:line="360" w:lineRule="auto"/>
      <w:jc w:val="right"/>
      <w:outlineLvl w:val="0"/>
    </w:pPr>
    <w:rPr>
      <w:rFonts w:ascii="Arial" w:eastAsia="MS Mincho" w:hAnsi="Arial" w:cs="Arial"/>
      <w:b/>
      <w:bCs/>
      <w:sz w:val="52"/>
      <w:szCs w:val="52"/>
    </w:rPr>
  </w:style>
  <w:style w:type="paragraph" w:styleId="NoteHeading">
    <w:name w:val="Note Heading"/>
    <w:basedOn w:val="Normal"/>
    <w:next w:val="Normal"/>
    <w:link w:val="NoteHeadingChar"/>
    <w:uiPriority w:val="99"/>
    <w:rsid w:val="00D83A2B"/>
  </w:style>
  <w:style w:type="character" w:customStyle="1" w:styleId="NoteHeadingChar">
    <w:name w:val="Note Heading Char"/>
    <w:basedOn w:val="DefaultParagraphFont"/>
    <w:link w:val="NoteHeading"/>
    <w:uiPriority w:val="99"/>
    <w:semiHidden/>
    <w:locked/>
    <w:rsid w:val="00F45AAB"/>
    <w:rPr>
      <w:rFonts w:ascii="Garamond" w:eastAsia="MS Mincho" w:hAnsi="Garamond" w:cs="Times New Roman"/>
      <w:kern w:val="28"/>
    </w:rPr>
  </w:style>
  <w:style w:type="table" w:styleId="TableGrid">
    <w:name w:val="Table Grid"/>
    <w:basedOn w:val="TableNormal"/>
    <w:uiPriority w:val="99"/>
    <w:semiHidden/>
    <w:rsid w:val="00D83A2B"/>
    <w:pPr>
      <w:spacing w:after="100"/>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Indent">
    <w:name w:val="Note_Indent"/>
    <w:basedOn w:val="Note"/>
    <w:uiPriority w:val="99"/>
    <w:semiHidden/>
    <w:rsid w:val="00D83A2B"/>
    <w:pPr>
      <w:numPr>
        <w:numId w:val="0"/>
      </w:numPr>
    </w:pPr>
  </w:style>
  <w:style w:type="character" w:customStyle="1" w:styleId="BodyChar">
    <w:name w:val="Body Char"/>
    <w:basedOn w:val="DefaultParagraphFont"/>
    <w:uiPriority w:val="99"/>
    <w:semiHidden/>
    <w:rsid w:val="00D83A2B"/>
    <w:rPr>
      <w:rFonts w:ascii="Arial" w:eastAsia="MS Mincho" w:hAnsi="Arial" w:cs="Times New Roman"/>
      <w:kern w:val="28"/>
      <w:sz w:val="22"/>
      <w:szCs w:val="22"/>
      <w:lang w:val="en-US" w:eastAsia="en-US" w:bidi="ar-SA"/>
    </w:rPr>
  </w:style>
  <w:style w:type="paragraph" w:customStyle="1" w:styleId="BulletIndent">
    <w:name w:val="Bullet Indent"/>
    <w:uiPriority w:val="99"/>
    <w:semiHidden/>
    <w:rsid w:val="00D83A2B"/>
    <w:pPr>
      <w:numPr>
        <w:numId w:val="11"/>
      </w:numPr>
      <w:spacing w:after="120"/>
    </w:pPr>
    <w:rPr>
      <w:rFonts w:ascii="Arial" w:eastAsia="MS Mincho" w:hAnsi="Arial" w:cs="Arial"/>
      <w:kern w:val="28"/>
      <w:sz w:val="20"/>
      <w:szCs w:val="20"/>
    </w:rPr>
  </w:style>
  <w:style w:type="paragraph" w:customStyle="1" w:styleId="FrontH1">
    <w:name w:val="FrontH1"/>
    <w:next w:val="Normal"/>
    <w:uiPriority w:val="99"/>
    <w:semiHidden/>
    <w:rsid w:val="00D83A2B"/>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FrontH2">
    <w:name w:val="FrontH2"/>
    <w:uiPriority w:val="99"/>
    <w:semiHidden/>
    <w:rsid w:val="00D83A2B"/>
    <w:pPr>
      <w:spacing w:before="200" w:after="100"/>
      <w:outlineLvl w:val="1"/>
    </w:pPr>
    <w:rPr>
      <w:rFonts w:ascii="Arial" w:eastAsia="MS Mincho" w:hAnsi="Arial" w:cs="Arial"/>
      <w:b/>
      <w:bCs/>
      <w:kern w:val="28"/>
      <w:sz w:val="26"/>
      <w:szCs w:val="26"/>
    </w:rPr>
  </w:style>
  <w:style w:type="character" w:customStyle="1" w:styleId="CautionChar">
    <w:name w:val="Caution Char"/>
    <w:basedOn w:val="DefaultParagraphFont"/>
    <w:uiPriority w:val="99"/>
    <w:semiHidden/>
    <w:rsid w:val="00D83A2B"/>
    <w:rPr>
      <w:rFonts w:ascii="Arial" w:eastAsia="MS Mincho" w:hAnsi="Arial" w:cs="Arial"/>
      <w:kern w:val="28"/>
      <w:lang w:val="en-US" w:eastAsia="en-US" w:bidi="ar-SA"/>
    </w:rPr>
  </w:style>
  <w:style w:type="character" w:styleId="FollowedHyperlink">
    <w:name w:val="FollowedHyperlink"/>
    <w:basedOn w:val="DefaultParagraphFont"/>
    <w:uiPriority w:val="99"/>
    <w:semiHidden/>
    <w:rsid w:val="00D83A2B"/>
    <w:rPr>
      <w:rFonts w:cs="Times New Roman"/>
      <w:color w:val="800080"/>
      <w:u w:val="single"/>
    </w:rPr>
  </w:style>
  <w:style w:type="paragraph" w:styleId="Index1">
    <w:name w:val="index 1"/>
    <w:basedOn w:val="Normal"/>
    <w:next w:val="Normal"/>
    <w:uiPriority w:val="99"/>
    <w:semiHidden/>
    <w:rsid w:val="00D83A2B"/>
    <w:pPr>
      <w:spacing w:after="0"/>
      <w:ind w:left="200" w:hanging="200"/>
    </w:pPr>
    <w:rPr>
      <w:szCs w:val="18"/>
    </w:rPr>
  </w:style>
  <w:style w:type="paragraph" w:styleId="IndexHeading">
    <w:name w:val="index heading"/>
    <w:basedOn w:val="Normal"/>
    <w:next w:val="Index1"/>
    <w:uiPriority w:val="99"/>
    <w:semiHidden/>
    <w:rsid w:val="00D83A2B"/>
    <w:pPr>
      <w:spacing w:before="120" w:after="60"/>
    </w:pPr>
    <w:rPr>
      <w:b/>
      <w:bCs/>
    </w:rPr>
  </w:style>
  <w:style w:type="paragraph" w:customStyle="1" w:styleId="Head1">
    <w:name w:val="Head 1"/>
    <w:basedOn w:val="Heading1"/>
    <w:uiPriority w:val="99"/>
    <w:semiHidden/>
    <w:rsid w:val="00D83A2B"/>
    <w:pPr>
      <w:pBdr>
        <w:bottom w:val="single" w:sz="4" w:space="1" w:color="auto"/>
      </w:pBdr>
      <w:tabs>
        <w:tab w:val="clear" w:pos="9360"/>
      </w:tabs>
      <w:ind w:left="0"/>
    </w:pPr>
    <w:rPr>
      <w:rFonts w:eastAsia="Times New Roman"/>
      <w:bCs/>
      <w:szCs w:val="20"/>
    </w:rPr>
  </w:style>
  <w:style w:type="paragraph" w:styleId="Index2">
    <w:name w:val="index 2"/>
    <w:basedOn w:val="Normal"/>
    <w:next w:val="Normal"/>
    <w:uiPriority w:val="99"/>
    <w:semiHidden/>
    <w:rsid w:val="00D83A2B"/>
    <w:pPr>
      <w:spacing w:after="0"/>
      <w:ind w:left="400" w:hanging="200"/>
    </w:pPr>
    <w:rPr>
      <w:szCs w:val="18"/>
    </w:rPr>
  </w:style>
  <w:style w:type="character" w:customStyle="1" w:styleId="NoteChar">
    <w:name w:val="Note Char"/>
    <w:basedOn w:val="DefaultParagraphFont"/>
    <w:uiPriority w:val="99"/>
    <w:semiHidden/>
    <w:rsid w:val="00D83A2B"/>
    <w:rPr>
      <w:rFonts w:ascii="Arial" w:eastAsia="MS Mincho" w:hAnsi="Arial" w:cs="Times New Roman"/>
      <w:kern w:val="28"/>
      <w:sz w:val="22"/>
      <w:szCs w:val="22"/>
      <w:lang w:val="en-US" w:eastAsia="en-US" w:bidi="ar-SA"/>
    </w:rPr>
  </w:style>
  <w:style w:type="paragraph" w:styleId="TOC4">
    <w:name w:val="toc 4"/>
    <w:basedOn w:val="Normal"/>
    <w:next w:val="Normal"/>
    <w:autoRedefine/>
    <w:uiPriority w:val="99"/>
    <w:rsid w:val="00D83A2B"/>
    <w:pPr>
      <w:tabs>
        <w:tab w:val="right" w:leader="dot" w:pos="10080"/>
      </w:tabs>
      <w:spacing w:before="60" w:after="0"/>
      <w:ind w:left="3240"/>
    </w:pPr>
  </w:style>
  <w:style w:type="paragraph" w:styleId="TOC5">
    <w:name w:val="toc 5"/>
    <w:basedOn w:val="Normal"/>
    <w:next w:val="Normal"/>
    <w:autoRedefine/>
    <w:uiPriority w:val="99"/>
    <w:semiHidden/>
    <w:rsid w:val="00D83A2B"/>
    <w:pPr>
      <w:spacing w:after="0"/>
      <w:ind w:left="800"/>
    </w:pPr>
    <w:rPr>
      <w:rFonts w:ascii="Times New Roman" w:hAnsi="Times New Roman"/>
    </w:rPr>
  </w:style>
  <w:style w:type="paragraph" w:styleId="TOC6">
    <w:name w:val="toc 6"/>
    <w:basedOn w:val="Normal"/>
    <w:next w:val="Normal"/>
    <w:autoRedefine/>
    <w:uiPriority w:val="99"/>
    <w:semiHidden/>
    <w:rsid w:val="00D83A2B"/>
    <w:pPr>
      <w:spacing w:after="0"/>
      <w:ind w:left="1000"/>
    </w:pPr>
    <w:rPr>
      <w:rFonts w:ascii="Times New Roman" w:hAnsi="Times New Roman"/>
    </w:rPr>
  </w:style>
  <w:style w:type="paragraph" w:styleId="TOC7">
    <w:name w:val="toc 7"/>
    <w:basedOn w:val="Normal"/>
    <w:next w:val="Normal"/>
    <w:autoRedefine/>
    <w:uiPriority w:val="99"/>
    <w:semiHidden/>
    <w:rsid w:val="00D83A2B"/>
    <w:pPr>
      <w:spacing w:after="0"/>
      <w:ind w:left="1200"/>
    </w:pPr>
    <w:rPr>
      <w:rFonts w:ascii="Times New Roman" w:hAnsi="Times New Roman"/>
    </w:rPr>
  </w:style>
  <w:style w:type="paragraph" w:styleId="TOC8">
    <w:name w:val="toc 8"/>
    <w:basedOn w:val="Normal"/>
    <w:next w:val="Normal"/>
    <w:autoRedefine/>
    <w:uiPriority w:val="99"/>
    <w:semiHidden/>
    <w:rsid w:val="00D83A2B"/>
    <w:pPr>
      <w:spacing w:after="0"/>
      <w:ind w:left="1400"/>
    </w:pPr>
    <w:rPr>
      <w:rFonts w:ascii="Times New Roman" w:hAnsi="Times New Roman"/>
    </w:rPr>
  </w:style>
  <w:style w:type="paragraph" w:styleId="TOC9">
    <w:name w:val="toc 9"/>
    <w:basedOn w:val="Normal"/>
    <w:next w:val="Normal"/>
    <w:autoRedefine/>
    <w:uiPriority w:val="99"/>
    <w:semiHidden/>
    <w:rsid w:val="00D83A2B"/>
    <w:pPr>
      <w:spacing w:after="0"/>
      <w:ind w:left="1600"/>
    </w:pPr>
    <w:rPr>
      <w:rFonts w:ascii="Times New Roman" w:hAnsi="Times New Roman"/>
    </w:rPr>
  </w:style>
  <w:style w:type="paragraph" w:styleId="Index3">
    <w:name w:val="index 3"/>
    <w:basedOn w:val="Normal"/>
    <w:next w:val="Normal"/>
    <w:autoRedefine/>
    <w:uiPriority w:val="99"/>
    <w:semiHidden/>
    <w:rsid w:val="00D83A2B"/>
    <w:pPr>
      <w:spacing w:after="0"/>
      <w:ind w:left="600" w:hanging="200"/>
    </w:pPr>
    <w:rPr>
      <w:rFonts w:ascii="Times New Roman" w:hAnsi="Times New Roman"/>
      <w:szCs w:val="21"/>
    </w:rPr>
  </w:style>
  <w:style w:type="paragraph" w:styleId="Index4">
    <w:name w:val="index 4"/>
    <w:basedOn w:val="Normal"/>
    <w:next w:val="Normal"/>
    <w:autoRedefine/>
    <w:uiPriority w:val="99"/>
    <w:semiHidden/>
    <w:rsid w:val="00D83A2B"/>
    <w:pPr>
      <w:spacing w:after="0"/>
      <w:ind w:left="800" w:hanging="200"/>
    </w:pPr>
    <w:rPr>
      <w:rFonts w:ascii="Times New Roman" w:hAnsi="Times New Roman"/>
      <w:szCs w:val="21"/>
    </w:rPr>
  </w:style>
  <w:style w:type="paragraph" w:styleId="Index5">
    <w:name w:val="index 5"/>
    <w:basedOn w:val="Normal"/>
    <w:next w:val="Normal"/>
    <w:autoRedefine/>
    <w:uiPriority w:val="99"/>
    <w:semiHidden/>
    <w:rsid w:val="00D83A2B"/>
    <w:pPr>
      <w:spacing w:after="0"/>
      <w:ind w:left="1000" w:hanging="200"/>
    </w:pPr>
    <w:rPr>
      <w:rFonts w:ascii="Times New Roman" w:hAnsi="Times New Roman"/>
      <w:szCs w:val="21"/>
    </w:rPr>
  </w:style>
  <w:style w:type="paragraph" w:styleId="Index6">
    <w:name w:val="index 6"/>
    <w:basedOn w:val="Normal"/>
    <w:next w:val="Normal"/>
    <w:autoRedefine/>
    <w:uiPriority w:val="99"/>
    <w:semiHidden/>
    <w:rsid w:val="00D83A2B"/>
    <w:pPr>
      <w:spacing w:after="0"/>
      <w:ind w:left="1200" w:hanging="200"/>
    </w:pPr>
    <w:rPr>
      <w:rFonts w:ascii="Times New Roman" w:hAnsi="Times New Roman"/>
      <w:szCs w:val="21"/>
    </w:rPr>
  </w:style>
  <w:style w:type="paragraph" w:styleId="Index7">
    <w:name w:val="index 7"/>
    <w:basedOn w:val="Normal"/>
    <w:next w:val="Normal"/>
    <w:autoRedefine/>
    <w:uiPriority w:val="99"/>
    <w:semiHidden/>
    <w:rsid w:val="00D83A2B"/>
    <w:pPr>
      <w:spacing w:after="0"/>
      <w:ind w:left="1400" w:hanging="200"/>
    </w:pPr>
    <w:rPr>
      <w:rFonts w:ascii="Times New Roman" w:hAnsi="Times New Roman"/>
      <w:szCs w:val="21"/>
    </w:rPr>
  </w:style>
  <w:style w:type="paragraph" w:styleId="Index8">
    <w:name w:val="index 8"/>
    <w:basedOn w:val="Normal"/>
    <w:next w:val="Normal"/>
    <w:autoRedefine/>
    <w:uiPriority w:val="99"/>
    <w:semiHidden/>
    <w:rsid w:val="00D83A2B"/>
    <w:pPr>
      <w:spacing w:after="0"/>
      <w:ind w:left="1600" w:hanging="200"/>
    </w:pPr>
    <w:rPr>
      <w:rFonts w:ascii="Times New Roman" w:hAnsi="Times New Roman"/>
      <w:szCs w:val="21"/>
    </w:rPr>
  </w:style>
  <w:style w:type="paragraph" w:styleId="Index9">
    <w:name w:val="index 9"/>
    <w:basedOn w:val="Normal"/>
    <w:next w:val="Normal"/>
    <w:autoRedefine/>
    <w:uiPriority w:val="99"/>
    <w:semiHidden/>
    <w:rsid w:val="00D83A2B"/>
    <w:pPr>
      <w:spacing w:after="0"/>
      <w:ind w:left="1800" w:hanging="200"/>
    </w:pPr>
    <w:rPr>
      <w:rFonts w:ascii="Times New Roman" w:hAnsi="Times New Roman"/>
      <w:szCs w:val="21"/>
    </w:rPr>
  </w:style>
  <w:style w:type="character" w:customStyle="1" w:styleId="NumberedChar">
    <w:name w:val="Numbered Char"/>
    <w:basedOn w:val="DefaultParagraphFont"/>
    <w:uiPriority w:val="99"/>
    <w:semiHidden/>
    <w:rsid w:val="00D83A2B"/>
    <w:rPr>
      <w:rFonts w:ascii="Arial" w:eastAsia="MS Mincho" w:hAnsi="Arial" w:cs="Arial"/>
      <w:lang w:val="en-US" w:eastAsia="en-US" w:bidi="ar-SA"/>
    </w:rPr>
  </w:style>
  <w:style w:type="paragraph" w:customStyle="1" w:styleId="Note">
    <w:name w:val="Note"/>
    <w:next w:val="Body"/>
    <w:uiPriority w:val="99"/>
    <w:rsid w:val="00D83A2B"/>
    <w:pPr>
      <w:numPr>
        <w:numId w:val="17"/>
      </w:numPr>
      <w:spacing w:before="120" w:after="120"/>
    </w:pPr>
    <w:rPr>
      <w:rFonts w:ascii="Arial" w:eastAsia="MS Mincho" w:hAnsi="Arial"/>
      <w:kern w:val="28"/>
      <w:sz w:val="20"/>
      <w:szCs w:val="20"/>
    </w:rPr>
  </w:style>
  <w:style w:type="paragraph" w:styleId="BlockText">
    <w:name w:val="Block Text"/>
    <w:basedOn w:val="Normal"/>
    <w:uiPriority w:val="99"/>
    <w:semiHidden/>
    <w:rsid w:val="00D83A2B"/>
    <w:pPr>
      <w:ind w:left="1440" w:right="1440"/>
    </w:pPr>
  </w:style>
  <w:style w:type="paragraph" w:styleId="BodyText">
    <w:name w:val="Body Text"/>
    <w:basedOn w:val="Normal"/>
    <w:link w:val="BodyTextChar"/>
    <w:uiPriority w:val="99"/>
    <w:semiHidden/>
    <w:rsid w:val="00D83A2B"/>
  </w:style>
  <w:style w:type="character" w:customStyle="1" w:styleId="BodyTextChar">
    <w:name w:val="Body Text Char"/>
    <w:basedOn w:val="DefaultParagraphFont"/>
    <w:link w:val="BodyText"/>
    <w:uiPriority w:val="99"/>
    <w:semiHidden/>
    <w:locked/>
    <w:rsid w:val="004F5285"/>
    <w:rPr>
      <w:rFonts w:ascii="Garamond" w:eastAsia="MS Mincho" w:hAnsi="Garamond" w:cs="Times New Roman"/>
      <w:kern w:val="28"/>
      <w:sz w:val="22"/>
      <w:szCs w:val="22"/>
      <w:lang w:val="en-US" w:eastAsia="en-US" w:bidi="ar-SA"/>
    </w:rPr>
  </w:style>
  <w:style w:type="paragraph" w:styleId="BodyTextFirstIndent">
    <w:name w:val="Body Text First Indent"/>
    <w:basedOn w:val="BodyText"/>
    <w:link w:val="BodyTextFirstIndentChar"/>
    <w:uiPriority w:val="99"/>
    <w:semiHidden/>
    <w:rsid w:val="00D83A2B"/>
    <w:pPr>
      <w:ind w:firstLine="210"/>
    </w:pPr>
  </w:style>
  <w:style w:type="character" w:customStyle="1" w:styleId="BodyTextFirstIndentChar">
    <w:name w:val="Body Text First Indent Char"/>
    <w:basedOn w:val="BodyTextChar"/>
    <w:link w:val="BodyTextFirstIndent"/>
    <w:uiPriority w:val="99"/>
    <w:semiHidden/>
    <w:locked/>
    <w:rsid w:val="00F45AAB"/>
    <w:rPr>
      <w:rFonts w:ascii="Garamond" w:eastAsia="MS Mincho" w:hAnsi="Garamond" w:cs="Times New Roman"/>
      <w:kern w:val="28"/>
      <w:sz w:val="22"/>
      <w:szCs w:val="22"/>
      <w:lang w:val="en-US" w:eastAsia="en-US" w:bidi="ar-SA"/>
    </w:rPr>
  </w:style>
  <w:style w:type="paragraph" w:styleId="BodyTextIndent">
    <w:name w:val="Body Text Indent"/>
    <w:basedOn w:val="Normal"/>
    <w:link w:val="BodyTextIndentChar"/>
    <w:uiPriority w:val="99"/>
    <w:semiHidden/>
    <w:rsid w:val="00D83A2B"/>
    <w:pPr>
      <w:ind w:left="360"/>
    </w:pPr>
  </w:style>
  <w:style w:type="character" w:customStyle="1" w:styleId="BodyTextIndentChar">
    <w:name w:val="Body Text Indent Char"/>
    <w:basedOn w:val="DefaultParagraphFont"/>
    <w:link w:val="BodyTextIndent"/>
    <w:uiPriority w:val="99"/>
    <w:semiHidden/>
    <w:locked/>
    <w:rsid w:val="00F45AAB"/>
    <w:rPr>
      <w:rFonts w:ascii="Garamond" w:eastAsia="MS Mincho" w:hAnsi="Garamond" w:cs="Times New Roman"/>
      <w:kern w:val="28"/>
    </w:rPr>
  </w:style>
  <w:style w:type="paragraph" w:customStyle="1" w:styleId="Callouts">
    <w:name w:val="Callouts"/>
    <w:uiPriority w:val="99"/>
    <w:semiHidden/>
    <w:rsid w:val="00D83A2B"/>
    <w:pPr>
      <w:jc w:val="center"/>
    </w:pPr>
    <w:rPr>
      <w:rFonts w:ascii="Arial" w:eastAsia="MS Mincho" w:hAnsi="Arial"/>
      <w:b/>
      <w:i/>
      <w:kern w:val="28"/>
      <w:sz w:val="20"/>
      <w:szCs w:val="20"/>
    </w:rPr>
  </w:style>
  <w:style w:type="paragraph" w:customStyle="1" w:styleId="NumTxtIndent">
    <w:name w:val="NumTxt Indent"/>
    <w:uiPriority w:val="99"/>
    <w:semiHidden/>
    <w:rsid w:val="00D83A2B"/>
    <w:pPr>
      <w:spacing w:after="120"/>
      <w:ind w:left="1800"/>
    </w:pPr>
    <w:rPr>
      <w:rFonts w:ascii="Arial" w:eastAsia="MS Mincho" w:hAnsi="Arial" w:cs="Arial"/>
      <w:kern w:val="28"/>
      <w:sz w:val="20"/>
      <w:szCs w:val="20"/>
    </w:rPr>
  </w:style>
  <w:style w:type="character" w:styleId="Hyperlink">
    <w:name w:val="Hyperlink"/>
    <w:basedOn w:val="DefaultParagraphFont"/>
    <w:uiPriority w:val="99"/>
    <w:rsid w:val="00355CA5"/>
    <w:rPr>
      <w:rFonts w:cs="Times New Roman"/>
      <w:i/>
      <w:color w:val="000000"/>
    </w:rPr>
  </w:style>
  <w:style w:type="character" w:styleId="PageNumber">
    <w:name w:val="page number"/>
    <w:basedOn w:val="DefaultParagraphFont"/>
    <w:uiPriority w:val="99"/>
    <w:semiHidden/>
    <w:rsid w:val="00D83A2B"/>
    <w:rPr>
      <w:rFonts w:ascii="Arial" w:hAnsi="Arial" w:cs="Times New Roman"/>
      <w:sz w:val="20"/>
      <w:szCs w:val="20"/>
    </w:rPr>
  </w:style>
  <w:style w:type="paragraph" w:customStyle="1" w:styleId="H1">
    <w:name w:val="H1"/>
    <w:next w:val="Body"/>
    <w:uiPriority w:val="99"/>
    <w:rsid w:val="00D83A2B"/>
    <w:pPr>
      <w:keepNext/>
      <w:pBdr>
        <w:bottom w:val="single" w:sz="12" w:space="1" w:color="006A71"/>
      </w:pBdr>
      <w:spacing w:before="360" w:after="120"/>
      <w:outlineLvl w:val="1"/>
    </w:pPr>
    <w:rPr>
      <w:rFonts w:ascii="Garamond" w:eastAsia="MS Mincho" w:hAnsi="Garamond" w:cs="Arial"/>
      <w:b/>
      <w:bCs/>
      <w:kern w:val="28"/>
      <w:sz w:val="32"/>
      <w:szCs w:val="32"/>
    </w:rPr>
  </w:style>
  <w:style w:type="paragraph" w:customStyle="1" w:styleId="H2">
    <w:name w:val="H2"/>
    <w:next w:val="Body"/>
    <w:link w:val="H2Char1"/>
    <w:uiPriority w:val="99"/>
    <w:rsid w:val="00D83A2B"/>
    <w:pPr>
      <w:keepNext/>
      <w:spacing w:before="320" w:after="100"/>
      <w:outlineLvl w:val="2"/>
    </w:pPr>
    <w:rPr>
      <w:rFonts w:ascii="Garamond" w:eastAsia="MS Mincho" w:hAnsi="Garamond" w:cs="Arial"/>
      <w:b/>
      <w:bCs/>
      <w:kern w:val="28"/>
      <w:sz w:val="28"/>
      <w:szCs w:val="28"/>
    </w:rPr>
  </w:style>
  <w:style w:type="paragraph" w:styleId="Closing">
    <w:name w:val="Closing"/>
    <w:basedOn w:val="Normal"/>
    <w:link w:val="ClosingChar"/>
    <w:uiPriority w:val="99"/>
    <w:semiHidden/>
    <w:rsid w:val="00D83A2B"/>
    <w:pPr>
      <w:ind w:left="4320"/>
    </w:pPr>
  </w:style>
  <w:style w:type="character" w:customStyle="1" w:styleId="ClosingChar">
    <w:name w:val="Closing Char"/>
    <w:basedOn w:val="DefaultParagraphFont"/>
    <w:link w:val="Closing"/>
    <w:uiPriority w:val="99"/>
    <w:semiHidden/>
    <w:locked/>
    <w:rsid w:val="00F45AAB"/>
    <w:rPr>
      <w:rFonts w:ascii="Garamond" w:eastAsia="MS Mincho" w:hAnsi="Garamond" w:cs="Times New Roman"/>
      <w:kern w:val="28"/>
    </w:rPr>
  </w:style>
  <w:style w:type="paragraph" w:customStyle="1" w:styleId="CopyrightBody">
    <w:name w:val="CopyrightBody"/>
    <w:uiPriority w:val="99"/>
    <w:rsid w:val="00D83A2B"/>
    <w:pPr>
      <w:spacing w:before="120" w:after="120"/>
      <w:ind w:left="1440"/>
    </w:pPr>
    <w:rPr>
      <w:rFonts w:ascii="Arial" w:eastAsia="MS Mincho" w:hAnsi="Arial" w:cs="Arial"/>
      <w:bCs/>
      <w:kern w:val="28"/>
    </w:rPr>
  </w:style>
  <w:style w:type="paragraph" w:customStyle="1" w:styleId="CopyrightHead">
    <w:name w:val="CopyrightHead"/>
    <w:next w:val="Normal"/>
    <w:uiPriority w:val="99"/>
    <w:rsid w:val="00D83A2B"/>
    <w:pPr>
      <w:pBdr>
        <w:bottom w:val="single" w:sz="4" w:space="1" w:color="auto"/>
      </w:pBdr>
      <w:spacing w:before="200" w:after="100"/>
      <w:outlineLvl w:val="0"/>
    </w:pPr>
    <w:rPr>
      <w:rFonts w:ascii="Arial" w:eastAsia="MS Mincho" w:hAnsi="Arial" w:cs="Arial"/>
      <w:b/>
      <w:bCs/>
      <w:kern w:val="28"/>
      <w:sz w:val="32"/>
      <w:szCs w:val="32"/>
    </w:rPr>
  </w:style>
  <w:style w:type="character" w:styleId="CommentReference">
    <w:name w:val="annotation reference"/>
    <w:basedOn w:val="DefaultParagraphFont"/>
    <w:uiPriority w:val="99"/>
    <w:rsid w:val="00D83A2B"/>
    <w:rPr>
      <w:rFonts w:cs="Times New Roman"/>
      <w:sz w:val="16"/>
      <w:szCs w:val="16"/>
    </w:rPr>
  </w:style>
  <w:style w:type="paragraph" w:styleId="CommentText">
    <w:name w:val="annotation text"/>
    <w:basedOn w:val="Normal"/>
    <w:link w:val="CommentTextChar"/>
    <w:uiPriority w:val="99"/>
    <w:rsid w:val="00D83A2B"/>
  </w:style>
  <w:style w:type="character" w:customStyle="1" w:styleId="CommentTextChar">
    <w:name w:val="Comment Text Char"/>
    <w:basedOn w:val="DefaultParagraphFont"/>
    <w:link w:val="CommentText"/>
    <w:uiPriority w:val="99"/>
    <w:locked/>
    <w:rsid w:val="0091544B"/>
    <w:rPr>
      <w:rFonts w:ascii="Garamond" w:eastAsia="MS Mincho" w:hAnsi="Garamond" w:cs="Times New Roman"/>
      <w:kern w:val="28"/>
      <w:sz w:val="22"/>
      <w:szCs w:val="22"/>
    </w:rPr>
  </w:style>
  <w:style w:type="paragraph" w:customStyle="1" w:styleId="TableHead">
    <w:name w:val="Table Head"/>
    <w:basedOn w:val="TableText"/>
    <w:uiPriority w:val="99"/>
    <w:rsid w:val="00D83A2B"/>
    <w:pPr>
      <w:keepNext/>
      <w:spacing w:before="60" w:after="60"/>
      <w:jc w:val="center"/>
    </w:pPr>
    <w:rPr>
      <w:rFonts w:cs="Arial"/>
      <w:b/>
    </w:rPr>
  </w:style>
  <w:style w:type="paragraph" w:customStyle="1" w:styleId="H3">
    <w:name w:val="H3"/>
    <w:next w:val="Body"/>
    <w:link w:val="H3Char"/>
    <w:uiPriority w:val="99"/>
    <w:rsid w:val="00D83A2B"/>
    <w:pPr>
      <w:keepNext/>
      <w:spacing w:before="160"/>
      <w:outlineLvl w:val="3"/>
    </w:pPr>
    <w:rPr>
      <w:rFonts w:ascii="Garamond" w:eastAsia="MS Mincho" w:hAnsi="Garamond" w:cs="Arial"/>
      <w:b/>
      <w:i/>
      <w:kern w:val="28"/>
      <w:sz w:val="26"/>
      <w:szCs w:val="26"/>
    </w:rPr>
  </w:style>
  <w:style w:type="paragraph" w:styleId="ListNumber2">
    <w:name w:val="List Number 2"/>
    <w:basedOn w:val="Normal"/>
    <w:uiPriority w:val="99"/>
    <w:semiHidden/>
    <w:rsid w:val="00D83A2B"/>
    <w:pPr>
      <w:tabs>
        <w:tab w:val="num" w:pos="720"/>
      </w:tabs>
      <w:ind w:left="720" w:hanging="360"/>
    </w:pPr>
  </w:style>
  <w:style w:type="paragraph" w:styleId="ListNumber3">
    <w:name w:val="List Number 3"/>
    <w:basedOn w:val="Normal"/>
    <w:uiPriority w:val="99"/>
    <w:semiHidden/>
    <w:rsid w:val="00D83A2B"/>
    <w:pPr>
      <w:tabs>
        <w:tab w:val="num" w:pos="1080"/>
      </w:tabs>
      <w:ind w:left="1080" w:hanging="360"/>
    </w:pPr>
  </w:style>
  <w:style w:type="character" w:styleId="Emphasis">
    <w:name w:val="Emphasis"/>
    <w:basedOn w:val="DefaultParagraphFont"/>
    <w:uiPriority w:val="99"/>
    <w:qFormat/>
    <w:rsid w:val="00D83A2B"/>
    <w:rPr>
      <w:rFonts w:cs="Times New Roman"/>
      <w:i/>
      <w:iCs/>
    </w:rPr>
  </w:style>
  <w:style w:type="paragraph" w:customStyle="1" w:styleId="Bullet">
    <w:name w:val="Bullet"/>
    <w:link w:val="BulletChar"/>
    <w:uiPriority w:val="99"/>
    <w:rsid w:val="00D1362B"/>
    <w:pPr>
      <w:numPr>
        <w:numId w:val="12"/>
      </w:numPr>
      <w:spacing w:before="120"/>
      <w:ind w:left="2160" w:hanging="360"/>
    </w:pPr>
    <w:rPr>
      <w:rFonts w:ascii="Garamond" w:eastAsia="MS Mincho" w:hAnsi="Garamond" w:cs="Arial"/>
      <w:kern w:val="28"/>
      <w:sz w:val="24"/>
      <w:szCs w:val="24"/>
    </w:rPr>
  </w:style>
  <w:style w:type="paragraph" w:customStyle="1" w:styleId="Numbered">
    <w:name w:val="Numbered"/>
    <w:uiPriority w:val="99"/>
    <w:semiHidden/>
    <w:rsid w:val="00D83A2B"/>
    <w:pPr>
      <w:tabs>
        <w:tab w:val="num" w:pos="360"/>
      </w:tabs>
      <w:spacing w:after="120"/>
      <w:ind w:left="1800" w:hanging="360"/>
    </w:pPr>
    <w:rPr>
      <w:rFonts w:ascii="Arial" w:eastAsia="MS Mincho" w:hAnsi="Arial" w:cs="Arial"/>
    </w:rPr>
  </w:style>
  <w:style w:type="paragraph" w:customStyle="1" w:styleId="Warning">
    <w:name w:val="Warning"/>
    <w:next w:val="Body"/>
    <w:uiPriority w:val="99"/>
    <w:rsid w:val="00D83A2B"/>
    <w:pPr>
      <w:numPr>
        <w:numId w:val="19"/>
      </w:numPr>
      <w:spacing w:before="120" w:after="120"/>
    </w:pPr>
    <w:rPr>
      <w:rFonts w:ascii="Arial" w:eastAsia="MS Mincho" w:hAnsi="Arial" w:cs="Arial"/>
      <w:kern w:val="28"/>
      <w:sz w:val="20"/>
      <w:szCs w:val="20"/>
    </w:rPr>
  </w:style>
  <w:style w:type="character" w:customStyle="1" w:styleId="GraphicChar">
    <w:name w:val="Graphic Char"/>
    <w:basedOn w:val="DefaultParagraphFont"/>
    <w:link w:val="Graphic"/>
    <w:uiPriority w:val="99"/>
    <w:locked/>
    <w:rsid w:val="00D83A2B"/>
    <w:rPr>
      <w:rFonts w:ascii="Garamond" w:eastAsia="MS Mincho" w:hAnsi="Garamond" w:cs="Times New Roman"/>
      <w:kern w:val="28"/>
      <w:sz w:val="24"/>
      <w:szCs w:val="24"/>
      <w:lang w:val="en-US" w:eastAsia="en-US" w:bidi="ar-SA"/>
    </w:rPr>
  </w:style>
  <w:style w:type="paragraph" w:customStyle="1" w:styleId="Caution">
    <w:name w:val="Caution"/>
    <w:next w:val="Body"/>
    <w:uiPriority w:val="99"/>
    <w:rsid w:val="00D83A2B"/>
    <w:pPr>
      <w:numPr>
        <w:numId w:val="13"/>
      </w:numPr>
      <w:spacing w:before="120" w:after="120"/>
    </w:pPr>
    <w:rPr>
      <w:rFonts w:ascii="Arial" w:eastAsia="MS Mincho" w:hAnsi="Arial" w:cs="Arial"/>
      <w:kern w:val="28"/>
      <w:sz w:val="20"/>
      <w:szCs w:val="20"/>
    </w:rPr>
  </w:style>
  <w:style w:type="paragraph" w:customStyle="1" w:styleId="CHost">
    <w:name w:val="CHost"/>
    <w:basedOn w:val="Normal"/>
    <w:next w:val="Body"/>
    <w:uiPriority w:val="99"/>
    <w:semiHidden/>
    <w:rsid w:val="00D83A2B"/>
  </w:style>
  <w:style w:type="paragraph" w:customStyle="1" w:styleId="ChapHead">
    <w:name w:val="ChapHead"/>
    <w:basedOn w:val="Heading1"/>
    <w:next w:val="H1"/>
    <w:uiPriority w:val="99"/>
    <w:semiHidden/>
    <w:rsid w:val="00D83A2B"/>
    <w:pPr>
      <w:numPr>
        <w:numId w:val="16"/>
      </w:numPr>
      <w:spacing w:before="480"/>
      <w:ind w:left="0"/>
    </w:pPr>
    <w:rPr>
      <w:rFonts w:cs="Arial"/>
      <w:bCs/>
      <w:kern w:val="0"/>
      <w:sz w:val="52"/>
      <w:szCs w:val="52"/>
    </w:rPr>
  </w:style>
  <w:style w:type="paragraph" w:customStyle="1" w:styleId="NumberList">
    <w:name w:val="Number List"/>
    <w:uiPriority w:val="99"/>
    <w:rsid w:val="00D83A2B"/>
    <w:pPr>
      <w:numPr>
        <w:numId w:val="21"/>
      </w:numPr>
      <w:spacing w:after="120"/>
    </w:pPr>
    <w:rPr>
      <w:rFonts w:ascii="Garamond" w:eastAsia="MS Mincho" w:hAnsi="Garamond"/>
      <w:kern w:val="28"/>
      <w:sz w:val="24"/>
      <w:szCs w:val="24"/>
    </w:rPr>
  </w:style>
  <w:style w:type="paragraph" w:customStyle="1" w:styleId="FrontMatter">
    <w:name w:val="FrontMatter"/>
    <w:uiPriority w:val="99"/>
    <w:semiHidden/>
    <w:rsid w:val="00D83A2B"/>
    <w:pPr>
      <w:pBdr>
        <w:bottom w:val="single" w:sz="4" w:space="1" w:color="auto"/>
      </w:pBdr>
      <w:spacing w:before="200" w:after="100"/>
    </w:pPr>
    <w:rPr>
      <w:rFonts w:ascii="Arial" w:eastAsia="MS Mincho" w:hAnsi="Arial" w:cs="Arial"/>
      <w:b/>
      <w:bCs/>
      <w:kern w:val="28"/>
      <w:sz w:val="32"/>
      <w:szCs w:val="32"/>
    </w:rPr>
  </w:style>
  <w:style w:type="paragraph" w:styleId="Date">
    <w:name w:val="Date"/>
    <w:basedOn w:val="Normal"/>
    <w:next w:val="Normal"/>
    <w:link w:val="DateChar"/>
    <w:uiPriority w:val="99"/>
    <w:rsid w:val="00D83A2B"/>
  </w:style>
  <w:style w:type="character" w:customStyle="1" w:styleId="DateChar">
    <w:name w:val="Date Char"/>
    <w:basedOn w:val="DefaultParagraphFont"/>
    <w:link w:val="Date"/>
    <w:uiPriority w:val="99"/>
    <w:semiHidden/>
    <w:locked/>
    <w:rsid w:val="00F45AAB"/>
    <w:rPr>
      <w:rFonts w:ascii="Garamond" w:eastAsia="MS Mincho" w:hAnsi="Garamond" w:cs="Times New Roman"/>
      <w:kern w:val="28"/>
    </w:rPr>
  </w:style>
  <w:style w:type="paragraph" w:customStyle="1" w:styleId="Captions">
    <w:name w:val="Captions"/>
    <w:basedOn w:val="Body"/>
    <w:uiPriority w:val="99"/>
    <w:rsid w:val="00D83A2B"/>
    <w:pPr>
      <w:tabs>
        <w:tab w:val="center" w:pos="360"/>
      </w:tabs>
      <w:spacing w:after="240"/>
      <w:jc w:val="center"/>
    </w:pPr>
    <w:rPr>
      <w:rFonts w:cs="Arial"/>
      <w:b/>
    </w:rPr>
  </w:style>
  <w:style w:type="paragraph" w:customStyle="1" w:styleId="NumberListIndent1">
    <w:name w:val="Number List Indent 1"/>
    <w:basedOn w:val="Normal"/>
    <w:uiPriority w:val="99"/>
    <w:semiHidden/>
    <w:rsid w:val="00D83A2B"/>
    <w:pPr>
      <w:spacing w:before="120" w:after="240"/>
      <w:jc w:val="both"/>
    </w:pPr>
    <w:rPr>
      <w:rFonts w:cs="Arial"/>
    </w:rPr>
  </w:style>
  <w:style w:type="paragraph" w:customStyle="1" w:styleId="SubBulletList">
    <w:name w:val="SubBullet List"/>
    <w:basedOn w:val="Normal"/>
    <w:uiPriority w:val="99"/>
    <w:semiHidden/>
    <w:rsid w:val="00D83A2B"/>
    <w:pPr>
      <w:tabs>
        <w:tab w:val="left" w:pos="360"/>
        <w:tab w:val="left" w:pos="1080"/>
      </w:tabs>
    </w:pPr>
    <w:rPr>
      <w:sz w:val="24"/>
    </w:rPr>
  </w:style>
  <w:style w:type="paragraph" w:customStyle="1" w:styleId="TOC8Index">
    <w:name w:val="TOC 8 Index"/>
    <w:basedOn w:val="Normal"/>
    <w:next w:val="NumberList"/>
    <w:uiPriority w:val="99"/>
    <w:semiHidden/>
    <w:rsid w:val="00D83A2B"/>
    <w:pPr>
      <w:pBdr>
        <w:bottom w:val="single" w:sz="18" w:space="1" w:color="A17C00"/>
      </w:pBdr>
      <w:tabs>
        <w:tab w:val="left" w:pos="2405"/>
      </w:tabs>
      <w:spacing w:before="500" w:after="600"/>
      <w:outlineLvl w:val="0"/>
    </w:pPr>
    <w:rPr>
      <w:rFonts w:ascii="Arial" w:hAnsi="Arial" w:cs="Arial"/>
      <w:b/>
      <w:bCs/>
      <w:sz w:val="32"/>
      <w:szCs w:val="32"/>
    </w:rPr>
  </w:style>
  <w:style w:type="character" w:customStyle="1" w:styleId="H1Char">
    <w:name w:val="H1 Char"/>
    <w:basedOn w:val="DefaultParagraphFont"/>
    <w:uiPriority w:val="99"/>
    <w:semiHidden/>
    <w:rsid w:val="00D83A2B"/>
    <w:rPr>
      <w:rFonts w:ascii="Arial" w:eastAsia="MS Mincho" w:hAnsi="Arial" w:cs="Arial"/>
      <w:b/>
      <w:bCs/>
      <w:kern w:val="28"/>
      <w:sz w:val="32"/>
      <w:szCs w:val="32"/>
      <w:lang w:val="en-US" w:eastAsia="en-US" w:bidi="ar-SA"/>
    </w:rPr>
  </w:style>
  <w:style w:type="character" w:customStyle="1" w:styleId="H2Char">
    <w:name w:val="H2 Char"/>
    <w:basedOn w:val="DefaultParagraphFont"/>
    <w:uiPriority w:val="99"/>
    <w:semiHidden/>
    <w:rsid w:val="00D83A2B"/>
    <w:rPr>
      <w:rFonts w:ascii="Arial" w:eastAsia="MS Mincho" w:hAnsi="Arial" w:cs="Arial"/>
      <w:b/>
      <w:bCs/>
      <w:kern w:val="28"/>
      <w:sz w:val="26"/>
      <w:szCs w:val="26"/>
      <w:lang w:val="en-US" w:eastAsia="en-US" w:bidi="ar-SA"/>
    </w:rPr>
  </w:style>
  <w:style w:type="paragraph" w:customStyle="1" w:styleId="BulletList2ndLevel">
    <w:name w:val="Bullet List_2nd Level"/>
    <w:basedOn w:val="BodyText"/>
    <w:uiPriority w:val="99"/>
    <w:semiHidden/>
    <w:rsid w:val="00D83A2B"/>
    <w:pPr>
      <w:numPr>
        <w:ilvl w:val="1"/>
        <w:numId w:val="12"/>
      </w:numPr>
      <w:contextualSpacing/>
    </w:pPr>
    <w:rPr>
      <w:sz w:val="24"/>
      <w:szCs w:val="24"/>
    </w:rPr>
  </w:style>
  <w:style w:type="paragraph" w:styleId="E-mailSignature">
    <w:name w:val="E-mail Signature"/>
    <w:basedOn w:val="Normal"/>
    <w:link w:val="E-mailSignatureChar"/>
    <w:uiPriority w:val="99"/>
    <w:rsid w:val="00D83A2B"/>
  </w:style>
  <w:style w:type="character" w:customStyle="1" w:styleId="E-mailSignatureChar">
    <w:name w:val="E-mail Signature Char"/>
    <w:basedOn w:val="DefaultParagraphFont"/>
    <w:link w:val="E-mailSignature"/>
    <w:uiPriority w:val="99"/>
    <w:semiHidden/>
    <w:locked/>
    <w:rsid w:val="00F45AAB"/>
    <w:rPr>
      <w:rFonts w:ascii="Garamond" w:eastAsia="MS Mincho" w:hAnsi="Garamond" w:cs="Times New Roman"/>
      <w:kern w:val="28"/>
    </w:rPr>
  </w:style>
  <w:style w:type="character" w:customStyle="1" w:styleId="H3Char">
    <w:name w:val="H3 Char"/>
    <w:basedOn w:val="DefaultParagraphFont"/>
    <w:link w:val="H3"/>
    <w:uiPriority w:val="99"/>
    <w:locked/>
    <w:rsid w:val="004044A7"/>
    <w:rPr>
      <w:rFonts w:ascii="Garamond" w:eastAsia="MS Mincho" w:hAnsi="Garamond" w:cs="Arial"/>
      <w:b/>
      <w:i/>
      <w:kern w:val="28"/>
      <w:sz w:val="26"/>
      <w:szCs w:val="26"/>
      <w:lang w:val="en-US" w:eastAsia="en-US" w:bidi="ar-SA"/>
    </w:rPr>
  </w:style>
  <w:style w:type="paragraph" w:styleId="Caption">
    <w:name w:val="caption"/>
    <w:basedOn w:val="Normal"/>
    <w:next w:val="Body"/>
    <w:uiPriority w:val="99"/>
    <w:qFormat/>
    <w:rsid w:val="00D83A2B"/>
    <w:pPr>
      <w:spacing w:before="60" w:after="240"/>
      <w:ind w:left="1440"/>
      <w:jc w:val="center"/>
    </w:pPr>
    <w:rPr>
      <w:b/>
      <w:bCs/>
      <w:sz w:val="24"/>
      <w:szCs w:val="24"/>
    </w:rPr>
  </w:style>
  <w:style w:type="paragraph" w:customStyle="1" w:styleId="TableHeader">
    <w:name w:val="Table Header"/>
    <w:basedOn w:val="TableText"/>
    <w:uiPriority w:val="99"/>
    <w:semiHidden/>
    <w:rsid w:val="00D83A2B"/>
    <w:pPr>
      <w:jc w:val="center"/>
    </w:pPr>
    <w:rPr>
      <w:b/>
      <w:color w:val="FFFFFF"/>
      <w:sz w:val="24"/>
      <w:szCs w:val="24"/>
    </w:rPr>
  </w:style>
  <w:style w:type="paragraph" w:styleId="BalloonText">
    <w:name w:val="Balloon Text"/>
    <w:basedOn w:val="Normal"/>
    <w:link w:val="BalloonTextChar"/>
    <w:uiPriority w:val="99"/>
    <w:semiHidden/>
    <w:rsid w:val="00D83A2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5AAB"/>
    <w:rPr>
      <w:rFonts w:eastAsia="MS Mincho" w:cs="Times New Roman"/>
      <w:kern w:val="28"/>
      <w:sz w:val="2"/>
    </w:rPr>
  </w:style>
  <w:style w:type="paragraph" w:styleId="BodyText2">
    <w:name w:val="Body Text 2"/>
    <w:basedOn w:val="Normal"/>
    <w:link w:val="BodyText2Char"/>
    <w:uiPriority w:val="99"/>
    <w:semiHidden/>
    <w:rsid w:val="00D83A2B"/>
    <w:pPr>
      <w:spacing w:line="480" w:lineRule="auto"/>
    </w:pPr>
  </w:style>
  <w:style w:type="character" w:customStyle="1" w:styleId="BodyText2Char">
    <w:name w:val="Body Text 2 Char"/>
    <w:basedOn w:val="DefaultParagraphFont"/>
    <w:link w:val="BodyText2"/>
    <w:uiPriority w:val="99"/>
    <w:semiHidden/>
    <w:locked/>
    <w:rsid w:val="00F45AAB"/>
    <w:rPr>
      <w:rFonts w:ascii="Garamond" w:eastAsia="MS Mincho" w:hAnsi="Garamond" w:cs="Times New Roman"/>
      <w:kern w:val="28"/>
    </w:rPr>
  </w:style>
  <w:style w:type="paragraph" w:styleId="FootnoteText">
    <w:name w:val="footnote text"/>
    <w:basedOn w:val="Normal"/>
    <w:link w:val="FootnoteTextChar"/>
    <w:uiPriority w:val="99"/>
    <w:rsid w:val="00911725"/>
    <w:pPr>
      <w:tabs>
        <w:tab w:val="right" w:pos="9360"/>
      </w:tabs>
      <w:spacing w:before="40" w:after="40"/>
      <w:ind w:left="1440"/>
    </w:pPr>
    <w:rPr>
      <w:sz w:val="18"/>
      <w:szCs w:val="18"/>
    </w:rPr>
  </w:style>
  <w:style w:type="character" w:customStyle="1" w:styleId="FootnoteTextChar">
    <w:name w:val="Footnote Text Char"/>
    <w:basedOn w:val="DefaultParagraphFont"/>
    <w:link w:val="FootnoteText"/>
    <w:uiPriority w:val="99"/>
    <w:locked/>
    <w:rsid w:val="00911725"/>
    <w:rPr>
      <w:rFonts w:ascii="Garamond" w:eastAsia="MS Mincho" w:hAnsi="Garamond" w:cs="Times New Roman"/>
      <w:kern w:val="28"/>
      <w:sz w:val="18"/>
      <w:szCs w:val="18"/>
      <w:lang w:val="en-US" w:eastAsia="en-US" w:bidi="ar-SA"/>
    </w:rPr>
  </w:style>
  <w:style w:type="paragraph" w:styleId="DocumentMap">
    <w:name w:val="Document Map"/>
    <w:basedOn w:val="Normal"/>
    <w:link w:val="DocumentMapChar"/>
    <w:uiPriority w:val="99"/>
    <w:semiHidden/>
    <w:rsid w:val="00D83A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F45AAB"/>
    <w:rPr>
      <w:rFonts w:eastAsia="MS Mincho" w:cs="Times New Roman"/>
      <w:kern w:val="28"/>
      <w:sz w:val="2"/>
    </w:rPr>
  </w:style>
  <w:style w:type="paragraph" w:styleId="BodyText3">
    <w:name w:val="Body Text 3"/>
    <w:basedOn w:val="Normal"/>
    <w:link w:val="BodyText3Char"/>
    <w:uiPriority w:val="99"/>
    <w:semiHidden/>
    <w:rsid w:val="00D83A2B"/>
    <w:rPr>
      <w:sz w:val="16"/>
      <w:szCs w:val="16"/>
    </w:rPr>
  </w:style>
  <w:style w:type="character" w:customStyle="1" w:styleId="BodyText3Char">
    <w:name w:val="Body Text 3 Char"/>
    <w:basedOn w:val="DefaultParagraphFont"/>
    <w:link w:val="BodyText3"/>
    <w:uiPriority w:val="99"/>
    <w:semiHidden/>
    <w:locked/>
    <w:rsid w:val="00F45AAB"/>
    <w:rPr>
      <w:rFonts w:ascii="Garamond" w:eastAsia="MS Mincho" w:hAnsi="Garamond" w:cs="Times New Roman"/>
      <w:kern w:val="28"/>
      <w:sz w:val="16"/>
      <w:szCs w:val="16"/>
    </w:rPr>
  </w:style>
  <w:style w:type="paragraph" w:styleId="EndnoteText">
    <w:name w:val="endnote text"/>
    <w:basedOn w:val="Normal"/>
    <w:link w:val="EndnoteTextChar"/>
    <w:uiPriority w:val="99"/>
    <w:semiHidden/>
    <w:rsid w:val="00D83A2B"/>
  </w:style>
  <w:style w:type="character" w:customStyle="1" w:styleId="EndnoteTextChar">
    <w:name w:val="Endnote Text Char"/>
    <w:basedOn w:val="DefaultParagraphFont"/>
    <w:link w:val="EndnoteText"/>
    <w:uiPriority w:val="99"/>
    <w:semiHidden/>
    <w:locked/>
    <w:rsid w:val="00F45AAB"/>
    <w:rPr>
      <w:rFonts w:ascii="Garamond" w:eastAsia="MS Mincho" w:hAnsi="Garamond" w:cs="Times New Roman"/>
      <w:kern w:val="28"/>
      <w:sz w:val="20"/>
      <w:szCs w:val="20"/>
    </w:rPr>
  </w:style>
  <w:style w:type="paragraph" w:styleId="EnvelopeAddress">
    <w:name w:val="envelope address"/>
    <w:basedOn w:val="Normal"/>
    <w:uiPriority w:val="99"/>
    <w:semiHidden/>
    <w:rsid w:val="00D83A2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rsid w:val="00D83A2B"/>
    <w:rPr>
      <w:rFonts w:cs="Arial"/>
    </w:rPr>
  </w:style>
  <w:style w:type="paragraph" w:customStyle="1" w:styleId="H4">
    <w:name w:val="H4"/>
    <w:next w:val="Body"/>
    <w:link w:val="H4Char"/>
    <w:uiPriority w:val="99"/>
    <w:rsid w:val="00905208"/>
    <w:pPr>
      <w:keepNext/>
      <w:spacing w:before="160"/>
    </w:pPr>
    <w:rPr>
      <w:rFonts w:ascii="Arial" w:eastAsia="MS Mincho" w:hAnsi="Arial" w:cs="Arial"/>
      <w:b/>
      <w:bCs/>
      <w:kern w:val="28"/>
      <w:sz w:val="26"/>
      <w:szCs w:val="26"/>
    </w:rPr>
  </w:style>
  <w:style w:type="paragraph" w:styleId="HTMLAddress">
    <w:name w:val="HTML Address"/>
    <w:basedOn w:val="Normal"/>
    <w:link w:val="HTMLAddressChar"/>
    <w:uiPriority w:val="99"/>
    <w:semiHidden/>
    <w:rsid w:val="00D83A2B"/>
    <w:rPr>
      <w:i/>
      <w:iCs/>
    </w:rPr>
  </w:style>
  <w:style w:type="character" w:customStyle="1" w:styleId="HTMLAddressChar">
    <w:name w:val="HTML Address Char"/>
    <w:basedOn w:val="DefaultParagraphFont"/>
    <w:link w:val="HTMLAddress"/>
    <w:uiPriority w:val="99"/>
    <w:semiHidden/>
    <w:locked/>
    <w:rsid w:val="00F45AAB"/>
    <w:rPr>
      <w:rFonts w:ascii="Garamond" w:eastAsia="MS Mincho" w:hAnsi="Garamond" w:cs="Times New Roman"/>
      <w:i/>
      <w:iCs/>
      <w:kern w:val="28"/>
    </w:rPr>
  </w:style>
  <w:style w:type="paragraph" w:styleId="HTMLPreformatted">
    <w:name w:val="HTML Preformatted"/>
    <w:basedOn w:val="Normal"/>
    <w:link w:val="HTMLPreformattedChar"/>
    <w:uiPriority w:val="99"/>
    <w:semiHidden/>
    <w:rsid w:val="00D83A2B"/>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F45AAB"/>
    <w:rPr>
      <w:rFonts w:ascii="Courier New" w:eastAsia="MS Mincho" w:hAnsi="Courier New" w:cs="Courier New"/>
      <w:kern w:val="28"/>
      <w:sz w:val="20"/>
      <w:szCs w:val="20"/>
    </w:rPr>
  </w:style>
  <w:style w:type="paragraph" w:styleId="List">
    <w:name w:val="List"/>
    <w:basedOn w:val="Normal"/>
    <w:uiPriority w:val="99"/>
    <w:semiHidden/>
    <w:rsid w:val="00D83A2B"/>
    <w:pPr>
      <w:ind w:left="360" w:hanging="360"/>
    </w:pPr>
  </w:style>
  <w:style w:type="paragraph" w:styleId="BodyTextFirstIndent2">
    <w:name w:val="Body Text First Indent 2"/>
    <w:basedOn w:val="BodyTextIndent"/>
    <w:link w:val="BodyTextFirstIndent2Char"/>
    <w:uiPriority w:val="99"/>
    <w:semiHidden/>
    <w:rsid w:val="00D83A2B"/>
    <w:pPr>
      <w:ind w:firstLine="210"/>
    </w:pPr>
  </w:style>
  <w:style w:type="character" w:customStyle="1" w:styleId="BodyTextFirstIndent2Char">
    <w:name w:val="Body Text First Indent 2 Char"/>
    <w:basedOn w:val="BodyTextIndentChar"/>
    <w:link w:val="BodyTextFirstIndent2"/>
    <w:uiPriority w:val="99"/>
    <w:semiHidden/>
    <w:locked/>
    <w:rsid w:val="00F45AAB"/>
    <w:rPr>
      <w:rFonts w:ascii="Garamond" w:eastAsia="MS Mincho" w:hAnsi="Garamond" w:cs="Times New Roman"/>
      <w:kern w:val="28"/>
    </w:rPr>
  </w:style>
  <w:style w:type="paragraph" w:styleId="BodyTextIndent2">
    <w:name w:val="Body Text Indent 2"/>
    <w:basedOn w:val="Normal"/>
    <w:link w:val="BodyTextIndent2Char"/>
    <w:uiPriority w:val="99"/>
    <w:semiHidden/>
    <w:rsid w:val="00D83A2B"/>
    <w:pPr>
      <w:spacing w:line="480" w:lineRule="auto"/>
      <w:ind w:left="360"/>
    </w:pPr>
  </w:style>
  <w:style w:type="character" w:customStyle="1" w:styleId="BodyTextIndent2Char">
    <w:name w:val="Body Text Indent 2 Char"/>
    <w:basedOn w:val="DefaultParagraphFont"/>
    <w:link w:val="BodyTextIndent2"/>
    <w:uiPriority w:val="99"/>
    <w:semiHidden/>
    <w:locked/>
    <w:rsid w:val="00F45AAB"/>
    <w:rPr>
      <w:rFonts w:ascii="Garamond" w:eastAsia="MS Mincho" w:hAnsi="Garamond" w:cs="Times New Roman"/>
      <w:kern w:val="28"/>
    </w:rPr>
  </w:style>
  <w:style w:type="paragraph" w:styleId="BodyTextIndent3">
    <w:name w:val="Body Text Indent 3"/>
    <w:basedOn w:val="Normal"/>
    <w:link w:val="BodyTextIndent3Char"/>
    <w:uiPriority w:val="99"/>
    <w:semiHidden/>
    <w:rsid w:val="00D83A2B"/>
    <w:pPr>
      <w:ind w:left="360"/>
    </w:pPr>
    <w:rPr>
      <w:sz w:val="16"/>
      <w:szCs w:val="16"/>
    </w:rPr>
  </w:style>
  <w:style w:type="character" w:customStyle="1" w:styleId="BodyTextIndent3Char">
    <w:name w:val="Body Text Indent 3 Char"/>
    <w:basedOn w:val="DefaultParagraphFont"/>
    <w:link w:val="BodyTextIndent3"/>
    <w:uiPriority w:val="99"/>
    <w:semiHidden/>
    <w:locked/>
    <w:rsid w:val="00F45AAB"/>
    <w:rPr>
      <w:rFonts w:ascii="Garamond" w:eastAsia="MS Mincho" w:hAnsi="Garamond" w:cs="Times New Roman"/>
      <w:kern w:val="28"/>
      <w:sz w:val="16"/>
      <w:szCs w:val="16"/>
    </w:rPr>
  </w:style>
  <w:style w:type="paragraph" w:styleId="CommentSubject">
    <w:name w:val="annotation subject"/>
    <w:basedOn w:val="CommentText"/>
    <w:next w:val="CommentText"/>
    <w:link w:val="CommentSubjectChar"/>
    <w:uiPriority w:val="99"/>
    <w:semiHidden/>
    <w:rsid w:val="00D83A2B"/>
    <w:rPr>
      <w:b/>
      <w:bCs/>
    </w:rPr>
  </w:style>
  <w:style w:type="character" w:customStyle="1" w:styleId="CommentSubjectChar">
    <w:name w:val="Comment Subject Char"/>
    <w:basedOn w:val="CommentTextChar"/>
    <w:link w:val="CommentSubject"/>
    <w:uiPriority w:val="99"/>
    <w:semiHidden/>
    <w:locked/>
    <w:rsid w:val="00F45AAB"/>
    <w:rPr>
      <w:rFonts w:ascii="Garamond" w:eastAsia="MS Mincho" w:hAnsi="Garamond" w:cs="Times New Roman"/>
      <w:b/>
      <w:bCs/>
      <w:kern w:val="28"/>
      <w:sz w:val="20"/>
      <w:szCs w:val="20"/>
    </w:rPr>
  </w:style>
  <w:style w:type="paragraph" w:styleId="ListBullet">
    <w:name w:val="List Bullet"/>
    <w:basedOn w:val="Normal"/>
    <w:autoRedefine/>
    <w:uiPriority w:val="99"/>
    <w:semiHidden/>
    <w:rsid w:val="00D83A2B"/>
    <w:pPr>
      <w:tabs>
        <w:tab w:val="num" w:pos="360"/>
      </w:tabs>
      <w:ind w:left="360" w:hanging="360"/>
    </w:pPr>
  </w:style>
  <w:style w:type="character" w:customStyle="1" w:styleId="H4Char">
    <w:name w:val="H4 Char"/>
    <w:basedOn w:val="DefaultParagraphFont"/>
    <w:link w:val="H4"/>
    <w:uiPriority w:val="99"/>
    <w:locked/>
    <w:rsid w:val="00905208"/>
    <w:rPr>
      <w:rFonts w:ascii="Arial" w:eastAsia="MS Mincho" w:hAnsi="Arial" w:cs="Arial"/>
      <w:b/>
      <w:bCs/>
      <w:kern w:val="28"/>
      <w:sz w:val="26"/>
      <w:szCs w:val="26"/>
      <w:lang w:val="en-US" w:eastAsia="en-US" w:bidi="ar-SA"/>
    </w:rPr>
  </w:style>
  <w:style w:type="paragraph" w:styleId="ListContinue">
    <w:name w:val="List Continue"/>
    <w:basedOn w:val="Normal"/>
    <w:uiPriority w:val="99"/>
    <w:semiHidden/>
    <w:rsid w:val="00D83A2B"/>
    <w:pPr>
      <w:ind w:left="360"/>
    </w:pPr>
  </w:style>
  <w:style w:type="paragraph" w:styleId="List2">
    <w:name w:val="List 2"/>
    <w:basedOn w:val="Normal"/>
    <w:uiPriority w:val="99"/>
    <w:semiHidden/>
    <w:rsid w:val="00D83A2B"/>
    <w:pPr>
      <w:ind w:left="720" w:hanging="360"/>
    </w:pPr>
  </w:style>
  <w:style w:type="paragraph" w:styleId="List3">
    <w:name w:val="List 3"/>
    <w:basedOn w:val="Normal"/>
    <w:uiPriority w:val="99"/>
    <w:semiHidden/>
    <w:rsid w:val="00D83A2B"/>
    <w:pPr>
      <w:ind w:left="1080" w:hanging="360"/>
    </w:pPr>
  </w:style>
  <w:style w:type="paragraph" w:styleId="List4">
    <w:name w:val="List 4"/>
    <w:basedOn w:val="Normal"/>
    <w:uiPriority w:val="99"/>
    <w:semiHidden/>
    <w:rsid w:val="00D83A2B"/>
    <w:pPr>
      <w:ind w:left="1440" w:hanging="360"/>
    </w:pPr>
  </w:style>
  <w:style w:type="paragraph" w:styleId="List5">
    <w:name w:val="List 5"/>
    <w:basedOn w:val="Normal"/>
    <w:uiPriority w:val="99"/>
    <w:semiHidden/>
    <w:rsid w:val="00D83A2B"/>
    <w:pPr>
      <w:ind w:left="1800" w:hanging="360"/>
    </w:pPr>
  </w:style>
  <w:style w:type="paragraph" w:styleId="ListNumber">
    <w:name w:val="List Number"/>
    <w:basedOn w:val="Normal"/>
    <w:uiPriority w:val="99"/>
    <w:semiHidden/>
    <w:rsid w:val="00D83A2B"/>
  </w:style>
  <w:style w:type="paragraph" w:styleId="ListBullet2">
    <w:name w:val="List Bullet 2"/>
    <w:basedOn w:val="Normal"/>
    <w:autoRedefine/>
    <w:uiPriority w:val="99"/>
    <w:semiHidden/>
    <w:rsid w:val="00D83A2B"/>
    <w:pPr>
      <w:tabs>
        <w:tab w:val="num" w:pos="720"/>
      </w:tabs>
      <w:ind w:left="720" w:hanging="360"/>
    </w:pPr>
  </w:style>
  <w:style w:type="paragraph" w:styleId="ListBullet3">
    <w:name w:val="List Bullet 3"/>
    <w:basedOn w:val="Normal"/>
    <w:autoRedefine/>
    <w:uiPriority w:val="99"/>
    <w:semiHidden/>
    <w:rsid w:val="00D83A2B"/>
    <w:pPr>
      <w:tabs>
        <w:tab w:val="num" w:pos="1080"/>
      </w:tabs>
      <w:ind w:left="1080" w:hanging="360"/>
    </w:pPr>
  </w:style>
  <w:style w:type="paragraph" w:styleId="ListBullet4">
    <w:name w:val="List Bullet 4"/>
    <w:basedOn w:val="Normal"/>
    <w:autoRedefine/>
    <w:uiPriority w:val="99"/>
    <w:semiHidden/>
    <w:rsid w:val="00D83A2B"/>
    <w:pPr>
      <w:tabs>
        <w:tab w:val="num" w:pos="1440"/>
      </w:tabs>
      <w:ind w:left="1440" w:hanging="360"/>
    </w:pPr>
  </w:style>
  <w:style w:type="paragraph" w:styleId="MacroText">
    <w:name w:val="macro"/>
    <w:link w:val="MacroTextChar"/>
    <w:uiPriority w:val="99"/>
    <w:semiHidden/>
    <w:rsid w:val="00D83A2B"/>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MS Mincho" w:hAnsi="Courier New" w:cs="Courier New"/>
      <w:kern w:val="28"/>
      <w:sz w:val="20"/>
      <w:szCs w:val="20"/>
    </w:rPr>
  </w:style>
  <w:style w:type="character" w:customStyle="1" w:styleId="MacroTextChar">
    <w:name w:val="Macro Text Char"/>
    <w:basedOn w:val="DefaultParagraphFont"/>
    <w:link w:val="MacroText"/>
    <w:uiPriority w:val="99"/>
    <w:semiHidden/>
    <w:locked/>
    <w:rsid w:val="00F45AAB"/>
    <w:rPr>
      <w:rFonts w:ascii="Courier New" w:eastAsia="MS Mincho" w:hAnsi="Courier New" w:cs="Courier New"/>
      <w:kern w:val="28"/>
      <w:lang w:val="en-US" w:eastAsia="en-US" w:bidi="ar-SA"/>
    </w:rPr>
  </w:style>
  <w:style w:type="paragraph" w:styleId="MessageHeader">
    <w:name w:val="Message Header"/>
    <w:basedOn w:val="Normal"/>
    <w:link w:val="MessageHeaderChar"/>
    <w:uiPriority w:val="99"/>
    <w:semiHidden/>
    <w:rsid w:val="00D83A2B"/>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uiPriority w:val="99"/>
    <w:semiHidden/>
    <w:locked/>
    <w:rsid w:val="00F45AAB"/>
    <w:rPr>
      <w:rFonts w:ascii="Cambria" w:hAnsi="Cambria" w:cs="Times New Roman"/>
      <w:kern w:val="28"/>
      <w:sz w:val="24"/>
      <w:szCs w:val="24"/>
      <w:shd w:val="pct20" w:color="auto" w:fill="auto"/>
    </w:rPr>
  </w:style>
  <w:style w:type="paragraph" w:styleId="NormalWeb">
    <w:name w:val="Normal (Web)"/>
    <w:basedOn w:val="Normal"/>
    <w:uiPriority w:val="99"/>
    <w:semiHidden/>
    <w:rsid w:val="00D83A2B"/>
    <w:rPr>
      <w:rFonts w:ascii="Times New Roman" w:hAnsi="Times New Roman"/>
      <w:sz w:val="24"/>
      <w:szCs w:val="24"/>
    </w:rPr>
  </w:style>
  <w:style w:type="paragraph" w:styleId="NormalIndent">
    <w:name w:val="Normal Indent"/>
    <w:basedOn w:val="Normal"/>
    <w:uiPriority w:val="99"/>
    <w:semiHidden/>
    <w:rsid w:val="00D83A2B"/>
    <w:pPr>
      <w:ind w:left="720"/>
    </w:pPr>
  </w:style>
  <w:style w:type="paragraph" w:styleId="ListBullet5">
    <w:name w:val="List Bullet 5"/>
    <w:basedOn w:val="Normal"/>
    <w:autoRedefine/>
    <w:uiPriority w:val="99"/>
    <w:semiHidden/>
    <w:rsid w:val="00D83A2B"/>
    <w:pPr>
      <w:tabs>
        <w:tab w:val="num" w:pos="1800"/>
      </w:tabs>
      <w:ind w:left="1800" w:hanging="360"/>
    </w:pPr>
  </w:style>
  <w:style w:type="paragraph" w:styleId="PlainText">
    <w:name w:val="Plain Text"/>
    <w:basedOn w:val="Normal"/>
    <w:link w:val="PlainTextChar"/>
    <w:uiPriority w:val="99"/>
    <w:semiHidden/>
    <w:rsid w:val="00D83A2B"/>
    <w:rPr>
      <w:rFonts w:ascii="Courier New" w:hAnsi="Courier New" w:cs="Courier New"/>
    </w:rPr>
  </w:style>
  <w:style w:type="character" w:customStyle="1" w:styleId="PlainTextChar">
    <w:name w:val="Plain Text Char"/>
    <w:basedOn w:val="DefaultParagraphFont"/>
    <w:link w:val="PlainText"/>
    <w:uiPriority w:val="99"/>
    <w:semiHidden/>
    <w:locked/>
    <w:rsid w:val="00F45AAB"/>
    <w:rPr>
      <w:rFonts w:ascii="Courier New" w:eastAsia="MS Mincho" w:hAnsi="Courier New" w:cs="Courier New"/>
      <w:kern w:val="28"/>
      <w:sz w:val="20"/>
      <w:szCs w:val="20"/>
    </w:rPr>
  </w:style>
  <w:style w:type="paragraph" w:styleId="Salutation">
    <w:name w:val="Salutation"/>
    <w:basedOn w:val="Normal"/>
    <w:next w:val="Normal"/>
    <w:link w:val="SalutationChar"/>
    <w:uiPriority w:val="99"/>
    <w:semiHidden/>
    <w:rsid w:val="00D83A2B"/>
  </w:style>
  <w:style w:type="character" w:customStyle="1" w:styleId="SalutationChar">
    <w:name w:val="Salutation Char"/>
    <w:basedOn w:val="DefaultParagraphFont"/>
    <w:link w:val="Salutation"/>
    <w:uiPriority w:val="99"/>
    <w:semiHidden/>
    <w:locked/>
    <w:rsid w:val="00F45AAB"/>
    <w:rPr>
      <w:rFonts w:ascii="Garamond" w:eastAsia="MS Mincho" w:hAnsi="Garamond" w:cs="Times New Roman"/>
      <w:kern w:val="28"/>
    </w:rPr>
  </w:style>
  <w:style w:type="paragraph" w:styleId="Signature">
    <w:name w:val="Signature"/>
    <w:basedOn w:val="Normal"/>
    <w:link w:val="SignatureChar"/>
    <w:uiPriority w:val="99"/>
    <w:semiHidden/>
    <w:rsid w:val="00D83A2B"/>
    <w:pPr>
      <w:ind w:left="4320"/>
    </w:pPr>
  </w:style>
  <w:style w:type="character" w:customStyle="1" w:styleId="SignatureChar">
    <w:name w:val="Signature Char"/>
    <w:basedOn w:val="DefaultParagraphFont"/>
    <w:link w:val="Signature"/>
    <w:uiPriority w:val="99"/>
    <w:semiHidden/>
    <w:locked/>
    <w:rsid w:val="00F45AAB"/>
    <w:rPr>
      <w:rFonts w:ascii="Garamond" w:eastAsia="MS Mincho" w:hAnsi="Garamond" w:cs="Times New Roman"/>
      <w:kern w:val="28"/>
    </w:rPr>
  </w:style>
  <w:style w:type="paragraph" w:styleId="Subtitle">
    <w:name w:val="Subtitle"/>
    <w:basedOn w:val="Normal"/>
    <w:link w:val="SubtitleChar"/>
    <w:uiPriority w:val="99"/>
    <w:qFormat/>
    <w:rsid w:val="00D83A2B"/>
    <w:pPr>
      <w:spacing w:after="60"/>
      <w:jc w:val="center"/>
      <w:outlineLvl w:val="1"/>
    </w:pPr>
    <w:rPr>
      <w:rFonts w:cs="Arial"/>
      <w:sz w:val="24"/>
      <w:szCs w:val="24"/>
    </w:rPr>
  </w:style>
  <w:style w:type="character" w:customStyle="1" w:styleId="SubtitleChar">
    <w:name w:val="Subtitle Char"/>
    <w:basedOn w:val="DefaultParagraphFont"/>
    <w:link w:val="Subtitle"/>
    <w:uiPriority w:val="99"/>
    <w:locked/>
    <w:rsid w:val="00F45AAB"/>
    <w:rPr>
      <w:rFonts w:ascii="Cambria" w:hAnsi="Cambria" w:cs="Times New Roman"/>
      <w:kern w:val="28"/>
      <w:sz w:val="24"/>
      <w:szCs w:val="24"/>
    </w:rPr>
  </w:style>
  <w:style w:type="paragraph" w:styleId="TableofAuthorities">
    <w:name w:val="table of authorities"/>
    <w:basedOn w:val="Normal"/>
    <w:next w:val="Normal"/>
    <w:uiPriority w:val="99"/>
    <w:semiHidden/>
    <w:rsid w:val="00D83A2B"/>
    <w:pPr>
      <w:ind w:left="200" w:hanging="200"/>
    </w:pPr>
  </w:style>
  <w:style w:type="paragraph" w:styleId="TableofFigures">
    <w:name w:val="table of figures"/>
    <w:basedOn w:val="Normal"/>
    <w:next w:val="Normal"/>
    <w:uiPriority w:val="99"/>
    <w:semiHidden/>
    <w:rsid w:val="00D83A2B"/>
    <w:pPr>
      <w:ind w:left="400" w:hanging="400"/>
    </w:pPr>
  </w:style>
  <w:style w:type="paragraph" w:styleId="Title">
    <w:name w:val="Title"/>
    <w:basedOn w:val="Normal"/>
    <w:link w:val="TitleChar"/>
    <w:uiPriority w:val="99"/>
    <w:qFormat/>
    <w:rsid w:val="00D83A2B"/>
    <w:pPr>
      <w:pBdr>
        <w:bottom w:val="single" w:sz="18" w:space="1" w:color="auto"/>
      </w:pBdr>
      <w:spacing w:before="240" w:after="240"/>
      <w:outlineLvl w:val="0"/>
    </w:pPr>
    <w:rPr>
      <w:rFonts w:cs="Arial"/>
      <w:b/>
      <w:bCs/>
      <w:sz w:val="32"/>
      <w:szCs w:val="32"/>
    </w:rPr>
  </w:style>
  <w:style w:type="character" w:customStyle="1" w:styleId="TitleChar">
    <w:name w:val="Title Char"/>
    <w:basedOn w:val="DefaultParagraphFont"/>
    <w:link w:val="Title"/>
    <w:uiPriority w:val="99"/>
    <w:locked/>
    <w:rsid w:val="002A0306"/>
    <w:rPr>
      <w:rFonts w:ascii="Garamond" w:eastAsia="MS Mincho" w:hAnsi="Garamond" w:cs="Arial"/>
      <w:b/>
      <w:bCs/>
      <w:kern w:val="28"/>
      <w:sz w:val="32"/>
      <w:szCs w:val="32"/>
      <w:lang w:val="en-US" w:eastAsia="en-US" w:bidi="ar-SA"/>
    </w:rPr>
  </w:style>
  <w:style w:type="paragraph" w:styleId="TOAHeading">
    <w:name w:val="toa heading"/>
    <w:basedOn w:val="Normal"/>
    <w:next w:val="Normal"/>
    <w:uiPriority w:val="99"/>
    <w:semiHidden/>
    <w:rsid w:val="00D83A2B"/>
    <w:pPr>
      <w:spacing w:before="120"/>
    </w:pPr>
    <w:rPr>
      <w:rFonts w:cs="Arial"/>
      <w:b/>
      <w:bCs/>
      <w:sz w:val="24"/>
      <w:szCs w:val="24"/>
    </w:rPr>
  </w:style>
  <w:style w:type="paragraph" w:styleId="ListContinue2">
    <w:name w:val="List Continue 2"/>
    <w:basedOn w:val="Normal"/>
    <w:uiPriority w:val="99"/>
    <w:semiHidden/>
    <w:rsid w:val="00D83A2B"/>
    <w:pPr>
      <w:ind w:left="720"/>
    </w:pPr>
  </w:style>
  <w:style w:type="paragraph" w:styleId="ListContinue3">
    <w:name w:val="List Continue 3"/>
    <w:basedOn w:val="Normal"/>
    <w:uiPriority w:val="99"/>
    <w:semiHidden/>
    <w:rsid w:val="00D83A2B"/>
    <w:pPr>
      <w:ind w:left="1080"/>
    </w:pPr>
  </w:style>
  <w:style w:type="paragraph" w:styleId="ListContinue4">
    <w:name w:val="List Continue 4"/>
    <w:basedOn w:val="Normal"/>
    <w:uiPriority w:val="99"/>
    <w:semiHidden/>
    <w:rsid w:val="00D83A2B"/>
    <w:pPr>
      <w:ind w:left="1440"/>
    </w:pPr>
  </w:style>
  <w:style w:type="paragraph" w:styleId="ListContinue5">
    <w:name w:val="List Continue 5"/>
    <w:basedOn w:val="Normal"/>
    <w:uiPriority w:val="99"/>
    <w:semiHidden/>
    <w:rsid w:val="00D83A2B"/>
    <w:pPr>
      <w:ind w:left="1800"/>
    </w:pPr>
  </w:style>
  <w:style w:type="paragraph" w:styleId="ListNumber4">
    <w:name w:val="List Number 4"/>
    <w:basedOn w:val="Normal"/>
    <w:uiPriority w:val="99"/>
    <w:semiHidden/>
    <w:rsid w:val="00D83A2B"/>
    <w:pPr>
      <w:tabs>
        <w:tab w:val="num" w:pos="1440"/>
      </w:tabs>
      <w:ind w:left="1440" w:hanging="360"/>
    </w:pPr>
  </w:style>
  <w:style w:type="paragraph" w:styleId="ListNumber5">
    <w:name w:val="List Number 5"/>
    <w:basedOn w:val="Normal"/>
    <w:uiPriority w:val="99"/>
    <w:semiHidden/>
    <w:rsid w:val="00D83A2B"/>
    <w:pPr>
      <w:tabs>
        <w:tab w:val="num" w:pos="1800"/>
      </w:tabs>
      <w:ind w:left="1800" w:hanging="360"/>
    </w:pPr>
  </w:style>
  <w:style w:type="table" w:styleId="Table3Deffects2">
    <w:name w:val="Table 3D effects 2"/>
    <w:basedOn w:val="TableNormal"/>
    <w:uiPriority w:val="99"/>
    <w:semiHidden/>
    <w:rsid w:val="00D83A2B"/>
    <w:pPr>
      <w:spacing w:after="120"/>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rsid w:val="009E39E0"/>
    <w:pPr>
      <w:widowControl w:val="0"/>
      <w:autoSpaceDE w:val="0"/>
      <w:autoSpaceDN w:val="0"/>
      <w:adjustRightInd w:val="0"/>
    </w:pPr>
    <w:rPr>
      <w:rFonts w:ascii="Garamond" w:hAnsi="Garamond" w:cs="Garamond"/>
      <w:color w:val="000000"/>
      <w:sz w:val="24"/>
      <w:szCs w:val="24"/>
    </w:rPr>
  </w:style>
  <w:style w:type="paragraph" w:customStyle="1" w:styleId="IndexStyle">
    <w:name w:val="Index Style"/>
    <w:basedOn w:val="Title"/>
    <w:uiPriority w:val="99"/>
    <w:rsid w:val="00D83A2B"/>
  </w:style>
  <w:style w:type="paragraph" w:customStyle="1" w:styleId="FrontCoverSubTitle">
    <w:name w:val="FrontCover Sub Title"/>
    <w:uiPriority w:val="99"/>
    <w:rsid w:val="00D83A2B"/>
    <w:pPr>
      <w:spacing w:before="240" w:after="240"/>
      <w:jc w:val="center"/>
    </w:pPr>
    <w:rPr>
      <w:rFonts w:ascii="Garamond" w:eastAsia="MS Mincho" w:hAnsi="Garamond"/>
      <w:b/>
      <w:kern w:val="28"/>
      <w:sz w:val="44"/>
      <w:szCs w:val="44"/>
    </w:rPr>
  </w:style>
  <w:style w:type="paragraph" w:customStyle="1" w:styleId="FrontCoverTitle">
    <w:name w:val="FrontCover Title"/>
    <w:uiPriority w:val="99"/>
    <w:rsid w:val="00D83A2B"/>
    <w:pPr>
      <w:spacing w:after="120"/>
      <w:jc w:val="center"/>
    </w:pPr>
    <w:rPr>
      <w:rFonts w:ascii="Arial" w:eastAsia="MS Mincho" w:hAnsi="Arial"/>
      <w:b/>
      <w:i/>
      <w:kern w:val="28"/>
      <w:sz w:val="52"/>
      <w:szCs w:val="52"/>
    </w:rPr>
  </w:style>
  <w:style w:type="paragraph" w:customStyle="1" w:styleId="TableCaption">
    <w:name w:val="Table Caption"/>
    <w:link w:val="TableCaptionChar"/>
    <w:uiPriority w:val="99"/>
    <w:rsid w:val="00D83A2B"/>
    <w:pPr>
      <w:spacing w:before="200" w:after="60"/>
      <w:ind w:left="1440"/>
      <w:jc w:val="center"/>
    </w:pPr>
    <w:rPr>
      <w:rFonts w:ascii="Garamond" w:eastAsia="MS Mincho" w:hAnsi="Garamond"/>
      <w:b/>
      <w:bCs/>
      <w:kern w:val="28"/>
      <w:sz w:val="24"/>
      <w:szCs w:val="24"/>
    </w:rPr>
  </w:style>
  <w:style w:type="character" w:styleId="FootnoteReference">
    <w:name w:val="footnote reference"/>
    <w:basedOn w:val="DefaultParagraphFont"/>
    <w:uiPriority w:val="99"/>
    <w:semiHidden/>
    <w:rsid w:val="00D83A2B"/>
    <w:rPr>
      <w:rFonts w:cs="Times New Roman"/>
      <w:vertAlign w:val="superscript"/>
    </w:rPr>
  </w:style>
  <w:style w:type="character" w:customStyle="1" w:styleId="BodyChar1">
    <w:name w:val="Body Char1"/>
    <w:basedOn w:val="DefaultParagraphFont"/>
    <w:link w:val="Body"/>
    <w:uiPriority w:val="99"/>
    <w:locked/>
    <w:rsid w:val="00D83A2B"/>
    <w:rPr>
      <w:rFonts w:ascii="Garamond" w:eastAsia="MS Mincho" w:hAnsi="Garamond" w:cs="Times New Roman"/>
      <w:kern w:val="28"/>
      <w:sz w:val="24"/>
      <w:szCs w:val="24"/>
      <w:lang w:val="en-US" w:eastAsia="en-US" w:bidi="ar-SA"/>
    </w:rPr>
  </w:style>
  <w:style w:type="paragraph" w:customStyle="1" w:styleId="H1Line">
    <w:name w:val="H1 Line"/>
    <w:basedOn w:val="BodyText"/>
    <w:next w:val="BodyText"/>
    <w:uiPriority w:val="99"/>
    <w:rsid w:val="00D83A2B"/>
    <w:pPr>
      <w:spacing w:before="120"/>
    </w:pPr>
    <w:rPr>
      <w:sz w:val="24"/>
      <w:szCs w:val="24"/>
    </w:rPr>
  </w:style>
  <w:style w:type="paragraph" w:customStyle="1" w:styleId="FooterTop">
    <w:name w:val="Footer Top"/>
    <w:basedOn w:val="Footer"/>
    <w:uiPriority w:val="99"/>
    <w:rsid w:val="00D83A2B"/>
    <w:pPr>
      <w:pBdr>
        <w:top w:val="none" w:sz="0" w:space="0" w:color="auto"/>
      </w:pBdr>
      <w:tabs>
        <w:tab w:val="clear" w:pos="5040"/>
      </w:tabs>
      <w:spacing w:before="120"/>
    </w:pPr>
  </w:style>
  <w:style w:type="paragraph" w:customStyle="1" w:styleId="BulletList3rdLevel">
    <w:name w:val="Bullet List_3rd Level"/>
    <w:uiPriority w:val="99"/>
    <w:semiHidden/>
    <w:rsid w:val="00D83A2B"/>
    <w:pPr>
      <w:numPr>
        <w:ilvl w:val="2"/>
        <w:numId w:val="12"/>
      </w:numPr>
      <w:spacing w:after="120"/>
    </w:pPr>
    <w:rPr>
      <w:rFonts w:ascii="Garamond" w:eastAsia="MS Mincho" w:hAnsi="Garamond"/>
      <w:kern w:val="28"/>
      <w:sz w:val="24"/>
      <w:szCs w:val="24"/>
    </w:rPr>
  </w:style>
  <w:style w:type="character" w:customStyle="1" w:styleId="H2Char1">
    <w:name w:val="H2 Char1"/>
    <w:basedOn w:val="DefaultParagraphFont"/>
    <w:link w:val="H2"/>
    <w:uiPriority w:val="99"/>
    <w:locked/>
    <w:rsid w:val="001A09CB"/>
    <w:rPr>
      <w:rFonts w:ascii="Garamond" w:eastAsia="MS Mincho" w:hAnsi="Garamond" w:cs="Arial"/>
      <w:b/>
      <w:bCs/>
      <w:kern w:val="28"/>
      <w:sz w:val="28"/>
      <w:szCs w:val="28"/>
      <w:lang w:val="en-US" w:eastAsia="en-US" w:bidi="ar-SA"/>
    </w:rPr>
  </w:style>
  <w:style w:type="paragraph" w:customStyle="1" w:styleId="IMPLevel1Header">
    <w:name w:val="IMPLevel1Header"/>
    <w:uiPriority w:val="99"/>
    <w:rsid w:val="002A0306"/>
    <w:pPr>
      <w:keepNext/>
      <w:widowControl w:val="0"/>
      <w:tabs>
        <w:tab w:val="left" w:pos="1440"/>
        <w:tab w:val="left" w:pos="2304"/>
        <w:tab w:val="left" w:pos="3312"/>
      </w:tabs>
      <w:spacing w:before="240" w:after="120" w:line="276" w:lineRule="auto"/>
    </w:pPr>
    <w:rPr>
      <w:rFonts w:ascii="Arial" w:hAnsi="Arial"/>
      <w:b/>
      <w:sz w:val="24"/>
      <w:szCs w:val="24"/>
    </w:rPr>
  </w:style>
  <w:style w:type="paragraph" w:customStyle="1" w:styleId="Graphic">
    <w:name w:val="Graphic"/>
    <w:link w:val="GraphicChar"/>
    <w:uiPriority w:val="99"/>
    <w:rsid w:val="00D83A2B"/>
    <w:pPr>
      <w:spacing w:before="160"/>
      <w:ind w:left="1440"/>
      <w:jc w:val="center"/>
    </w:pPr>
    <w:rPr>
      <w:rFonts w:ascii="Garamond" w:eastAsia="MS Mincho" w:hAnsi="Garamond"/>
      <w:kern w:val="28"/>
      <w:sz w:val="24"/>
      <w:szCs w:val="24"/>
    </w:rPr>
  </w:style>
  <w:style w:type="paragraph" w:customStyle="1" w:styleId="IMPOutlineLevel2">
    <w:name w:val="IMPOutlineLevel2"/>
    <w:uiPriority w:val="99"/>
    <w:rsid w:val="002A0306"/>
    <w:pPr>
      <w:numPr>
        <w:ilvl w:val="1"/>
        <w:numId w:val="23"/>
      </w:numPr>
      <w:spacing w:after="120" w:line="276" w:lineRule="auto"/>
    </w:pPr>
    <w:rPr>
      <w:rFonts w:ascii="Calibri" w:hAnsi="Calibri"/>
    </w:rPr>
  </w:style>
  <w:style w:type="paragraph" w:customStyle="1" w:styleId="IMPOutlineLevel3">
    <w:name w:val="IMPOutlineLevel3"/>
    <w:uiPriority w:val="99"/>
    <w:rsid w:val="002A0306"/>
    <w:pPr>
      <w:numPr>
        <w:ilvl w:val="2"/>
        <w:numId w:val="23"/>
      </w:numPr>
      <w:spacing w:after="120" w:line="276" w:lineRule="auto"/>
    </w:pPr>
    <w:rPr>
      <w:rFonts w:ascii="Calibri" w:hAnsi="Calibri"/>
    </w:rPr>
  </w:style>
  <w:style w:type="paragraph" w:customStyle="1" w:styleId="IMPOutlineLevel4">
    <w:name w:val="IMPOutlineLevel4"/>
    <w:uiPriority w:val="99"/>
    <w:rsid w:val="002A0306"/>
    <w:pPr>
      <w:numPr>
        <w:ilvl w:val="3"/>
        <w:numId w:val="23"/>
      </w:numPr>
      <w:spacing w:after="120" w:line="276" w:lineRule="auto"/>
    </w:pPr>
    <w:rPr>
      <w:rFonts w:ascii="Calibri" w:hAnsi="Calibri"/>
    </w:rPr>
  </w:style>
  <w:style w:type="paragraph" w:customStyle="1" w:styleId="IMPOutlineLevel5">
    <w:name w:val="IMPOutlineLevel5"/>
    <w:uiPriority w:val="99"/>
    <w:rsid w:val="002A0306"/>
    <w:pPr>
      <w:numPr>
        <w:ilvl w:val="4"/>
        <w:numId w:val="23"/>
      </w:numPr>
      <w:tabs>
        <w:tab w:val="left" w:pos="4752"/>
      </w:tabs>
      <w:spacing w:after="60" w:line="276" w:lineRule="auto"/>
    </w:pPr>
    <w:rPr>
      <w:rFonts w:ascii="Calibri" w:hAnsi="Calibri"/>
    </w:rPr>
  </w:style>
  <w:style w:type="paragraph" w:customStyle="1" w:styleId="IMPOutlineLevel6">
    <w:name w:val="IMPOutlineLevel6"/>
    <w:uiPriority w:val="99"/>
    <w:rsid w:val="002A0306"/>
    <w:pPr>
      <w:numPr>
        <w:ilvl w:val="5"/>
        <w:numId w:val="23"/>
      </w:numPr>
      <w:spacing w:after="60" w:line="276" w:lineRule="auto"/>
    </w:pPr>
    <w:rPr>
      <w:rFonts w:ascii="Calibri" w:hAnsi="Calibri"/>
      <w:color w:val="000000"/>
    </w:rPr>
  </w:style>
  <w:style w:type="character" w:customStyle="1" w:styleId="IMPOutlineLevel3Char">
    <w:name w:val="IMPOutlineLevel3 Char"/>
    <w:basedOn w:val="DefaultParagraphFont"/>
    <w:uiPriority w:val="99"/>
    <w:rsid w:val="002A0306"/>
    <w:rPr>
      <w:rFonts w:cs="Times New Roman"/>
      <w:sz w:val="22"/>
      <w:szCs w:val="22"/>
      <w:lang w:val="en-US" w:eastAsia="en-US" w:bidi="ar-SA"/>
    </w:rPr>
  </w:style>
  <w:style w:type="character" w:customStyle="1" w:styleId="BulletChar">
    <w:name w:val="Bullet Char"/>
    <w:basedOn w:val="DefaultParagraphFont"/>
    <w:link w:val="Bullet"/>
    <w:uiPriority w:val="99"/>
    <w:locked/>
    <w:rsid w:val="00D1362B"/>
    <w:rPr>
      <w:rFonts w:ascii="Garamond" w:eastAsia="MS Mincho" w:hAnsi="Garamond" w:cs="Arial"/>
      <w:kern w:val="28"/>
      <w:sz w:val="24"/>
      <w:szCs w:val="24"/>
    </w:rPr>
  </w:style>
  <w:style w:type="character" w:customStyle="1" w:styleId="TableCaptionChar">
    <w:name w:val="Table Caption Char"/>
    <w:basedOn w:val="DefaultParagraphFont"/>
    <w:link w:val="TableCaption"/>
    <w:uiPriority w:val="99"/>
    <w:locked/>
    <w:rsid w:val="00D83A2B"/>
    <w:rPr>
      <w:rFonts w:ascii="Garamond" w:eastAsia="MS Mincho" w:hAnsi="Garamond" w:cs="Times New Roman"/>
      <w:b/>
      <w:bCs/>
      <w:kern w:val="28"/>
      <w:sz w:val="24"/>
      <w:szCs w:val="24"/>
      <w:lang w:val="en-US" w:eastAsia="en-US" w:bidi="ar-SA"/>
    </w:rPr>
  </w:style>
  <w:style w:type="paragraph" w:customStyle="1" w:styleId="SuperPages">
    <w:name w:val="Super Pages"/>
    <w:uiPriority w:val="99"/>
    <w:rsid w:val="00D83A2B"/>
    <w:pPr>
      <w:spacing w:before="960" w:after="600"/>
      <w:ind w:left="3427"/>
    </w:pPr>
    <w:rPr>
      <w:rFonts w:ascii="Garamond" w:eastAsia="MS Mincho" w:hAnsi="Garamond"/>
      <w:b/>
      <w:color w:val="006A71"/>
      <w:kern w:val="28"/>
      <w:sz w:val="70"/>
      <w:szCs w:val="70"/>
    </w:rPr>
  </w:style>
  <w:style w:type="paragraph" w:customStyle="1" w:styleId="TableBullet">
    <w:name w:val="Table Bullet"/>
    <w:uiPriority w:val="99"/>
    <w:rsid w:val="00D83A2B"/>
    <w:pPr>
      <w:numPr>
        <w:numId w:val="20"/>
      </w:numPr>
      <w:spacing w:after="40"/>
    </w:pPr>
    <w:rPr>
      <w:rFonts w:ascii="Garamond" w:eastAsia="MS Mincho" w:hAnsi="Garamond"/>
      <w:kern w:val="28"/>
    </w:rPr>
  </w:style>
  <w:style w:type="paragraph" w:customStyle="1" w:styleId="IMPOutlineLevel2NOTOC">
    <w:name w:val="IMPOutlineLevel2NOTOC"/>
    <w:basedOn w:val="IMPOutlineLevel2"/>
    <w:uiPriority w:val="99"/>
    <w:rsid w:val="002A0306"/>
  </w:style>
  <w:style w:type="character" w:customStyle="1" w:styleId="BodyCharChar">
    <w:name w:val="Body Char Char"/>
    <w:basedOn w:val="DefaultParagraphFont"/>
    <w:uiPriority w:val="99"/>
    <w:semiHidden/>
    <w:rsid w:val="00D83A2B"/>
    <w:rPr>
      <w:rFonts w:ascii="Arial" w:eastAsia="MS Mincho" w:hAnsi="Arial" w:cs="Times New Roman"/>
      <w:kern w:val="28"/>
      <w:sz w:val="22"/>
      <w:szCs w:val="22"/>
      <w:lang w:val="en-US" w:eastAsia="en-US" w:bidi="ar-SA"/>
    </w:rPr>
  </w:style>
  <w:style w:type="paragraph" w:customStyle="1" w:styleId="NormalArial">
    <w:name w:val="Normal + Arial"/>
    <w:basedOn w:val="Normal"/>
    <w:uiPriority w:val="99"/>
    <w:rsid w:val="002A0306"/>
    <w:pPr>
      <w:tabs>
        <w:tab w:val="num" w:pos="1080"/>
      </w:tabs>
      <w:spacing w:after="0"/>
      <w:ind w:left="1080" w:hanging="360"/>
    </w:pPr>
    <w:rPr>
      <w:rFonts w:ascii="Arial" w:eastAsia="Times New Roman" w:hAnsi="Arial" w:cs="Arial"/>
      <w:kern w:val="0"/>
      <w:sz w:val="20"/>
      <w:szCs w:val="20"/>
    </w:rPr>
  </w:style>
  <w:style w:type="paragraph" w:customStyle="1" w:styleId="TableBody">
    <w:name w:val="Table Body"/>
    <w:basedOn w:val="BodyText"/>
    <w:link w:val="TableBodyChar"/>
    <w:uiPriority w:val="99"/>
    <w:rsid w:val="002A0306"/>
    <w:pPr>
      <w:spacing w:before="80" w:after="0" w:line="200" w:lineRule="atLeast"/>
    </w:pPr>
    <w:rPr>
      <w:rFonts w:ascii="Arial" w:eastAsia="Times New Roman" w:hAnsi="Arial"/>
      <w:color w:val="000000"/>
      <w:kern w:val="0"/>
      <w:sz w:val="20"/>
      <w:szCs w:val="20"/>
    </w:rPr>
  </w:style>
  <w:style w:type="character" w:styleId="Strong">
    <w:name w:val="Strong"/>
    <w:basedOn w:val="DefaultParagraphFont"/>
    <w:uiPriority w:val="99"/>
    <w:qFormat/>
    <w:rsid w:val="002A0306"/>
    <w:rPr>
      <w:rFonts w:cs="Times New Roman"/>
      <w:b/>
      <w:bCs/>
    </w:rPr>
  </w:style>
  <w:style w:type="character" w:customStyle="1" w:styleId="CharChar10">
    <w:name w:val="Char Char10"/>
    <w:basedOn w:val="DefaultParagraphFont"/>
    <w:uiPriority w:val="99"/>
    <w:rsid w:val="002A0306"/>
    <w:rPr>
      <w:rFonts w:ascii="Cambria" w:hAnsi="Cambria" w:cs="Arial"/>
      <w:b/>
      <w:bCs/>
      <w:kern w:val="32"/>
      <w:sz w:val="32"/>
      <w:szCs w:val="32"/>
    </w:rPr>
  </w:style>
  <w:style w:type="paragraph" w:styleId="NoSpacing">
    <w:name w:val="No Spacing"/>
    <w:basedOn w:val="Normal"/>
    <w:uiPriority w:val="99"/>
    <w:qFormat/>
    <w:rsid w:val="002A0306"/>
    <w:pPr>
      <w:spacing w:after="0"/>
    </w:pPr>
    <w:rPr>
      <w:rFonts w:ascii="Calibri" w:eastAsia="Times New Roman" w:hAnsi="Calibri"/>
      <w:kern w:val="0"/>
      <w:sz w:val="24"/>
      <w:szCs w:val="32"/>
    </w:rPr>
  </w:style>
  <w:style w:type="paragraph" w:styleId="ListParagraph">
    <w:name w:val="List Paragraph"/>
    <w:basedOn w:val="Normal"/>
    <w:uiPriority w:val="99"/>
    <w:qFormat/>
    <w:rsid w:val="002A0306"/>
    <w:pPr>
      <w:spacing w:after="0"/>
      <w:ind w:left="720"/>
      <w:contextualSpacing/>
    </w:pPr>
    <w:rPr>
      <w:rFonts w:ascii="Calibri" w:eastAsia="Times New Roman" w:hAnsi="Calibri"/>
      <w:kern w:val="0"/>
      <w:sz w:val="24"/>
      <w:szCs w:val="24"/>
    </w:rPr>
  </w:style>
  <w:style w:type="paragraph" w:styleId="Quote">
    <w:name w:val="Quote"/>
    <w:basedOn w:val="Normal"/>
    <w:next w:val="Normal"/>
    <w:link w:val="QuoteChar"/>
    <w:uiPriority w:val="99"/>
    <w:qFormat/>
    <w:rsid w:val="002A0306"/>
    <w:pPr>
      <w:spacing w:after="0"/>
    </w:pPr>
    <w:rPr>
      <w:rFonts w:ascii="Calibri" w:eastAsia="Times New Roman" w:hAnsi="Calibri"/>
      <w:i/>
      <w:kern w:val="0"/>
      <w:sz w:val="24"/>
      <w:szCs w:val="24"/>
    </w:rPr>
  </w:style>
  <w:style w:type="character" w:customStyle="1" w:styleId="QuoteChar">
    <w:name w:val="Quote Char"/>
    <w:basedOn w:val="DefaultParagraphFont"/>
    <w:link w:val="Quote"/>
    <w:uiPriority w:val="99"/>
    <w:locked/>
    <w:rsid w:val="002A0306"/>
    <w:rPr>
      <w:rFonts w:ascii="Calibri" w:hAnsi="Calibri" w:cs="Times New Roman"/>
      <w:i/>
      <w:sz w:val="24"/>
      <w:szCs w:val="24"/>
      <w:lang w:val="en-US" w:eastAsia="en-US"/>
    </w:rPr>
  </w:style>
  <w:style w:type="paragraph" w:styleId="IntenseQuote">
    <w:name w:val="Intense Quote"/>
    <w:basedOn w:val="Normal"/>
    <w:next w:val="Normal"/>
    <w:link w:val="IntenseQuoteChar"/>
    <w:uiPriority w:val="99"/>
    <w:qFormat/>
    <w:rsid w:val="002A0306"/>
    <w:pPr>
      <w:spacing w:after="0"/>
      <w:ind w:left="720" w:right="720"/>
    </w:pPr>
    <w:rPr>
      <w:rFonts w:ascii="Calibri" w:eastAsia="Times New Roman" w:hAnsi="Calibri"/>
      <w:b/>
      <w:i/>
      <w:kern w:val="0"/>
      <w:sz w:val="24"/>
    </w:rPr>
  </w:style>
  <w:style w:type="character" w:customStyle="1" w:styleId="IntenseQuoteChar">
    <w:name w:val="Intense Quote Char"/>
    <w:basedOn w:val="DefaultParagraphFont"/>
    <w:link w:val="IntenseQuote"/>
    <w:uiPriority w:val="99"/>
    <w:locked/>
    <w:rsid w:val="002A0306"/>
    <w:rPr>
      <w:rFonts w:ascii="Calibri" w:hAnsi="Calibri" w:cs="Times New Roman"/>
      <w:b/>
      <w:i/>
      <w:sz w:val="22"/>
      <w:szCs w:val="22"/>
      <w:lang w:val="en-US" w:eastAsia="en-US"/>
    </w:rPr>
  </w:style>
  <w:style w:type="character" w:styleId="SubtleEmphasis">
    <w:name w:val="Subtle Emphasis"/>
    <w:basedOn w:val="DefaultParagraphFont"/>
    <w:uiPriority w:val="99"/>
    <w:qFormat/>
    <w:rsid w:val="002A0306"/>
    <w:rPr>
      <w:rFonts w:cs="Times New Roman"/>
      <w:i/>
      <w:color w:val="5A5A5A"/>
    </w:rPr>
  </w:style>
  <w:style w:type="character" w:styleId="IntenseEmphasis">
    <w:name w:val="Intense Emphasis"/>
    <w:basedOn w:val="DefaultParagraphFont"/>
    <w:uiPriority w:val="99"/>
    <w:qFormat/>
    <w:rsid w:val="002A0306"/>
    <w:rPr>
      <w:rFonts w:cs="Times New Roman"/>
      <w:b/>
      <w:i/>
      <w:sz w:val="24"/>
      <w:szCs w:val="24"/>
      <w:u w:val="single"/>
    </w:rPr>
  </w:style>
  <w:style w:type="character" w:styleId="SubtleReference">
    <w:name w:val="Subtle Reference"/>
    <w:basedOn w:val="DefaultParagraphFont"/>
    <w:uiPriority w:val="99"/>
    <w:qFormat/>
    <w:rsid w:val="002A0306"/>
    <w:rPr>
      <w:rFonts w:cs="Times New Roman"/>
      <w:sz w:val="24"/>
      <w:szCs w:val="24"/>
      <w:u w:val="single"/>
    </w:rPr>
  </w:style>
  <w:style w:type="character" w:styleId="IntenseReference">
    <w:name w:val="Intense Reference"/>
    <w:basedOn w:val="DefaultParagraphFont"/>
    <w:uiPriority w:val="99"/>
    <w:qFormat/>
    <w:rsid w:val="002A0306"/>
    <w:rPr>
      <w:rFonts w:cs="Times New Roman"/>
      <w:b/>
      <w:sz w:val="24"/>
      <w:u w:val="single"/>
    </w:rPr>
  </w:style>
  <w:style w:type="character" w:styleId="BookTitle">
    <w:name w:val="Book Title"/>
    <w:basedOn w:val="DefaultParagraphFont"/>
    <w:uiPriority w:val="99"/>
    <w:qFormat/>
    <w:rsid w:val="002A0306"/>
    <w:rPr>
      <w:rFonts w:ascii="Cambria" w:hAnsi="Cambria" w:cs="Times New Roman"/>
      <w:b/>
      <w:i/>
      <w:sz w:val="24"/>
      <w:szCs w:val="24"/>
    </w:rPr>
  </w:style>
  <w:style w:type="paragraph" w:styleId="TOCHeading">
    <w:name w:val="TOC Heading"/>
    <w:basedOn w:val="Heading1"/>
    <w:next w:val="Normal"/>
    <w:uiPriority w:val="39"/>
    <w:qFormat/>
    <w:rsid w:val="002A0306"/>
    <w:pPr>
      <w:keepNext/>
      <w:widowControl/>
      <w:tabs>
        <w:tab w:val="clear" w:pos="9360"/>
      </w:tabs>
      <w:spacing w:before="240" w:after="60"/>
      <w:ind w:left="0"/>
      <w:outlineLvl w:val="9"/>
    </w:pPr>
    <w:rPr>
      <w:rFonts w:ascii="Cambria" w:eastAsia="Times New Roman" w:hAnsi="Cambria"/>
      <w:bCs/>
      <w:kern w:val="32"/>
      <w:sz w:val="32"/>
      <w:szCs w:val="32"/>
    </w:rPr>
  </w:style>
  <w:style w:type="paragraph" w:customStyle="1" w:styleId="msolistparagraph0">
    <w:name w:val="msolistparagraph"/>
    <w:basedOn w:val="Normal"/>
    <w:uiPriority w:val="99"/>
    <w:rsid w:val="002A0306"/>
    <w:pPr>
      <w:spacing w:after="0"/>
      <w:ind w:left="720"/>
    </w:pPr>
    <w:rPr>
      <w:rFonts w:ascii="Calibri" w:eastAsia="Times New Roman" w:hAnsi="Calibri"/>
      <w:kern w:val="0"/>
    </w:rPr>
  </w:style>
  <w:style w:type="paragraph" w:styleId="Revision">
    <w:name w:val="Revision"/>
    <w:hidden/>
    <w:uiPriority w:val="99"/>
    <w:semiHidden/>
    <w:rsid w:val="002A0306"/>
    <w:rPr>
      <w:rFonts w:ascii="Calibri" w:hAnsi="Calibri"/>
      <w:sz w:val="24"/>
      <w:szCs w:val="24"/>
    </w:rPr>
  </w:style>
  <w:style w:type="numbering" w:customStyle="1" w:styleId="StyleNumbered">
    <w:name w:val="Style Numbered"/>
    <w:rsid w:val="00F31DAF"/>
    <w:pPr>
      <w:numPr>
        <w:numId w:val="18"/>
      </w:numPr>
    </w:pPr>
  </w:style>
  <w:style w:type="paragraph" w:customStyle="1" w:styleId="WUTCParagraph">
    <w:name w:val="WUTC Paragraph"/>
    <w:basedOn w:val="Normal"/>
    <w:uiPriority w:val="99"/>
    <w:rsid w:val="00E66576"/>
    <w:pPr>
      <w:numPr>
        <w:numId w:val="27"/>
      </w:numPr>
      <w:spacing w:after="0" w:line="480" w:lineRule="auto"/>
    </w:pPr>
    <w:rPr>
      <w:rFonts w:ascii="Times New Roman" w:eastAsiaTheme="minorHAnsi" w:hAnsi="Times New Roman"/>
      <w:kern w:val="0"/>
      <w:sz w:val="24"/>
      <w:szCs w:val="24"/>
    </w:rPr>
  </w:style>
  <w:style w:type="character" w:customStyle="1" w:styleId="TableBodyChar">
    <w:name w:val="Table Body Char"/>
    <w:basedOn w:val="BodyTextChar"/>
    <w:link w:val="TableBody"/>
    <w:uiPriority w:val="99"/>
    <w:rsid w:val="000178D4"/>
    <w:rPr>
      <w:rFonts w:ascii="Arial" w:eastAsia="MS Mincho" w:hAnsi="Arial" w:cs="Times New Roman"/>
      <w:color w:val="000000"/>
      <w:kern w:val="28"/>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9526">
      <w:marLeft w:val="0"/>
      <w:marRight w:val="0"/>
      <w:marTop w:val="0"/>
      <w:marBottom w:val="0"/>
      <w:divBdr>
        <w:top w:val="none" w:sz="0" w:space="0" w:color="auto"/>
        <w:left w:val="none" w:sz="0" w:space="0" w:color="auto"/>
        <w:bottom w:val="none" w:sz="0" w:space="0" w:color="auto"/>
        <w:right w:val="none" w:sz="0" w:space="0" w:color="auto"/>
      </w:divBdr>
    </w:div>
    <w:div w:id="58599527">
      <w:marLeft w:val="160"/>
      <w:marRight w:val="160"/>
      <w:marTop w:val="60"/>
      <w:marBottom w:val="60"/>
      <w:divBdr>
        <w:top w:val="none" w:sz="0" w:space="0" w:color="auto"/>
        <w:left w:val="none" w:sz="0" w:space="0" w:color="auto"/>
        <w:bottom w:val="none" w:sz="0" w:space="0" w:color="auto"/>
        <w:right w:val="none" w:sz="0" w:space="0" w:color="auto"/>
      </w:divBdr>
      <w:divsChild>
        <w:div w:id="58599547">
          <w:marLeft w:val="0"/>
          <w:marRight w:val="0"/>
          <w:marTop w:val="0"/>
          <w:marBottom w:val="0"/>
          <w:divBdr>
            <w:top w:val="none" w:sz="0" w:space="0" w:color="auto"/>
            <w:left w:val="none" w:sz="0" w:space="0" w:color="auto"/>
            <w:bottom w:val="none" w:sz="0" w:space="0" w:color="auto"/>
            <w:right w:val="none" w:sz="0" w:space="0" w:color="auto"/>
          </w:divBdr>
          <w:divsChild>
            <w:div w:id="58599545">
              <w:marLeft w:val="320"/>
              <w:marRight w:val="320"/>
              <w:marTop w:val="0"/>
              <w:marBottom w:val="0"/>
              <w:divBdr>
                <w:top w:val="none" w:sz="0" w:space="0" w:color="auto"/>
                <w:left w:val="none" w:sz="0" w:space="0" w:color="auto"/>
                <w:bottom w:val="none" w:sz="0" w:space="0" w:color="auto"/>
                <w:right w:val="none" w:sz="0" w:space="0" w:color="auto"/>
              </w:divBdr>
              <w:divsChild>
                <w:div w:id="585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9529">
      <w:marLeft w:val="0"/>
      <w:marRight w:val="0"/>
      <w:marTop w:val="0"/>
      <w:marBottom w:val="0"/>
      <w:divBdr>
        <w:top w:val="none" w:sz="0" w:space="0" w:color="auto"/>
        <w:left w:val="none" w:sz="0" w:space="0" w:color="auto"/>
        <w:bottom w:val="none" w:sz="0" w:space="0" w:color="auto"/>
        <w:right w:val="none" w:sz="0" w:space="0" w:color="auto"/>
      </w:divBdr>
    </w:div>
    <w:div w:id="58599531">
      <w:marLeft w:val="0"/>
      <w:marRight w:val="0"/>
      <w:marTop w:val="0"/>
      <w:marBottom w:val="0"/>
      <w:divBdr>
        <w:top w:val="none" w:sz="0" w:space="0" w:color="auto"/>
        <w:left w:val="none" w:sz="0" w:space="0" w:color="auto"/>
        <w:bottom w:val="none" w:sz="0" w:space="0" w:color="auto"/>
        <w:right w:val="none" w:sz="0" w:space="0" w:color="auto"/>
      </w:divBdr>
    </w:div>
    <w:div w:id="58599532">
      <w:marLeft w:val="0"/>
      <w:marRight w:val="0"/>
      <w:marTop w:val="0"/>
      <w:marBottom w:val="0"/>
      <w:divBdr>
        <w:top w:val="none" w:sz="0" w:space="0" w:color="auto"/>
        <w:left w:val="none" w:sz="0" w:space="0" w:color="auto"/>
        <w:bottom w:val="none" w:sz="0" w:space="0" w:color="auto"/>
        <w:right w:val="none" w:sz="0" w:space="0" w:color="auto"/>
      </w:divBdr>
    </w:div>
    <w:div w:id="58599533">
      <w:marLeft w:val="0"/>
      <w:marRight w:val="0"/>
      <w:marTop w:val="0"/>
      <w:marBottom w:val="0"/>
      <w:divBdr>
        <w:top w:val="none" w:sz="0" w:space="0" w:color="auto"/>
        <w:left w:val="none" w:sz="0" w:space="0" w:color="auto"/>
        <w:bottom w:val="none" w:sz="0" w:space="0" w:color="auto"/>
        <w:right w:val="none" w:sz="0" w:space="0" w:color="auto"/>
      </w:divBdr>
    </w:div>
    <w:div w:id="58599534">
      <w:marLeft w:val="0"/>
      <w:marRight w:val="0"/>
      <w:marTop w:val="0"/>
      <w:marBottom w:val="0"/>
      <w:divBdr>
        <w:top w:val="none" w:sz="0" w:space="0" w:color="auto"/>
        <w:left w:val="none" w:sz="0" w:space="0" w:color="auto"/>
        <w:bottom w:val="none" w:sz="0" w:space="0" w:color="auto"/>
        <w:right w:val="none" w:sz="0" w:space="0" w:color="auto"/>
      </w:divBdr>
    </w:div>
    <w:div w:id="58599535">
      <w:marLeft w:val="0"/>
      <w:marRight w:val="0"/>
      <w:marTop w:val="0"/>
      <w:marBottom w:val="0"/>
      <w:divBdr>
        <w:top w:val="none" w:sz="0" w:space="0" w:color="auto"/>
        <w:left w:val="none" w:sz="0" w:space="0" w:color="auto"/>
        <w:bottom w:val="none" w:sz="0" w:space="0" w:color="auto"/>
        <w:right w:val="none" w:sz="0" w:space="0" w:color="auto"/>
      </w:divBdr>
    </w:div>
    <w:div w:id="58599537">
      <w:marLeft w:val="0"/>
      <w:marRight w:val="0"/>
      <w:marTop w:val="0"/>
      <w:marBottom w:val="0"/>
      <w:divBdr>
        <w:top w:val="none" w:sz="0" w:space="0" w:color="auto"/>
        <w:left w:val="none" w:sz="0" w:space="0" w:color="auto"/>
        <w:bottom w:val="none" w:sz="0" w:space="0" w:color="auto"/>
        <w:right w:val="none" w:sz="0" w:space="0" w:color="auto"/>
      </w:divBdr>
    </w:div>
    <w:div w:id="58599540">
      <w:marLeft w:val="0"/>
      <w:marRight w:val="0"/>
      <w:marTop w:val="0"/>
      <w:marBottom w:val="0"/>
      <w:divBdr>
        <w:top w:val="none" w:sz="0" w:space="0" w:color="auto"/>
        <w:left w:val="none" w:sz="0" w:space="0" w:color="auto"/>
        <w:bottom w:val="none" w:sz="0" w:space="0" w:color="auto"/>
        <w:right w:val="none" w:sz="0" w:space="0" w:color="auto"/>
      </w:divBdr>
    </w:div>
    <w:div w:id="58599542">
      <w:marLeft w:val="0"/>
      <w:marRight w:val="0"/>
      <w:marTop w:val="0"/>
      <w:marBottom w:val="0"/>
      <w:divBdr>
        <w:top w:val="none" w:sz="0" w:space="0" w:color="auto"/>
        <w:left w:val="none" w:sz="0" w:space="0" w:color="auto"/>
        <w:bottom w:val="none" w:sz="0" w:space="0" w:color="auto"/>
        <w:right w:val="none" w:sz="0" w:space="0" w:color="auto"/>
      </w:divBdr>
    </w:div>
    <w:div w:id="58599543">
      <w:marLeft w:val="0"/>
      <w:marRight w:val="0"/>
      <w:marTop w:val="0"/>
      <w:marBottom w:val="0"/>
      <w:divBdr>
        <w:top w:val="none" w:sz="0" w:space="0" w:color="auto"/>
        <w:left w:val="none" w:sz="0" w:space="0" w:color="auto"/>
        <w:bottom w:val="none" w:sz="0" w:space="0" w:color="auto"/>
        <w:right w:val="none" w:sz="0" w:space="0" w:color="auto"/>
      </w:divBdr>
      <w:divsChild>
        <w:div w:id="58599528">
          <w:marLeft w:val="0"/>
          <w:marRight w:val="0"/>
          <w:marTop w:val="0"/>
          <w:marBottom w:val="0"/>
          <w:divBdr>
            <w:top w:val="none" w:sz="0" w:space="0" w:color="auto"/>
            <w:left w:val="none" w:sz="0" w:space="0" w:color="auto"/>
            <w:bottom w:val="none" w:sz="0" w:space="0" w:color="auto"/>
            <w:right w:val="none" w:sz="0" w:space="0" w:color="auto"/>
          </w:divBdr>
        </w:div>
      </w:divsChild>
    </w:div>
    <w:div w:id="58599544">
      <w:marLeft w:val="0"/>
      <w:marRight w:val="0"/>
      <w:marTop w:val="0"/>
      <w:marBottom w:val="0"/>
      <w:divBdr>
        <w:top w:val="none" w:sz="0" w:space="0" w:color="auto"/>
        <w:left w:val="none" w:sz="0" w:space="0" w:color="auto"/>
        <w:bottom w:val="none" w:sz="0" w:space="0" w:color="auto"/>
        <w:right w:val="none" w:sz="0" w:space="0" w:color="auto"/>
      </w:divBdr>
      <w:divsChild>
        <w:div w:id="58599541">
          <w:marLeft w:val="0"/>
          <w:marRight w:val="0"/>
          <w:marTop w:val="0"/>
          <w:marBottom w:val="0"/>
          <w:divBdr>
            <w:top w:val="none" w:sz="0" w:space="0" w:color="auto"/>
            <w:left w:val="none" w:sz="0" w:space="0" w:color="auto"/>
            <w:bottom w:val="none" w:sz="0" w:space="0" w:color="auto"/>
            <w:right w:val="none" w:sz="0" w:space="0" w:color="auto"/>
          </w:divBdr>
        </w:div>
      </w:divsChild>
    </w:div>
    <w:div w:id="58599546">
      <w:marLeft w:val="0"/>
      <w:marRight w:val="0"/>
      <w:marTop w:val="0"/>
      <w:marBottom w:val="0"/>
      <w:divBdr>
        <w:top w:val="none" w:sz="0" w:space="0" w:color="auto"/>
        <w:left w:val="none" w:sz="0" w:space="0" w:color="auto"/>
        <w:bottom w:val="none" w:sz="0" w:space="0" w:color="auto"/>
        <w:right w:val="none" w:sz="0" w:space="0" w:color="auto"/>
      </w:divBdr>
    </w:div>
    <w:div w:id="58599548">
      <w:marLeft w:val="0"/>
      <w:marRight w:val="0"/>
      <w:marTop w:val="0"/>
      <w:marBottom w:val="0"/>
      <w:divBdr>
        <w:top w:val="none" w:sz="0" w:space="0" w:color="auto"/>
        <w:left w:val="none" w:sz="0" w:space="0" w:color="auto"/>
        <w:bottom w:val="none" w:sz="0" w:space="0" w:color="auto"/>
        <w:right w:val="none" w:sz="0" w:space="0" w:color="auto"/>
      </w:divBdr>
    </w:div>
    <w:div w:id="58599549">
      <w:marLeft w:val="0"/>
      <w:marRight w:val="0"/>
      <w:marTop w:val="0"/>
      <w:marBottom w:val="0"/>
      <w:divBdr>
        <w:top w:val="none" w:sz="0" w:space="0" w:color="auto"/>
        <w:left w:val="none" w:sz="0" w:space="0" w:color="auto"/>
        <w:bottom w:val="none" w:sz="0" w:space="0" w:color="auto"/>
        <w:right w:val="none" w:sz="0" w:space="0" w:color="auto"/>
      </w:divBdr>
    </w:div>
    <w:div w:id="58599551">
      <w:marLeft w:val="0"/>
      <w:marRight w:val="0"/>
      <w:marTop w:val="0"/>
      <w:marBottom w:val="0"/>
      <w:divBdr>
        <w:top w:val="none" w:sz="0" w:space="0" w:color="auto"/>
        <w:left w:val="none" w:sz="0" w:space="0" w:color="auto"/>
        <w:bottom w:val="none" w:sz="0" w:space="0" w:color="auto"/>
        <w:right w:val="none" w:sz="0" w:space="0" w:color="auto"/>
      </w:divBdr>
    </w:div>
    <w:div w:id="58599552">
      <w:marLeft w:val="0"/>
      <w:marRight w:val="0"/>
      <w:marTop w:val="0"/>
      <w:marBottom w:val="0"/>
      <w:divBdr>
        <w:top w:val="none" w:sz="0" w:space="0" w:color="auto"/>
        <w:left w:val="none" w:sz="0" w:space="0" w:color="auto"/>
        <w:bottom w:val="none" w:sz="0" w:space="0" w:color="auto"/>
        <w:right w:val="none" w:sz="0" w:space="0" w:color="auto"/>
      </w:divBdr>
    </w:div>
    <w:div w:id="58599553">
      <w:marLeft w:val="0"/>
      <w:marRight w:val="0"/>
      <w:marTop w:val="0"/>
      <w:marBottom w:val="0"/>
      <w:divBdr>
        <w:top w:val="none" w:sz="0" w:space="0" w:color="auto"/>
        <w:left w:val="none" w:sz="0" w:space="0" w:color="auto"/>
        <w:bottom w:val="none" w:sz="0" w:space="0" w:color="auto"/>
        <w:right w:val="none" w:sz="0" w:space="0" w:color="auto"/>
      </w:divBdr>
      <w:divsChild>
        <w:div w:id="58599555">
          <w:marLeft w:val="720"/>
          <w:marRight w:val="0"/>
          <w:marTop w:val="100"/>
          <w:marBottom w:val="100"/>
          <w:divBdr>
            <w:top w:val="none" w:sz="0" w:space="0" w:color="auto"/>
            <w:left w:val="none" w:sz="0" w:space="0" w:color="auto"/>
            <w:bottom w:val="none" w:sz="0" w:space="0" w:color="auto"/>
            <w:right w:val="none" w:sz="0" w:space="0" w:color="auto"/>
          </w:divBdr>
          <w:divsChild>
            <w:div w:id="58599530">
              <w:marLeft w:val="2160"/>
              <w:marRight w:val="0"/>
              <w:marTop w:val="0"/>
              <w:marBottom w:val="120"/>
              <w:divBdr>
                <w:top w:val="none" w:sz="0" w:space="0" w:color="auto"/>
                <w:left w:val="none" w:sz="0" w:space="0" w:color="auto"/>
                <w:bottom w:val="none" w:sz="0" w:space="0" w:color="auto"/>
                <w:right w:val="none" w:sz="0" w:space="0" w:color="auto"/>
              </w:divBdr>
            </w:div>
            <w:div w:id="58599539">
              <w:marLeft w:val="2160"/>
              <w:marRight w:val="0"/>
              <w:marTop w:val="0"/>
              <w:marBottom w:val="0"/>
              <w:divBdr>
                <w:top w:val="none" w:sz="0" w:space="0" w:color="auto"/>
                <w:left w:val="none" w:sz="0" w:space="0" w:color="auto"/>
                <w:bottom w:val="none" w:sz="0" w:space="0" w:color="auto"/>
                <w:right w:val="none" w:sz="0" w:space="0" w:color="auto"/>
              </w:divBdr>
            </w:div>
            <w:div w:id="58599559">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58599554">
      <w:marLeft w:val="0"/>
      <w:marRight w:val="0"/>
      <w:marTop w:val="0"/>
      <w:marBottom w:val="0"/>
      <w:divBdr>
        <w:top w:val="none" w:sz="0" w:space="0" w:color="auto"/>
        <w:left w:val="none" w:sz="0" w:space="0" w:color="auto"/>
        <w:bottom w:val="none" w:sz="0" w:space="0" w:color="auto"/>
        <w:right w:val="none" w:sz="0" w:space="0" w:color="auto"/>
      </w:divBdr>
    </w:div>
    <w:div w:id="58599556">
      <w:marLeft w:val="0"/>
      <w:marRight w:val="0"/>
      <w:marTop w:val="0"/>
      <w:marBottom w:val="0"/>
      <w:divBdr>
        <w:top w:val="none" w:sz="0" w:space="0" w:color="auto"/>
        <w:left w:val="none" w:sz="0" w:space="0" w:color="auto"/>
        <w:bottom w:val="none" w:sz="0" w:space="0" w:color="auto"/>
        <w:right w:val="none" w:sz="0" w:space="0" w:color="auto"/>
      </w:divBdr>
    </w:div>
    <w:div w:id="58599557">
      <w:marLeft w:val="0"/>
      <w:marRight w:val="0"/>
      <w:marTop w:val="0"/>
      <w:marBottom w:val="0"/>
      <w:divBdr>
        <w:top w:val="none" w:sz="0" w:space="0" w:color="auto"/>
        <w:left w:val="none" w:sz="0" w:space="0" w:color="auto"/>
        <w:bottom w:val="none" w:sz="0" w:space="0" w:color="auto"/>
        <w:right w:val="none" w:sz="0" w:space="0" w:color="auto"/>
      </w:divBdr>
    </w:div>
    <w:div w:id="58599558">
      <w:marLeft w:val="0"/>
      <w:marRight w:val="0"/>
      <w:marTop w:val="0"/>
      <w:marBottom w:val="0"/>
      <w:divBdr>
        <w:top w:val="none" w:sz="0" w:space="0" w:color="auto"/>
        <w:left w:val="none" w:sz="0" w:space="0" w:color="auto"/>
        <w:bottom w:val="none" w:sz="0" w:space="0" w:color="auto"/>
        <w:right w:val="none" w:sz="0" w:space="0" w:color="auto"/>
      </w:divBdr>
    </w:div>
    <w:div w:id="58599560">
      <w:marLeft w:val="0"/>
      <w:marRight w:val="0"/>
      <w:marTop w:val="0"/>
      <w:marBottom w:val="0"/>
      <w:divBdr>
        <w:top w:val="none" w:sz="0" w:space="0" w:color="auto"/>
        <w:left w:val="none" w:sz="0" w:space="0" w:color="auto"/>
        <w:bottom w:val="none" w:sz="0" w:space="0" w:color="auto"/>
        <w:right w:val="none" w:sz="0" w:space="0" w:color="auto"/>
      </w:divBdr>
    </w:div>
    <w:div w:id="58599561">
      <w:marLeft w:val="0"/>
      <w:marRight w:val="0"/>
      <w:marTop w:val="0"/>
      <w:marBottom w:val="0"/>
      <w:divBdr>
        <w:top w:val="none" w:sz="0" w:space="0" w:color="auto"/>
        <w:left w:val="none" w:sz="0" w:space="0" w:color="auto"/>
        <w:bottom w:val="none" w:sz="0" w:space="0" w:color="auto"/>
        <w:right w:val="none" w:sz="0" w:space="0" w:color="auto"/>
      </w:divBdr>
      <w:divsChild>
        <w:div w:id="58599536">
          <w:marLeft w:val="0"/>
          <w:marRight w:val="0"/>
          <w:marTop w:val="0"/>
          <w:marBottom w:val="0"/>
          <w:divBdr>
            <w:top w:val="none" w:sz="0" w:space="0" w:color="auto"/>
            <w:left w:val="none" w:sz="0" w:space="0" w:color="auto"/>
            <w:bottom w:val="none" w:sz="0" w:space="0" w:color="auto"/>
            <w:right w:val="none" w:sz="0" w:space="0" w:color="auto"/>
          </w:divBdr>
        </w:div>
        <w:div w:id="58599538">
          <w:marLeft w:val="0"/>
          <w:marRight w:val="0"/>
          <w:marTop w:val="0"/>
          <w:marBottom w:val="0"/>
          <w:divBdr>
            <w:top w:val="none" w:sz="0" w:space="0" w:color="auto"/>
            <w:left w:val="none" w:sz="0" w:space="0" w:color="auto"/>
            <w:bottom w:val="none" w:sz="0" w:space="0" w:color="auto"/>
            <w:right w:val="none" w:sz="0" w:space="0" w:color="auto"/>
          </w:divBdr>
        </w:div>
        <w:div w:id="58599564">
          <w:marLeft w:val="0"/>
          <w:marRight w:val="0"/>
          <w:marTop w:val="0"/>
          <w:marBottom w:val="0"/>
          <w:divBdr>
            <w:top w:val="none" w:sz="0" w:space="0" w:color="auto"/>
            <w:left w:val="none" w:sz="0" w:space="0" w:color="auto"/>
            <w:bottom w:val="none" w:sz="0" w:space="0" w:color="auto"/>
            <w:right w:val="none" w:sz="0" w:space="0" w:color="auto"/>
          </w:divBdr>
        </w:div>
      </w:divsChild>
    </w:div>
    <w:div w:id="58599562">
      <w:marLeft w:val="0"/>
      <w:marRight w:val="0"/>
      <w:marTop w:val="0"/>
      <w:marBottom w:val="0"/>
      <w:divBdr>
        <w:top w:val="none" w:sz="0" w:space="0" w:color="auto"/>
        <w:left w:val="none" w:sz="0" w:space="0" w:color="auto"/>
        <w:bottom w:val="none" w:sz="0" w:space="0" w:color="auto"/>
        <w:right w:val="none" w:sz="0" w:space="0" w:color="auto"/>
      </w:divBdr>
    </w:div>
    <w:div w:id="58599563">
      <w:marLeft w:val="0"/>
      <w:marRight w:val="0"/>
      <w:marTop w:val="0"/>
      <w:marBottom w:val="0"/>
      <w:divBdr>
        <w:top w:val="none" w:sz="0" w:space="0" w:color="auto"/>
        <w:left w:val="none" w:sz="0" w:space="0" w:color="auto"/>
        <w:bottom w:val="none" w:sz="0" w:space="0" w:color="auto"/>
        <w:right w:val="none" w:sz="0" w:space="0" w:color="auto"/>
      </w:divBdr>
    </w:div>
    <w:div w:id="58599565">
      <w:marLeft w:val="0"/>
      <w:marRight w:val="0"/>
      <w:marTop w:val="0"/>
      <w:marBottom w:val="0"/>
      <w:divBdr>
        <w:top w:val="none" w:sz="0" w:space="0" w:color="auto"/>
        <w:left w:val="none" w:sz="0" w:space="0" w:color="auto"/>
        <w:bottom w:val="none" w:sz="0" w:space="0" w:color="auto"/>
        <w:right w:val="none" w:sz="0" w:space="0" w:color="auto"/>
      </w:divBdr>
    </w:div>
    <w:div w:id="58599566">
      <w:marLeft w:val="0"/>
      <w:marRight w:val="0"/>
      <w:marTop w:val="0"/>
      <w:marBottom w:val="0"/>
      <w:divBdr>
        <w:top w:val="none" w:sz="0" w:space="0" w:color="auto"/>
        <w:left w:val="none" w:sz="0" w:space="0" w:color="auto"/>
        <w:bottom w:val="none" w:sz="0" w:space="0" w:color="auto"/>
        <w:right w:val="none" w:sz="0" w:space="0" w:color="auto"/>
      </w:divBdr>
    </w:div>
    <w:div w:id="58599567">
      <w:marLeft w:val="0"/>
      <w:marRight w:val="0"/>
      <w:marTop w:val="0"/>
      <w:marBottom w:val="0"/>
      <w:divBdr>
        <w:top w:val="none" w:sz="0" w:space="0" w:color="auto"/>
        <w:left w:val="none" w:sz="0" w:space="0" w:color="auto"/>
        <w:bottom w:val="none" w:sz="0" w:space="0" w:color="auto"/>
        <w:right w:val="none" w:sz="0" w:space="0" w:color="auto"/>
      </w:divBdr>
    </w:div>
    <w:div w:id="209584729">
      <w:bodyDiv w:val="1"/>
      <w:marLeft w:val="0"/>
      <w:marRight w:val="0"/>
      <w:marTop w:val="0"/>
      <w:marBottom w:val="0"/>
      <w:divBdr>
        <w:top w:val="none" w:sz="0" w:space="0" w:color="auto"/>
        <w:left w:val="none" w:sz="0" w:space="0" w:color="auto"/>
        <w:bottom w:val="none" w:sz="0" w:space="0" w:color="auto"/>
        <w:right w:val="none" w:sz="0" w:space="0" w:color="auto"/>
      </w:divBdr>
    </w:div>
    <w:div w:id="551625029">
      <w:bodyDiv w:val="1"/>
      <w:marLeft w:val="0"/>
      <w:marRight w:val="0"/>
      <w:marTop w:val="0"/>
      <w:marBottom w:val="0"/>
      <w:divBdr>
        <w:top w:val="none" w:sz="0" w:space="0" w:color="auto"/>
        <w:left w:val="none" w:sz="0" w:space="0" w:color="auto"/>
        <w:bottom w:val="none" w:sz="0" w:space="0" w:color="auto"/>
        <w:right w:val="none" w:sz="0" w:space="0" w:color="auto"/>
      </w:divBdr>
    </w:div>
    <w:div w:id="562721876">
      <w:bodyDiv w:val="1"/>
      <w:marLeft w:val="0"/>
      <w:marRight w:val="0"/>
      <w:marTop w:val="0"/>
      <w:marBottom w:val="0"/>
      <w:divBdr>
        <w:top w:val="none" w:sz="0" w:space="0" w:color="auto"/>
        <w:left w:val="none" w:sz="0" w:space="0" w:color="auto"/>
        <w:bottom w:val="none" w:sz="0" w:space="0" w:color="auto"/>
        <w:right w:val="none" w:sz="0" w:space="0" w:color="auto"/>
      </w:divBdr>
    </w:div>
    <w:div w:id="917861504">
      <w:bodyDiv w:val="1"/>
      <w:marLeft w:val="0"/>
      <w:marRight w:val="0"/>
      <w:marTop w:val="0"/>
      <w:marBottom w:val="0"/>
      <w:divBdr>
        <w:top w:val="none" w:sz="0" w:space="0" w:color="auto"/>
        <w:left w:val="none" w:sz="0" w:space="0" w:color="auto"/>
        <w:bottom w:val="none" w:sz="0" w:space="0" w:color="auto"/>
        <w:right w:val="none" w:sz="0" w:space="0" w:color="auto"/>
      </w:divBdr>
    </w:div>
    <w:div w:id="978418621">
      <w:bodyDiv w:val="1"/>
      <w:marLeft w:val="0"/>
      <w:marRight w:val="0"/>
      <w:marTop w:val="0"/>
      <w:marBottom w:val="0"/>
      <w:divBdr>
        <w:top w:val="none" w:sz="0" w:space="0" w:color="auto"/>
        <w:left w:val="none" w:sz="0" w:space="0" w:color="auto"/>
        <w:bottom w:val="none" w:sz="0" w:space="0" w:color="auto"/>
        <w:right w:val="none" w:sz="0" w:space="0" w:color="auto"/>
      </w:divBdr>
    </w:div>
    <w:div w:id="984552218">
      <w:bodyDiv w:val="1"/>
      <w:marLeft w:val="0"/>
      <w:marRight w:val="0"/>
      <w:marTop w:val="0"/>
      <w:marBottom w:val="0"/>
      <w:divBdr>
        <w:top w:val="none" w:sz="0" w:space="0" w:color="auto"/>
        <w:left w:val="none" w:sz="0" w:space="0" w:color="auto"/>
        <w:bottom w:val="none" w:sz="0" w:space="0" w:color="auto"/>
        <w:right w:val="none" w:sz="0" w:space="0" w:color="auto"/>
      </w:divBdr>
    </w:div>
    <w:div w:id="1068113244">
      <w:bodyDiv w:val="1"/>
      <w:marLeft w:val="0"/>
      <w:marRight w:val="0"/>
      <w:marTop w:val="0"/>
      <w:marBottom w:val="0"/>
      <w:divBdr>
        <w:top w:val="none" w:sz="0" w:space="0" w:color="auto"/>
        <w:left w:val="none" w:sz="0" w:space="0" w:color="auto"/>
        <w:bottom w:val="none" w:sz="0" w:space="0" w:color="auto"/>
        <w:right w:val="none" w:sz="0" w:space="0" w:color="auto"/>
      </w:divBdr>
    </w:div>
    <w:div w:id="1151409722">
      <w:bodyDiv w:val="1"/>
      <w:marLeft w:val="0"/>
      <w:marRight w:val="0"/>
      <w:marTop w:val="0"/>
      <w:marBottom w:val="0"/>
      <w:divBdr>
        <w:top w:val="none" w:sz="0" w:space="0" w:color="auto"/>
        <w:left w:val="none" w:sz="0" w:space="0" w:color="auto"/>
        <w:bottom w:val="none" w:sz="0" w:space="0" w:color="auto"/>
        <w:right w:val="none" w:sz="0" w:space="0" w:color="auto"/>
      </w:divBdr>
    </w:div>
    <w:div w:id="1157261245">
      <w:bodyDiv w:val="1"/>
      <w:marLeft w:val="0"/>
      <w:marRight w:val="0"/>
      <w:marTop w:val="0"/>
      <w:marBottom w:val="0"/>
      <w:divBdr>
        <w:top w:val="none" w:sz="0" w:space="0" w:color="auto"/>
        <w:left w:val="none" w:sz="0" w:space="0" w:color="auto"/>
        <w:bottom w:val="none" w:sz="0" w:space="0" w:color="auto"/>
        <w:right w:val="none" w:sz="0" w:space="0" w:color="auto"/>
      </w:divBdr>
    </w:div>
    <w:div w:id="1159078229">
      <w:bodyDiv w:val="1"/>
      <w:marLeft w:val="0"/>
      <w:marRight w:val="0"/>
      <w:marTop w:val="0"/>
      <w:marBottom w:val="0"/>
      <w:divBdr>
        <w:top w:val="none" w:sz="0" w:space="0" w:color="auto"/>
        <w:left w:val="none" w:sz="0" w:space="0" w:color="auto"/>
        <w:bottom w:val="none" w:sz="0" w:space="0" w:color="auto"/>
        <w:right w:val="none" w:sz="0" w:space="0" w:color="auto"/>
      </w:divBdr>
    </w:div>
    <w:div w:id="1168669550">
      <w:bodyDiv w:val="1"/>
      <w:marLeft w:val="0"/>
      <w:marRight w:val="0"/>
      <w:marTop w:val="0"/>
      <w:marBottom w:val="0"/>
      <w:divBdr>
        <w:top w:val="none" w:sz="0" w:space="0" w:color="auto"/>
        <w:left w:val="none" w:sz="0" w:space="0" w:color="auto"/>
        <w:bottom w:val="none" w:sz="0" w:space="0" w:color="auto"/>
        <w:right w:val="none" w:sz="0" w:space="0" w:color="auto"/>
      </w:divBdr>
    </w:div>
    <w:div w:id="1174151590">
      <w:bodyDiv w:val="1"/>
      <w:marLeft w:val="0"/>
      <w:marRight w:val="0"/>
      <w:marTop w:val="0"/>
      <w:marBottom w:val="0"/>
      <w:divBdr>
        <w:top w:val="none" w:sz="0" w:space="0" w:color="auto"/>
        <w:left w:val="none" w:sz="0" w:space="0" w:color="auto"/>
        <w:bottom w:val="none" w:sz="0" w:space="0" w:color="auto"/>
        <w:right w:val="none" w:sz="0" w:space="0" w:color="auto"/>
      </w:divBdr>
    </w:div>
    <w:div w:id="1292176612">
      <w:bodyDiv w:val="1"/>
      <w:marLeft w:val="0"/>
      <w:marRight w:val="0"/>
      <w:marTop w:val="0"/>
      <w:marBottom w:val="0"/>
      <w:divBdr>
        <w:top w:val="none" w:sz="0" w:space="0" w:color="auto"/>
        <w:left w:val="none" w:sz="0" w:space="0" w:color="auto"/>
        <w:bottom w:val="none" w:sz="0" w:space="0" w:color="auto"/>
        <w:right w:val="none" w:sz="0" w:space="0" w:color="auto"/>
      </w:divBdr>
    </w:div>
    <w:div w:id="1298800244">
      <w:bodyDiv w:val="1"/>
      <w:marLeft w:val="0"/>
      <w:marRight w:val="0"/>
      <w:marTop w:val="0"/>
      <w:marBottom w:val="0"/>
      <w:divBdr>
        <w:top w:val="none" w:sz="0" w:space="0" w:color="auto"/>
        <w:left w:val="none" w:sz="0" w:space="0" w:color="auto"/>
        <w:bottom w:val="none" w:sz="0" w:space="0" w:color="auto"/>
        <w:right w:val="none" w:sz="0" w:space="0" w:color="auto"/>
      </w:divBdr>
    </w:div>
    <w:div w:id="1400903348">
      <w:bodyDiv w:val="1"/>
      <w:marLeft w:val="0"/>
      <w:marRight w:val="0"/>
      <w:marTop w:val="0"/>
      <w:marBottom w:val="0"/>
      <w:divBdr>
        <w:top w:val="none" w:sz="0" w:space="0" w:color="auto"/>
        <w:left w:val="none" w:sz="0" w:space="0" w:color="auto"/>
        <w:bottom w:val="none" w:sz="0" w:space="0" w:color="auto"/>
        <w:right w:val="none" w:sz="0" w:space="0" w:color="auto"/>
      </w:divBdr>
    </w:div>
    <w:div w:id="1461455479">
      <w:bodyDiv w:val="1"/>
      <w:marLeft w:val="0"/>
      <w:marRight w:val="0"/>
      <w:marTop w:val="0"/>
      <w:marBottom w:val="0"/>
      <w:divBdr>
        <w:top w:val="none" w:sz="0" w:space="0" w:color="auto"/>
        <w:left w:val="none" w:sz="0" w:space="0" w:color="auto"/>
        <w:bottom w:val="none" w:sz="0" w:space="0" w:color="auto"/>
        <w:right w:val="none" w:sz="0" w:space="0" w:color="auto"/>
      </w:divBdr>
    </w:div>
    <w:div w:id="1585382904">
      <w:bodyDiv w:val="1"/>
      <w:marLeft w:val="0"/>
      <w:marRight w:val="0"/>
      <w:marTop w:val="0"/>
      <w:marBottom w:val="0"/>
      <w:divBdr>
        <w:top w:val="none" w:sz="0" w:space="0" w:color="auto"/>
        <w:left w:val="none" w:sz="0" w:space="0" w:color="auto"/>
        <w:bottom w:val="none" w:sz="0" w:space="0" w:color="auto"/>
        <w:right w:val="none" w:sz="0" w:space="0" w:color="auto"/>
      </w:divBdr>
    </w:div>
    <w:div w:id="1597517841">
      <w:bodyDiv w:val="1"/>
      <w:marLeft w:val="0"/>
      <w:marRight w:val="0"/>
      <w:marTop w:val="0"/>
      <w:marBottom w:val="0"/>
      <w:divBdr>
        <w:top w:val="none" w:sz="0" w:space="0" w:color="auto"/>
        <w:left w:val="none" w:sz="0" w:space="0" w:color="auto"/>
        <w:bottom w:val="none" w:sz="0" w:space="0" w:color="auto"/>
        <w:right w:val="none" w:sz="0" w:space="0" w:color="auto"/>
      </w:divBdr>
    </w:div>
    <w:div w:id="1613323258">
      <w:bodyDiv w:val="1"/>
      <w:marLeft w:val="0"/>
      <w:marRight w:val="0"/>
      <w:marTop w:val="0"/>
      <w:marBottom w:val="0"/>
      <w:divBdr>
        <w:top w:val="none" w:sz="0" w:space="0" w:color="auto"/>
        <w:left w:val="none" w:sz="0" w:space="0" w:color="auto"/>
        <w:bottom w:val="none" w:sz="0" w:space="0" w:color="auto"/>
        <w:right w:val="none" w:sz="0" w:space="0" w:color="auto"/>
      </w:divBdr>
    </w:div>
    <w:div w:id="1747797280">
      <w:bodyDiv w:val="1"/>
      <w:marLeft w:val="0"/>
      <w:marRight w:val="0"/>
      <w:marTop w:val="0"/>
      <w:marBottom w:val="0"/>
      <w:divBdr>
        <w:top w:val="none" w:sz="0" w:space="0" w:color="auto"/>
        <w:left w:val="none" w:sz="0" w:space="0" w:color="auto"/>
        <w:bottom w:val="none" w:sz="0" w:space="0" w:color="auto"/>
        <w:right w:val="none" w:sz="0" w:space="0" w:color="auto"/>
      </w:divBdr>
    </w:div>
    <w:div w:id="1782260265">
      <w:bodyDiv w:val="1"/>
      <w:marLeft w:val="0"/>
      <w:marRight w:val="0"/>
      <w:marTop w:val="0"/>
      <w:marBottom w:val="0"/>
      <w:divBdr>
        <w:top w:val="none" w:sz="0" w:space="0" w:color="auto"/>
        <w:left w:val="none" w:sz="0" w:space="0" w:color="auto"/>
        <w:bottom w:val="none" w:sz="0" w:space="0" w:color="auto"/>
        <w:right w:val="none" w:sz="0" w:space="0" w:color="auto"/>
      </w:divBdr>
    </w:div>
    <w:div w:id="182728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customXml" Target="../customXml/item3.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32" Type="http://schemas.openxmlformats.org/officeDocument/2006/relationships/customXml" Target="../customXml/item2.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rlena\Application%20Data\Microsoft\Templates\PugetSoundEnergy_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4EC8B21DBB10C40AB4409B4BAF96A70" ma:contentTypeVersion="143" ma:contentTypeDescription="" ma:contentTypeScope="" ma:versionID="3c7207432fc916bd95c5b70dd967b10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2011-06-13T07:00:00+00:00</OpenedDate>
    <Date1 xmlns="dc463f71-b30c-4ab2-9473-d307f9d35888">2015-01-30T08:00:00+00:00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111048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CF285F7A-A4FC-41AB-A3FB-A843FDC6643C}"/>
</file>

<file path=customXml/itemProps2.xml><?xml version="1.0" encoding="utf-8"?>
<ds:datastoreItem xmlns:ds="http://schemas.openxmlformats.org/officeDocument/2006/customXml" ds:itemID="{567D6F58-2092-4713-AC2A-1D58B3D57AB8}"/>
</file>

<file path=customXml/itemProps3.xml><?xml version="1.0" encoding="utf-8"?>
<ds:datastoreItem xmlns:ds="http://schemas.openxmlformats.org/officeDocument/2006/customXml" ds:itemID="{7F2159F8-4D6B-49A2-99C5-E845B4D9868C}"/>
</file>

<file path=customXml/itemProps4.xml><?xml version="1.0" encoding="utf-8"?>
<ds:datastoreItem xmlns:ds="http://schemas.openxmlformats.org/officeDocument/2006/customXml" ds:itemID="{905CA5D4-2069-4DB9-8D02-2D7990E41E90}"/>
</file>

<file path=customXml/itemProps5.xml><?xml version="1.0" encoding="utf-8"?>
<ds:datastoreItem xmlns:ds="http://schemas.openxmlformats.org/officeDocument/2006/customXml" ds:itemID="{D0DEE86E-D787-4B10-8BF9-FCF96BF82938}"/>
</file>

<file path=docProps/app.xml><?xml version="1.0" encoding="utf-8"?>
<Properties xmlns="http://schemas.openxmlformats.org/officeDocument/2006/extended-properties" xmlns:vt="http://schemas.openxmlformats.org/officeDocument/2006/docPropsVTypes">
  <Template>PugetSoundEnergy_2010.dot</Template>
  <TotalTime>20</TotalTime>
  <Pages>16</Pages>
  <Words>3146</Words>
  <Characters>18230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2010 PSE SQI/SPI and Electric Reliability Report</vt:lpstr>
    </vt:vector>
  </TitlesOfParts>
  <Company>ProWrite Inc.</Company>
  <LinksUpToDate>false</LinksUpToDate>
  <CharactersWithSpaces>21334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PSE SQI/SPI and Electric Reliability Report</dc:title>
  <dc:creator>ProWrite Inc.</dc:creator>
  <dc:description>PSE05</dc:description>
  <cp:lastModifiedBy>MEI CASS</cp:lastModifiedBy>
  <cp:revision>3</cp:revision>
  <cp:lastPrinted>2015-01-30T22:59:00Z</cp:lastPrinted>
  <dcterms:created xsi:type="dcterms:W3CDTF">2015-01-30T22:37:00Z</dcterms:created>
  <dcterms:modified xsi:type="dcterms:W3CDTF">2015-01-30T23:02:00Z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0x0101006E56B4D1795A2E4DB2F0B01679ED314A00C4EC8B21DBB10C40AB4409B4BAF96A70</vt:lpwstr>
  </property>
  <property fmtid="{D5CDD505-2E9C-101B-9397-08002B2CF9AE}" pid="3" name="_docset_NoMedatataSyncRequired">
    <vt:lpwstr>False</vt:lpwstr>
  </property>
</Properties>
</file>